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5B2C94" w14:textId="77777777" w:rsidR="00D34297" w:rsidRPr="006A317D" w:rsidRDefault="004146FF" w:rsidP="00D34297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6A317D">
        <w:rPr>
          <w:rFonts w:ascii="Arial Narrow" w:hAnsi="Arial Narrow" w:cs="Arial"/>
          <w:sz w:val="22"/>
          <w:szCs w:val="22"/>
        </w:rPr>
        <w:t>Bydgoszcz</w:t>
      </w:r>
      <w:r w:rsidR="00D34297" w:rsidRPr="006A317D">
        <w:rPr>
          <w:rFonts w:ascii="Arial Narrow" w:hAnsi="Arial Narrow" w:cs="Arial"/>
          <w:sz w:val="22"/>
          <w:szCs w:val="22"/>
        </w:rPr>
        <w:t xml:space="preserve"> dnia: </w:t>
      </w:r>
      <w:r w:rsidRPr="006A317D">
        <w:rPr>
          <w:rFonts w:ascii="Arial Narrow" w:hAnsi="Arial Narrow" w:cs="Arial"/>
          <w:sz w:val="22"/>
          <w:szCs w:val="22"/>
        </w:rPr>
        <w:t>2024-03-13</w:t>
      </w:r>
    </w:p>
    <w:p w14:paraId="6BCA131D" w14:textId="77777777" w:rsidR="00D34297" w:rsidRPr="006A317D" w:rsidRDefault="004146FF" w:rsidP="00D3429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6A317D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424C2836" w14:textId="77777777" w:rsidR="00D34297" w:rsidRPr="006A317D" w:rsidRDefault="004146FF" w:rsidP="00D3429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6A317D">
        <w:rPr>
          <w:rFonts w:ascii="Arial Narrow" w:hAnsi="Arial Narrow" w:cs="Arial"/>
          <w:sz w:val="22"/>
          <w:szCs w:val="22"/>
        </w:rPr>
        <w:t>Powstańców Warszawy</w:t>
      </w:r>
      <w:r w:rsidR="00D34297" w:rsidRPr="006A317D">
        <w:rPr>
          <w:rFonts w:ascii="Arial Narrow" w:hAnsi="Arial Narrow" w:cs="Arial"/>
          <w:sz w:val="22"/>
          <w:szCs w:val="22"/>
        </w:rPr>
        <w:t xml:space="preserve"> </w:t>
      </w:r>
      <w:r w:rsidRPr="006A317D">
        <w:rPr>
          <w:rFonts w:ascii="Arial Narrow" w:hAnsi="Arial Narrow" w:cs="Arial"/>
          <w:sz w:val="22"/>
          <w:szCs w:val="22"/>
        </w:rPr>
        <w:t>5</w:t>
      </w:r>
    </w:p>
    <w:p w14:paraId="7EAF7003" w14:textId="77777777" w:rsidR="00D34297" w:rsidRPr="006A317D" w:rsidRDefault="004146FF" w:rsidP="00D34297">
      <w:pPr>
        <w:rPr>
          <w:rFonts w:ascii="Arial Narrow" w:hAnsi="Arial Narrow" w:cs="Arial"/>
          <w:sz w:val="22"/>
          <w:szCs w:val="22"/>
        </w:rPr>
      </w:pPr>
      <w:r w:rsidRPr="006A317D">
        <w:rPr>
          <w:rFonts w:ascii="Arial Narrow" w:hAnsi="Arial Narrow" w:cs="Arial"/>
          <w:sz w:val="22"/>
          <w:szCs w:val="22"/>
        </w:rPr>
        <w:t>85-681</w:t>
      </w:r>
      <w:r w:rsidR="00D34297" w:rsidRPr="006A317D">
        <w:rPr>
          <w:rFonts w:ascii="Arial Narrow" w:hAnsi="Arial Narrow" w:cs="Arial"/>
          <w:sz w:val="22"/>
          <w:szCs w:val="22"/>
        </w:rPr>
        <w:t xml:space="preserve"> </w:t>
      </w:r>
      <w:r w:rsidRPr="006A317D">
        <w:rPr>
          <w:rFonts w:ascii="Arial Narrow" w:hAnsi="Arial Narrow" w:cs="Arial"/>
          <w:sz w:val="22"/>
          <w:szCs w:val="22"/>
        </w:rPr>
        <w:t>Bydgoszcz</w:t>
      </w:r>
    </w:p>
    <w:p w14:paraId="2B691F79" w14:textId="77777777" w:rsidR="00D34297" w:rsidRPr="006A317D" w:rsidRDefault="00D34297" w:rsidP="00D34297">
      <w:pPr>
        <w:jc w:val="both"/>
        <w:rPr>
          <w:rFonts w:ascii="Arial Narrow" w:hAnsi="Arial Narrow" w:cs="Arial"/>
          <w:bCs/>
          <w:sz w:val="16"/>
          <w:szCs w:val="16"/>
        </w:rPr>
      </w:pPr>
      <w:r w:rsidRPr="006A317D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7AE92C83" w14:textId="77777777" w:rsidR="00D34297" w:rsidRDefault="00D34297" w:rsidP="00D34297">
      <w:pPr>
        <w:spacing w:after="480"/>
        <w:jc w:val="both"/>
        <w:rPr>
          <w:rFonts w:ascii="Arial Narrow" w:hAnsi="Arial Narrow" w:cs="Arial"/>
          <w:bCs/>
          <w:sz w:val="16"/>
          <w:szCs w:val="16"/>
        </w:rPr>
      </w:pPr>
      <w:r w:rsidRPr="006A317D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1D851B2C" w14:textId="5355D470" w:rsidR="006A317D" w:rsidRPr="006A317D" w:rsidRDefault="006A317D" w:rsidP="00D34297">
      <w:pPr>
        <w:spacing w:after="480"/>
        <w:jc w:val="both"/>
        <w:rPr>
          <w:rFonts w:ascii="Arial Narrow" w:hAnsi="Arial Narrow"/>
          <w:bCs/>
          <w:sz w:val="22"/>
          <w:szCs w:val="22"/>
        </w:rPr>
      </w:pPr>
      <w:r w:rsidRPr="006A317D">
        <w:rPr>
          <w:rFonts w:ascii="Arial Narrow" w:hAnsi="Arial Narrow" w:cs="Arial"/>
          <w:bCs/>
          <w:sz w:val="22"/>
          <w:szCs w:val="22"/>
        </w:rPr>
        <w:t xml:space="preserve">Pismo nr: </w:t>
      </w:r>
      <w:r w:rsidRPr="006A317D">
        <w:rPr>
          <w:rFonts w:ascii="Arial Narrow" w:hAnsi="Arial Narrow" w:cs="Arial"/>
          <w:b/>
          <w:sz w:val="22"/>
          <w:szCs w:val="22"/>
        </w:rPr>
        <w:t>2189/24</w:t>
      </w:r>
    </w:p>
    <w:p w14:paraId="5E5D8956" w14:textId="77777777" w:rsidR="00D34297" w:rsidRPr="006A317D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2"/>
          <w:szCs w:val="22"/>
        </w:rPr>
      </w:pPr>
      <w:r w:rsidRPr="006A317D">
        <w:rPr>
          <w:rFonts w:ascii="Arial Narrow" w:hAnsi="Arial Narrow" w:cs="Arial"/>
          <w:b/>
          <w:sz w:val="22"/>
          <w:szCs w:val="22"/>
        </w:rPr>
        <w:t>WYKONAWCY</w:t>
      </w:r>
    </w:p>
    <w:p w14:paraId="456A89E0" w14:textId="77777777" w:rsidR="00D34297" w:rsidRPr="006A317D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2"/>
          <w:szCs w:val="22"/>
        </w:rPr>
      </w:pPr>
      <w:r w:rsidRPr="006A317D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6A317D" w14:paraId="7131C318" w14:textId="77777777" w:rsidTr="00D34297">
        <w:tc>
          <w:tcPr>
            <w:tcW w:w="9180" w:type="dxa"/>
            <w:shd w:val="clear" w:color="auto" w:fill="F2F2F2"/>
            <w:hideMark/>
          </w:tcPr>
          <w:p w14:paraId="233823DA" w14:textId="77777777" w:rsidR="00D34297" w:rsidRPr="006A317D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6A317D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ZAWIADOMIENIE</w:t>
            </w:r>
          </w:p>
          <w:p w14:paraId="3BC434FE" w14:textId="77777777" w:rsidR="00D34297" w:rsidRPr="006A317D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6A317D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unieważnieniu postępowania</w:t>
            </w:r>
          </w:p>
        </w:tc>
      </w:tr>
    </w:tbl>
    <w:p w14:paraId="1D167338" w14:textId="77777777" w:rsidR="00D34297" w:rsidRPr="006A317D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14:paraId="014EFCCC" w14:textId="77777777" w:rsidR="00D34297" w:rsidRPr="006A317D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6A317D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6A317D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6A317D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6A317D" w14:paraId="211F0246" w14:textId="77777777" w:rsidTr="00310284">
        <w:tc>
          <w:tcPr>
            <w:tcW w:w="2269" w:type="dxa"/>
            <w:shd w:val="clear" w:color="auto" w:fill="auto"/>
          </w:tcPr>
          <w:p w14:paraId="4E44BC3B" w14:textId="77777777" w:rsidR="00D34297" w:rsidRPr="006A317D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DF5FE06" w14:textId="77777777" w:rsidR="00D34297" w:rsidRPr="006A317D" w:rsidRDefault="004146FF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bCs/>
                <w:sz w:val="22"/>
                <w:szCs w:val="22"/>
              </w:rPr>
              <w:t>Usługi przeglądów i napraw sprzętu medycznego</w:t>
            </w:r>
          </w:p>
        </w:tc>
      </w:tr>
      <w:tr w:rsidR="004146FF" w:rsidRPr="006A317D" w14:paraId="45B3978F" w14:textId="77777777" w:rsidTr="00BF62AB">
        <w:tc>
          <w:tcPr>
            <w:tcW w:w="2269" w:type="dxa"/>
            <w:shd w:val="clear" w:color="auto" w:fill="auto"/>
          </w:tcPr>
          <w:p w14:paraId="3DA705F4" w14:textId="77777777" w:rsidR="004146FF" w:rsidRPr="006A317D" w:rsidRDefault="004146FF" w:rsidP="00BF62A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B9C4944" w14:textId="77777777" w:rsidR="004146FF" w:rsidRPr="006A317D" w:rsidRDefault="004146FF" w:rsidP="00BF62A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bCs/>
                <w:sz w:val="22"/>
                <w:szCs w:val="22"/>
              </w:rPr>
              <w:t>22/2024</w:t>
            </w:r>
          </w:p>
        </w:tc>
      </w:tr>
    </w:tbl>
    <w:p w14:paraId="15CA2B55" w14:textId="77777777" w:rsidR="00010B31" w:rsidRPr="006A317D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2"/>
          <w:szCs w:val="22"/>
        </w:rPr>
      </w:pPr>
    </w:p>
    <w:p w14:paraId="07ED2251" w14:textId="77777777" w:rsidR="00010B31" w:rsidRPr="006A317D" w:rsidRDefault="00EB1359" w:rsidP="00010B31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6A317D">
        <w:rPr>
          <w:rFonts w:ascii="Arial Narrow" w:hAnsi="Arial Narrow" w:cs="Arial"/>
          <w:sz w:val="22"/>
          <w:szCs w:val="22"/>
        </w:rPr>
        <w:t xml:space="preserve">Zamawiający, </w:t>
      </w:r>
      <w:r w:rsidR="004146FF" w:rsidRPr="006A317D">
        <w:rPr>
          <w:rFonts w:ascii="Arial Narrow" w:hAnsi="Arial Narrow" w:cs="Arial"/>
          <w:b/>
          <w:sz w:val="22"/>
          <w:szCs w:val="22"/>
        </w:rPr>
        <w:t>10WSzKzP SPZOZ</w:t>
      </w:r>
      <w:r w:rsidRPr="006A317D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4146FF" w:rsidRPr="006A317D">
        <w:rPr>
          <w:rFonts w:ascii="Arial Narrow" w:hAnsi="Arial Narrow" w:cs="Arial"/>
          <w:sz w:val="22"/>
          <w:szCs w:val="22"/>
        </w:rPr>
        <w:t>(</w:t>
      </w:r>
      <w:proofErr w:type="spellStart"/>
      <w:r w:rsidR="004146FF" w:rsidRPr="006A317D">
        <w:rPr>
          <w:rFonts w:ascii="Arial Narrow" w:hAnsi="Arial Narrow" w:cs="Arial"/>
          <w:sz w:val="22"/>
          <w:szCs w:val="22"/>
        </w:rPr>
        <w:t>t.j</w:t>
      </w:r>
      <w:proofErr w:type="spellEnd"/>
      <w:r w:rsidR="004146FF" w:rsidRPr="006A317D">
        <w:rPr>
          <w:rFonts w:ascii="Arial Narrow" w:hAnsi="Arial Narrow" w:cs="Arial"/>
          <w:sz w:val="22"/>
          <w:szCs w:val="22"/>
        </w:rPr>
        <w:t>. Dz. U. z 2023r. poz. 1605)</w:t>
      </w:r>
      <w:r w:rsidRPr="006A317D">
        <w:rPr>
          <w:rFonts w:ascii="Arial Narrow" w:hAnsi="Arial Narrow" w:cs="Arial"/>
          <w:sz w:val="22"/>
          <w:szCs w:val="22"/>
        </w:rPr>
        <w:t xml:space="preserve">, zwanej dalej „ustawą </w:t>
      </w:r>
      <w:proofErr w:type="spellStart"/>
      <w:r w:rsidRPr="006A317D">
        <w:rPr>
          <w:rFonts w:ascii="Arial Narrow" w:hAnsi="Arial Narrow" w:cs="Arial"/>
          <w:sz w:val="22"/>
          <w:szCs w:val="22"/>
        </w:rPr>
        <w:t>Pzp</w:t>
      </w:r>
      <w:proofErr w:type="spellEnd"/>
      <w:r w:rsidRPr="006A317D">
        <w:rPr>
          <w:rFonts w:ascii="Arial Narrow" w:hAnsi="Arial Narrow" w:cs="Arial"/>
          <w:sz w:val="22"/>
          <w:szCs w:val="22"/>
        </w:rPr>
        <w:t xml:space="preserve">”, zawiadamia że unieważnia postępowanie o udzielenie zamówienia publicznego </w:t>
      </w:r>
      <w:r w:rsidR="00010B31" w:rsidRPr="006A317D">
        <w:rPr>
          <w:rFonts w:ascii="Arial Narrow" w:hAnsi="Arial Narrow" w:cs="Arial"/>
          <w:sz w:val="22"/>
          <w:szCs w:val="22"/>
        </w:rPr>
        <w:t>na</w:t>
      </w:r>
      <w:r w:rsidRPr="006A317D">
        <w:rPr>
          <w:rFonts w:ascii="Arial Narrow" w:hAnsi="Arial Narrow" w:cs="Arial"/>
          <w:sz w:val="22"/>
          <w:szCs w:val="22"/>
        </w:rPr>
        <w:t xml:space="preserve"> </w:t>
      </w:r>
      <w:r w:rsidR="00D8293D" w:rsidRPr="006A317D">
        <w:rPr>
          <w:rFonts w:ascii="Arial Narrow" w:hAnsi="Arial Narrow" w:cs="Arial"/>
          <w:sz w:val="22"/>
          <w:szCs w:val="22"/>
        </w:rPr>
        <w:t>na</w:t>
      </w:r>
      <w:r w:rsidR="00010B31" w:rsidRPr="006A317D">
        <w:rPr>
          <w:rFonts w:ascii="Arial Narrow" w:hAnsi="Arial Narrow" w:cs="Arial"/>
          <w:sz w:val="22"/>
          <w:szCs w:val="22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6A317D" w14:paraId="27E04D59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A2703" w14:textId="77777777" w:rsidR="00D44D12" w:rsidRPr="006A317D" w:rsidRDefault="00D44D12" w:rsidP="00D34297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770A9" w14:textId="77777777" w:rsidR="00D44D12" w:rsidRPr="006A317D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b/>
                <w:sz w:val="22"/>
                <w:szCs w:val="22"/>
              </w:rPr>
              <w:t>Temat</w:t>
            </w:r>
          </w:p>
          <w:p w14:paraId="6039E3AD" w14:textId="77777777" w:rsidR="00D44D12" w:rsidRPr="006A317D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</w:rPr>
              <w:t>Uzasadnienie prawne i faktyczne</w:t>
            </w:r>
          </w:p>
        </w:tc>
      </w:tr>
      <w:tr w:rsidR="004146FF" w:rsidRPr="006A317D" w14:paraId="222AB9C6" w14:textId="77777777" w:rsidTr="00BF62A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41F94" w14:textId="77777777" w:rsidR="004146FF" w:rsidRPr="006A317D" w:rsidRDefault="004146FF" w:rsidP="00BF62AB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C5F36" w14:textId="77777777" w:rsidR="004146FF" w:rsidRPr="006A317D" w:rsidRDefault="004146FF" w:rsidP="00BF62AB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b/>
                <w:sz w:val="22"/>
                <w:szCs w:val="22"/>
              </w:rPr>
              <w:t>Przeglądy systemu do nieinwazyjnej diagnostyki układu krążenia i autonomicznego układu krążenia</w:t>
            </w:r>
          </w:p>
          <w:p w14:paraId="171D6A6B" w14:textId="77777777" w:rsidR="004146FF" w:rsidRPr="006A317D" w:rsidRDefault="004146FF" w:rsidP="00BF62A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5E884F81" w14:textId="34C67D0A" w:rsidR="004146FF" w:rsidRPr="006A317D" w:rsidRDefault="004146FF" w:rsidP="00BF62AB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</w:rPr>
              <w:t>Art. 255 pkt. 1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 xml:space="preserve"> ustawy </w:t>
            </w:r>
            <w:proofErr w:type="spellStart"/>
            <w:r w:rsidRPr="006A317D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6A317D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 xml:space="preserve">nie złożono żadnego wniosku o dopuszczenie do udziału </w:t>
            </w:r>
            <w:r w:rsidR="006A317D">
              <w:rPr>
                <w:rFonts w:ascii="Arial Narrow" w:hAnsi="Arial Narrow" w:cs="Arial"/>
                <w:sz w:val="22"/>
                <w:szCs w:val="22"/>
              </w:rPr>
              <w:br/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>w postępowaniu albo żadnej oferty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2E5EF064" w14:textId="77777777" w:rsidR="004146FF" w:rsidRPr="006A317D" w:rsidRDefault="004146FF" w:rsidP="00BF62A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0B38EEB8" w14:textId="77777777" w:rsidR="004146FF" w:rsidRPr="006A317D" w:rsidRDefault="004146FF" w:rsidP="00BF62AB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</w:rPr>
              <w:t>Do dnia składnia ofert tj. do 16.02.2024 r. do godz. 8:30 nie złożono w przedmiotowym postępowaniu żadnej oferty.</w:t>
            </w:r>
          </w:p>
        </w:tc>
      </w:tr>
      <w:tr w:rsidR="004146FF" w:rsidRPr="006A317D" w14:paraId="2A79F6C0" w14:textId="77777777" w:rsidTr="00BF62A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5ABDB" w14:textId="77777777" w:rsidR="004146FF" w:rsidRPr="006A317D" w:rsidRDefault="004146FF" w:rsidP="00BF62AB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EE2FA" w14:textId="77777777" w:rsidR="004146FF" w:rsidRPr="006A317D" w:rsidRDefault="004146FF" w:rsidP="00BF62AB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b/>
                <w:sz w:val="22"/>
                <w:szCs w:val="22"/>
              </w:rPr>
              <w:t>Przeglądy kardiomonitorów transportowych GENERAL MIDITECH</w:t>
            </w:r>
          </w:p>
          <w:p w14:paraId="03965250" w14:textId="77777777" w:rsidR="004146FF" w:rsidRPr="006A317D" w:rsidRDefault="004146FF" w:rsidP="00BF62A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38E07119" w14:textId="3DB7B5CF" w:rsidR="004146FF" w:rsidRPr="006A317D" w:rsidRDefault="004146FF" w:rsidP="00BF62AB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</w:rPr>
              <w:t>Art. 255 pkt. 1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 xml:space="preserve"> ustawy </w:t>
            </w:r>
            <w:proofErr w:type="spellStart"/>
            <w:r w:rsidRPr="006A317D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6A317D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 xml:space="preserve">nie złożono żadnego wniosku o dopuszczenie do udziału </w:t>
            </w:r>
            <w:r w:rsidR="006A317D">
              <w:rPr>
                <w:rFonts w:ascii="Arial Narrow" w:hAnsi="Arial Narrow" w:cs="Arial"/>
                <w:sz w:val="22"/>
                <w:szCs w:val="22"/>
              </w:rPr>
              <w:br/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>w postępowaniu albo żadnej oferty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155FA21A" w14:textId="77777777" w:rsidR="004146FF" w:rsidRPr="006A317D" w:rsidRDefault="004146FF" w:rsidP="00BF62A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  <w:u w:val="single"/>
              </w:rPr>
              <w:lastRenderedPageBreak/>
              <w:t>Uzasadnienie faktyczne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10DA8701" w14:textId="77777777" w:rsidR="004146FF" w:rsidRPr="006A317D" w:rsidRDefault="004146FF" w:rsidP="00BF62AB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</w:rPr>
              <w:t>Do dnia składnia ofert tj. do 16.02.2024 r. do godz. 8:30 nie złożono w przedmiotowym postępowaniu żadnej oferty.</w:t>
            </w:r>
          </w:p>
        </w:tc>
      </w:tr>
      <w:tr w:rsidR="004146FF" w:rsidRPr="006A317D" w14:paraId="61B0BCAA" w14:textId="77777777" w:rsidTr="00BF62A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BDEDF" w14:textId="77777777" w:rsidR="004146FF" w:rsidRPr="006A317D" w:rsidRDefault="004146FF" w:rsidP="00BF62AB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</w:rPr>
              <w:lastRenderedPageBreak/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1D08E" w14:textId="77777777" w:rsidR="004146FF" w:rsidRPr="006A317D" w:rsidRDefault="004146FF" w:rsidP="00BF62AB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b/>
                <w:sz w:val="22"/>
                <w:szCs w:val="22"/>
              </w:rPr>
              <w:t xml:space="preserve">Przeglądy Synoptoforu 2001 CLEMENT-CLARK i </w:t>
            </w:r>
            <w:proofErr w:type="spellStart"/>
            <w:r w:rsidRPr="006A317D">
              <w:rPr>
                <w:rFonts w:ascii="Arial Narrow" w:hAnsi="Arial Narrow" w:cs="Arial"/>
                <w:b/>
                <w:sz w:val="22"/>
                <w:szCs w:val="22"/>
              </w:rPr>
              <w:t>autorefraktometru</w:t>
            </w:r>
            <w:proofErr w:type="spellEnd"/>
            <w:r w:rsidRPr="006A317D">
              <w:rPr>
                <w:rFonts w:ascii="Arial Narrow" w:hAnsi="Arial Narrow" w:cs="Arial"/>
                <w:b/>
                <w:sz w:val="22"/>
                <w:szCs w:val="22"/>
              </w:rPr>
              <w:t xml:space="preserve"> RK-F1 FIRMY CANON</w:t>
            </w:r>
          </w:p>
          <w:p w14:paraId="2ACA8C43" w14:textId="77777777" w:rsidR="004146FF" w:rsidRPr="006A317D" w:rsidRDefault="004146FF" w:rsidP="00BF62A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3773B46A" w14:textId="4BC6A37C" w:rsidR="004146FF" w:rsidRPr="006A317D" w:rsidRDefault="004146FF" w:rsidP="00BF62AB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</w:rPr>
              <w:t>Art. 255 pkt. 1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 xml:space="preserve"> ustawy </w:t>
            </w:r>
            <w:proofErr w:type="spellStart"/>
            <w:r w:rsidRPr="006A317D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6A317D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 xml:space="preserve">nie złożono żadnego wniosku o dopuszczenie do udziału </w:t>
            </w:r>
            <w:r w:rsidR="006A317D">
              <w:rPr>
                <w:rFonts w:ascii="Arial Narrow" w:hAnsi="Arial Narrow" w:cs="Arial"/>
                <w:sz w:val="22"/>
                <w:szCs w:val="22"/>
              </w:rPr>
              <w:br/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>w postępowaniu albo żadnej oferty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6CDD2AAF" w14:textId="77777777" w:rsidR="004146FF" w:rsidRPr="006A317D" w:rsidRDefault="004146FF" w:rsidP="00BF62A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7BBB7627" w14:textId="77777777" w:rsidR="004146FF" w:rsidRPr="006A317D" w:rsidRDefault="004146FF" w:rsidP="00BF62AB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</w:rPr>
              <w:t>Do dnia składnia ofert tj. do 16.02.2024 r. do godz. 8:30 nie złożono w przedmiotowym postępowaniu żadnej oferty.</w:t>
            </w:r>
          </w:p>
        </w:tc>
      </w:tr>
      <w:tr w:rsidR="004146FF" w:rsidRPr="006A317D" w14:paraId="686FF20B" w14:textId="77777777" w:rsidTr="00BF62A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2A165" w14:textId="77777777" w:rsidR="004146FF" w:rsidRPr="006A317D" w:rsidRDefault="004146FF" w:rsidP="00BF62AB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67F27" w14:textId="77777777" w:rsidR="004146FF" w:rsidRPr="006A317D" w:rsidRDefault="004146FF" w:rsidP="00BF62AB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b/>
                <w:sz w:val="22"/>
                <w:szCs w:val="22"/>
              </w:rPr>
              <w:t>Przeglądy aparatów do elektroterapii BTL 4625 SMART</w:t>
            </w:r>
          </w:p>
          <w:p w14:paraId="14B8BE62" w14:textId="77777777" w:rsidR="004146FF" w:rsidRPr="006A317D" w:rsidRDefault="004146FF" w:rsidP="00BF62A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0E6C6675" w14:textId="1E7AAB5C" w:rsidR="004146FF" w:rsidRPr="006A317D" w:rsidRDefault="004146FF" w:rsidP="00BF62AB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</w:rPr>
              <w:t>Art. 255 pkt. 1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 xml:space="preserve"> ustawy </w:t>
            </w:r>
            <w:proofErr w:type="spellStart"/>
            <w:r w:rsidRPr="006A317D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6A317D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 xml:space="preserve">nie złożono żadnego wniosku o dopuszczenie do udziału </w:t>
            </w:r>
            <w:r w:rsidR="006A317D">
              <w:rPr>
                <w:rFonts w:ascii="Arial Narrow" w:hAnsi="Arial Narrow" w:cs="Arial"/>
                <w:sz w:val="22"/>
                <w:szCs w:val="22"/>
              </w:rPr>
              <w:br/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>w postępowaniu albo żadnej oferty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6FA35A76" w14:textId="77777777" w:rsidR="004146FF" w:rsidRPr="006A317D" w:rsidRDefault="004146FF" w:rsidP="00BF62A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68D25767" w14:textId="77777777" w:rsidR="004146FF" w:rsidRPr="006A317D" w:rsidRDefault="004146FF" w:rsidP="00BF62AB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</w:rPr>
              <w:t>Do dnia składnia ofert tj. do 16.02.2024 r. do godz. 8:30 nie złożono w przedmiotowym postępowaniu żadnej oferty.</w:t>
            </w:r>
          </w:p>
        </w:tc>
      </w:tr>
      <w:tr w:rsidR="004146FF" w:rsidRPr="006A317D" w14:paraId="18D28EAC" w14:textId="77777777" w:rsidTr="00BF62A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571DB" w14:textId="77777777" w:rsidR="004146FF" w:rsidRPr="006A317D" w:rsidRDefault="004146FF" w:rsidP="00BF62AB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D9A93" w14:textId="77777777" w:rsidR="004146FF" w:rsidRPr="006A317D" w:rsidRDefault="004146FF" w:rsidP="00BF62AB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b/>
                <w:sz w:val="22"/>
                <w:szCs w:val="22"/>
              </w:rPr>
              <w:t xml:space="preserve">Przeglądy systemów </w:t>
            </w:r>
            <w:proofErr w:type="spellStart"/>
            <w:r w:rsidRPr="006A317D">
              <w:rPr>
                <w:rFonts w:ascii="Arial Narrow" w:hAnsi="Arial Narrow" w:cs="Arial"/>
                <w:b/>
                <w:sz w:val="22"/>
                <w:szCs w:val="22"/>
              </w:rPr>
              <w:t>neuronawigacji</w:t>
            </w:r>
            <w:proofErr w:type="spellEnd"/>
            <w:r w:rsidRPr="006A317D">
              <w:rPr>
                <w:rFonts w:ascii="Arial Narrow" w:hAnsi="Arial Narrow" w:cs="Arial"/>
                <w:b/>
                <w:sz w:val="22"/>
                <w:szCs w:val="22"/>
              </w:rPr>
              <w:t xml:space="preserve"> BRAINLAB</w:t>
            </w:r>
          </w:p>
          <w:p w14:paraId="63EFE632" w14:textId="77777777" w:rsidR="004146FF" w:rsidRPr="006A317D" w:rsidRDefault="004146FF" w:rsidP="00BF62A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055F027B" w14:textId="630C9DB2" w:rsidR="004146FF" w:rsidRPr="006A317D" w:rsidRDefault="004146FF" w:rsidP="00BF62AB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</w:rPr>
              <w:t>Art. 255 pkt. 1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 xml:space="preserve"> ustawy </w:t>
            </w:r>
            <w:proofErr w:type="spellStart"/>
            <w:r w:rsidRPr="006A317D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6A317D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 xml:space="preserve">nie złożono żadnego wniosku o dopuszczenie do udziału </w:t>
            </w:r>
            <w:r w:rsidR="006A317D">
              <w:rPr>
                <w:rFonts w:ascii="Arial Narrow" w:hAnsi="Arial Narrow" w:cs="Arial"/>
                <w:sz w:val="22"/>
                <w:szCs w:val="22"/>
              </w:rPr>
              <w:br/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>w postępowaniu albo żadnej oferty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28EED4E5" w14:textId="77777777" w:rsidR="004146FF" w:rsidRPr="006A317D" w:rsidRDefault="004146FF" w:rsidP="00BF62A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6D6A0F1C" w14:textId="77777777" w:rsidR="004146FF" w:rsidRPr="006A317D" w:rsidRDefault="004146FF" w:rsidP="00BF62AB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</w:rPr>
              <w:t>Do dnia składnia ofert tj. do 16.02.2024 r. do godz. 8:30 nie złożono w przedmiotowym postępowaniu żadnej oferty.</w:t>
            </w:r>
          </w:p>
        </w:tc>
      </w:tr>
      <w:tr w:rsidR="004146FF" w:rsidRPr="006A317D" w14:paraId="1CB2B295" w14:textId="77777777" w:rsidTr="00BF62A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82CBB" w14:textId="77777777" w:rsidR="004146FF" w:rsidRPr="006A317D" w:rsidRDefault="004146FF" w:rsidP="00BF62AB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8F062" w14:textId="77777777" w:rsidR="004146FF" w:rsidRPr="006A317D" w:rsidRDefault="004146FF" w:rsidP="00BF62AB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b/>
                <w:sz w:val="22"/>
                <w:szCs w:val="22"/>
              </w:rPr>
              <w:t xml:space="preserve">Przeglądy techniczne Diatermii chirurgicznej </w:t>
            </w:r>
            <w:proofErr w:type="spellStart"/>
            <w:r w:rsidRPr="006A317D">
              <w:rPr>
                <w:rFonts w:ascii="Arial Narrow" w:hAnsi="Arial Narrow" w:cs="Arial"/>
                <w:b/>
                <w:sz w:val="22"/>
                <w:szCs w:val="22"/>
              </w:rPr>
              <w:t>Bechtold</w:t>
            </w:r>
            <w:proofErr w:type="spellEnd"/>
            <w:r w:rsidRPr="006A317D">
              <w:rPr>
                <w:rFonts w:ascii="Arial Narrow" w:hAnsi="Arial Narrow" w:cs="Arial"/>
                <w:b/>
                <w:sz w:val="22"/>
                <w:szCs w:val="22"/>
              </w:rPr>
              <w:t xml:space="preserve"> ELTRON 80 i diatermii chirurgicznej </w:t>
            </w:r>
            <w:proofErr w:type="spellStart"/>
            <w:r w:rsidRPr="006A317D">
              <w:rPr>
                <w:rFonts w:ascii="Arial Narrow" w:hAnsi="Arial Narrow" w:cs="Arial"/>
                <w:b/>
                <w:sz w:val="22"/>
                <w:szCs w:val="22"/>
              </w:rPr>
              <w:t>Bechtold</w:t>
            </w:r>
            <w:proofErr w:type="spellEnd"/>
            <w:r w:rsidRPr="006A317D">
              <w:rPr>
                <w:rFonts w:ascii="Arial Narrow" w:hAnsi="Arial Narrow" w:cs="Arial"/>
                <w:b/>
                <w:sz w:val="22"/>
                <w:szCs w:val="22"/>
              </w:rPr>
              <w:t xml:space="preserve"> ELTRON 80 z odsysaczem dymu ELTRON SE z wózkiem</w:t>
            </w:r>
          </w:p>
          <w:p w14:paraId="4A4A8909" w14:textId="77777777" w:rsidR="004146FF" w:rsidRPr="006A317D" w:rsidRDefault="004146FF" w:rsidP="00BF62A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28780945" w14:textId="760A951F" w:rsidR="004146FF" w:rsidRPr="006A317D" w:rsidRDefault="004146FF" w:rsidP="00BF62AB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</w:rPr>
              <w:t>Art. 255 pkt. 1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 xml:space="preserve"> ustawy </w:t>
            </w:r>
            <w:proofErr w:type="spellStart"/>
            <w:r w:rsidRPr="006A317D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6A317D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 xml:space="preserve">nie złożono żadnego wniosku o dopuszczenie do udziału </w:t>
            </w:r>
            <w:r w:rsidR="006A317D">
              <w:rPr>
                <w:rFonts w:ascii="Arial Narrow" w:hAnsi="Arial Narrow" w:cs="Arial"/>
                <w:sz w:val="22"/>
                <w:szCs w:val="22"/>
              </w:rPr>
              <w:br/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>w postępowaniu albo żadnej oferty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20085E3B" w14:textId="77777777" w:rsidR="004146FF" w:rsidRPr="006A317D" w:rsidRDefault="004146FF" w:rsidP="00BF62A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7C13BFD1" w14:textId="77777777" w:rsidR="004146FF" w:rsidRPr="006A317D" w:rsidRDefault="004146FF" w:rsidP="00BF62AB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</w:rPr>
              <w:t>Do dnia składnia ofert tj. do 16.02.2024 r. do godz. 8:30 nie złożono w przedmiotowym postępowaniu żadnej oferty.</w:t>
            </w:r>
          </w:p>
        </w:tc>
      </w:tr>
      <w:tr w:rsidR="004146FF" w:rsidRPr="006A317D" w14:paraId="3A4A5116" w14:textId="77777777" w:rsidTr="00BF62A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9C923" w14:textId="77777777" w:rsidR="004146FF" w:rsidRPr="006A317D" w:rsidRDefault="004146FF" w:rsidP="00BF62AB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5F05F" w14:textId="77777777" w:rsidR="004146FF" w:rsidRPr="006A317D" w:rsidRDefault="004146FF" w:rsidP="00BF62AB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b/>
                <w:sz w:val="22"/>
                <w:szCs w:val="22"/>
              </w:rPr>
              <w:t xml:space="preserve">Przeglądy </w:t>
            </w:r>
            <w:proofErr w:type="spellStart"/>
            <w:r w:rsidRPr="006A317D">
              <w:rPr>
                <w:rFonts w:ascii="Arial Narrow" w:hAnsi="Arial Narrow" w:cs="Arial"/>
                <w:b/>
                <w:sz w:val="22"/>
                <w:szCs w:val="22"/>
              </w:rPr>
              <w:t>kapnometrów</w:t>
            </w:r>
            <w:proofErr w:type="spellEnd"/>
            <w:r w:rsidRPr="006A317D">
              <w:rPr>
                <w:rFonts w:ascii="Arial Narrow" w:hAnsi="Arial Narrow" w:cs="Arial"/>
                <w:b/>
                <w:sz w:val="22"/>
                <w:szCs w:val="22"/>
              </w:rPr>
              <w:t xml:space="preserve"> RADICAL7 z ROOT z modułem ISA/</w:t>
            </w:r>
            <w:proofErr w:type="spellStart"/>
            <w:r w:rsidRPr="006A317D">
              <w:rPr>
                <w:rFonts w:ascii="Arial Narrow" w:hAnsi="Arial Narrow" w:cs="Arial"/>
                <w:b/>
                <w:sz w:val="22"/>
                <w:szCs w:val="22"/>
              </w:rPr>
              <w:t>Nomoline</w:t>
            </w:r>
            <w:proofErr w:type="spellEnd"/>
            <w:r w:rsidRPr="006A317D">
              <w:rPr>
                <w:rFonts w:ascii="Arial Narrow" w:hAnsi="Arial Narrow" w:cs="Arial"/>
                <w:b/>
                <w:sz w:val="22"/>
                <w:szCs w:val="22"/>
              </w:rPr>
              <w:t xml:space="preserve"> MASIMO</w:t>
            </w:r>
          </w:p>
          <w:p w14:paraId="5783503D" w14:textId="77777777" w:rsidR="004146FF" w:rsidRPr="006A317D" w:rsidRDefault="004146FF" w:rsidP="00BF62A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63AA2B5F" w14:textId="0F07AFD7" w:rsidR="004146FF" w:rsidRPr="006A317D" w:rsidRDefault="004146FF" w:rsidP="00BF62AB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</w:rPr>
              <w:lastRenderedPageBreak/>
              <w:t>Art. 255 pkt. 1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 xml:space="preserve"> ustawy </w:t>
            </w:r>
            <w:proofErr w:type="spellStart"/>
            <w:r w:rsidRPr="006A317D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6A317D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 xml:space="preserve">nie złożono żadnego wniosku o dopuszczenie do udziału </w:t>
            </w:r>
            <w:r w:rsidR="006A317D">
              <w:rPr>
                <w:rFonts w:ascii="Arial Narrow" w:hAnsi="Arial Narrow" w:cs="Arial"/>
                <w:sz w:val="22"/>
                <w:szCs w:val="22"/>
              </w:rPr>
              <w:br/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>w postępowaniu albo żadnej oferty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124EB4FB" w14:textId="77777777" w:rsidR="004146FF" w:rsidRPr="006A317D" w:rsidRDefault="004146FF" w:rsidP="00BF62A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7081B003" w14:textId="77777777" w:rsidR="004146FF" w:rsidRPr="006A317D" w:rsidRDefault="004146FF" w:rsidP="00BF62AB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</w:rPr>
              <w:t>Do dnia składnia ofert tj. do 16.02.2024 r. do godz. 8:30 nie złożono w przedmiotowym postępowaniu żadnej oferty.</w:t>
            </w:r>
          </w:p>
        </w:tc>
      </w:tr>
      <w:tr w:rsidR="004146FF" w:rsidRPr="006A317D" w14:paraId="7F50331C" w14:textId="77777777" w:rsidTr="00BF62A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58558" w14:textId="77777777" w:rsidR="004146FF" w:rsidRPr="006A317D" w:rsidRDefault="004146FF" w:rsidP="00BF62AB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</w:rPr>
              <w:lastRenderedPageBreak/>
              <w:t>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95E54" w14:textId="6C84EF0B" w:rsidR="004146FF" w:rsidRPr="006A317D" w:rsidRDefault="004146FF" w:rsidP="00BF62AB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b/>
                <w:sz w:val="22"/>
                <w:szCs w:val="22"/>
              </w:rPr>
              <w:t>Przeglądy głowic pomiarowych GDX-70/C2H4O (ze sprz</w:t>
            </w:r>
            <w:r w:rsidR="006A317D">
              <w:rPr>
                <w:rFonts w:ascii="Arial Narrow" w:hAnsi="Arial Narrow" w:cs="Arial"/>
                <w:b/>
                <w:sz w:val="22"/>
                <w:szCs w:val="22"/>
              </w:rPr>
              <w:t>ę</w:t>
            </w:r>
            <w:r w:rsidRPr="006A317D">
              <w:rPr>
                <w:rFonts w:ascii="Arial Narrow" w:hAnsi="Arial Narrow" w:cs="Arial"/>
                <w:b/>
                <w:sz w:val="22"/>
                <w:szCs w:val="22"/>
              </w:rPr>
              <w:t>tem zastępczym)</w:t>
            </w:r>
          </w:p>
          <w:p w14:paraId="5094A2CB" w14:textId="77777777" w:rsidR="004146FF" w:rsidRPr="006A317D" w:rsidRDefault="004146FF" w:rsidP="00BF62A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71361D42" w14:textId="34F17C09" w:rsidR="004146FF" w:rsidRPr="006A317D" w:rsidRDefault="004146FF" w:rsidP="00BF62AB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</w:rPr>
              <w:t>Art. 255 pkt. 1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 xml:space="preserve"> ustawy </w:t>
            </w:r>
            <w:proofErr w:type="spellStart"/>
            <w:r w:rsidRPr="006A317D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6A317D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 xml:space="preserve">nie złożono żadnego wniosku o dopuszczenie do udziału </w:t>
            </w:r>
            <w:r w:rsidR="006A317D">
              <w:rPr>
                <w:rFonts w:ascii="Arial Narrow" w:hAnsi="Arial Narrow" w:cs="Arial"/>
                <w:sz w:val="22"/>
                <w:szCs w:val="22"/>
              </w:rPr>
              <w:br/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>w postępowaniu albo żadnej oferty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440D732C" w14:textId="77777777" w:rsidR="004146FF" w:rsidRPr="006A317D" w:rsidRDefault="004146FF" w:rsidP="00BF62A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5308451C" w14:textId="77777777" w:rsidR="004146FF" w:rsidRPr="006A317D" w:rsidRDefault="004146FF" w:rsidP="00BF62AB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</w:rPr>
              <w:t>Do dnia składnia ofert tj. do 16.02.2024 r. do godz. 8:30 nie złożono w przedmiotowym postępowaniu żadnej oferty.</w:t>
            </w:r>
          </w:p>
        </w:tc>
      </w:tr>
      <w:tr w:rsidR="004146FF" w:rsidRPr="006A317D" w14:paraId="486D02F3" w14:textId="77777777" w:rsidTr="00BF62A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5C79C" w14:textId="77777777" w:rsidR="004146FF" w:rsidRPr="006A317D" w:rsidRDefault="004146FF" w:rsidP="00BF62AB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7910D" w14:textId="77777777" w:rsidR="004146FF" w:rsidRPr="006A317D" w:rsidRDefault="004146FF" w:rsidP="00BF62AB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b/>
                <w:sz w:val="22"/>
                <w:szCs w:val="22"/>
              </w:rPr>
              <w:t>Przeglądy  aparatu  do kriochirurgii CRYO-S ELECTRIC II i aparatu do kriochirurgii CRYO-S CALSSIC</w:t>
            </w:r>
          </w:p>
          <w:p w14:paraId="43D47058" w14:textId="77777777" w:rsidR="004146FF" w:rsidRPr="006A317D" w:rsidRDefault="004146FF" w:rsidP="00BF62A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47E6CAE4" w14:textId="2F303033" w:rsidR="004146FF" w:rsidRPr="006A317D" w:rsidRDefault="004146FF" w:rsidP="00BF62AB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</w:rPr>
              <w:t>Art. 255 pkt. 1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 xml:space="preserve"> ustawy </w:t>
            </w:r>
            <w:proofErr w:type="spellStart"/>
            <w:r w:rsidRPr="006A317D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6A317D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 xml:space="preserve">nie złożono żadnego wniosku o dopuszczenie do udziału </w:t>
            </w:r>
            <w:r w:rsidR="006A317D">
              <w:rPr>
                <w:rFonts w:ascii="Arial Narrow" w:hAnsi="Arial Narrow" w:cs="Arial"/>
                <w:sz w:val="22"/>
                <w:szCs w:val="22"/>
              </w:rPr>
              <w:br/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>w postępowaniu albo żadnej oferty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7C026E62" w14:textId="77777777" w:rsidR="004146FF" w:rsidRPr="006A317D" w:rsidRDefault="004146FF" w:rsidP="00BF62A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0451927A" w14:textId="77777777" w:rsidR="004146FF" w:rsidRPr="006A317D" w:rsidRDefault="004146FF" w:rsidP="00BF62AB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</w:rPr>
              <w:t>Do dnia składnia ofert tj. do 16.02.2024 r. do godz. 8:30 nie złożono w przedmiotowym postępowaniu żadnej oferty.</w:t>
            </w:r>
          </w:p>
        </w:tc>
      </w:tr>
      <w:tr w:rsidR="004146FF" w:rsidRPr="006A317D" w14:paraId="5D57F023" w14:textId="77777777" w:rsidTr="00BF62A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6F9B3" w14:textId="77777777" w:rsidR="004146FF" w:rsidRPr="006A317D" w:rsidRDefault="004146FF" w:rsidP="00BF62AB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5FE34" w14:textId="77777777" w:rsidR="004146FF" w:rsidRPr="006A317D" w:rsidRDefault="004146FF" w:rsidP="00BF62AB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b/>
                <w:sz w:val="22"/>
                <w:szCs w:val="22"/>
              </w:rPr>
              <w:t>Przeglądy aparatu VNG, symulatora kalorycznego wodnego ENTHERMO 304T oraz aparatu do badań słuchowych potencjałów wywołanych SMART EP ARRS OAE</w:t>
            </w:r>
          </w:p>
          <w:p w14:paraId="46A5D0E1" w14:textId="77777777" w:rsidR="004146FF" w:rsidRPr="006A317D" w:rsidRDefault="004146FF" w:rsidP="00BF62A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624B2639" w14:textId="66B5E094" w:rsidR="004146FF" w:rsidRPr="006A317D" w:rsidRDefault="004146FF" w:rsidP="00BF62AB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</w:rPr>
              <w:t>Art. 255 pkt. 1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 xml:space="preserve"> ustawy </w:t>
            </w:r>
            <w:proofErr w:type="spellStart"/>
            <w:r w:rsidRPr="006A317D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6A317D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 xml:space="preserve">nie złożono żadnego wniosku o dopuszczenie do udziału </w:t>
            </w:r>
            <w:r w:rsidR="006A317D">
              <w:rPr>
                <w:rFonts w:ascii="Arial Narrow" w:hAnsi="Arial Narrow" w:cs="Arial"/>
                <w:sz w:val="22"/>
                <w:szCs w:val="22"/>
              </w:rPr>
              <w:br/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>w postępowaniu albo żadnej oferty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7806346B" w14:textId="77777777" w:rsidR="004146FF" w:rsidRPr="006A317D" w:rsidRDefault="004146FF" w:rsidP="00BF62A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2115D34D" w14:textId="77777777" w:rsidR="004146FF" w:rsidRPr="006A317D" w:rsidRDefault="004146FF" w:rsidP="00BF62AB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</w:rPr>
              <w:t>Do dnia składnia ofert tj. do 16.02.2024 r. do godz. 8:30 nie złożono w przedmiotowym postępowaniu żadnej oferty.</w:t>
            </w:r>
          </w:p>
        </w:tc>
      </w:tr>
      <w:tr w:rsidR="004146FF" w:rsidRPr="006A317D" w14:paraId="03B2C7EC" w14:textId="77777777" w:rsidTr="00BF62A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44D47" w14:textId="77777777" w:rsidR="004146FF" w:rsidRPr="006A317D" w:rsidRDefault="004146FF" w:rsidP="00BF62AB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5591C" w14:textId="77777777" w:rsidR="004146FF" w:rsidRPr="006A317D" w:rsidRDefault="004146FF" w:rsidP="00BF62AB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b/>
                <w:sz w:val="22"/>
                <w:szCs w:val="22"/>
              </w:rPr>
              <w:t xml:space="preserve">Przeglądy elektrokardiografu </w:t>
            </w:r>
            <w:proofErr w:type="spellStart"/>
            <w:r w:rsidRPr="006A317D">
              <w:rPr>
                <w:rFonts w:ascii="Arial Narrow" w:hAnsi="Arial Narrow" w:cs="Arial"/>
                <w:b/>
                <w:sz w:val="22"/>
                <w:szCs w:val="22"/>
              </w:rPr>
              <w:t>ascard</w:t>
            </w:r>
            <w:proofErr w:type="spellEnd"/>
            <w:r w:rsidRPr="006A317D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Pr="006A317D">
              <w:rPr>
                <w:rFonts w:ascii="Arial Narrow" w:hAnsi="Arial Narrow" w:cs="Arial"/>
                <w:b/>
                <w:sz w:val="22"/>
                <w:szCs w:val="22"/>
              </w:rPr>
              <w:t>green</w:t>
            </w:r>
            <w:proofErr w:type="spellEnd"/>
            <w:r w:rsidRPr="006A317D">
              <w:rPr>
                <w:rFonts w:ascii="Arial Narrow" w:hAnsi="Arial Narrow" w:cs="Arial"/>
                <w:b/>
                <w:sz w:val="22"/>
                <w:szCs w:val="22"/>
              </w:rPr>
              <w:t xml:space="preserve"> v.06.101</w:t>
            </w:r>
          </w:p>
          <w:p w14:paraId="04A8697B" w14:textId="77777777" w:rsidR="004146FF" w:rsidRPr="006A317D" w:rsidRDefault="004146FF" w:rsidP="00BF62A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4BE35326" w14:textId="6A75759D" w:rsidR="004146FF" w:rsidRPr="006A317D" w:rsidRDefault="004146FF" w:rsidP="00BF62AB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</w:rPr>
              <w:t>Art. 255 pkt. 1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 xml:space="preserve"> ustawy </w:t>
            </w:r>
            <w:proofErr w:type="spellStart"/>
            <w:r w:rsidRPr="006A317D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6A317D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 xml:space="preserve">nie złożono żadnego wniosku o dopuszczenie do udziału </w:t>
            </w:r>
            <w:r w:rsidR="006A317D">
              <w:rPr>
                <w:rFonts w:ascii="Arial Narrow" w:hAnsi="Arial Narrow" w:cs="Arial"/>
                <w:sz w:val="22"/>
                <w:szCs w:val="22"/>
              </w:rPr>
              <w:br/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>w postępowaniu albo żadnej oferty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6AF9ACDF" w14:textId="77777777" w:rsidR="004146FF" w:rsidRPr="006A317D" w:rsidRDefault="004146FF" w:rsidP="00BF62A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0769DF93" w14:textId="77777777" w:rsidR="004146FF" w:rsidRPr="006A317D" w:rsidRDefault="004146FF" w:rsidP="00BF62AB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</w:rPr>
              <w:t>Do dnia składnia ofert tj. do 16.02.2024 r. do godz. 8:30 nie złożono w przedmiotowym postępowaniu żadnej oferty.</w:t>
            </w:r>
          </w:p>
        </w:tc>
      </w:tr>
      <w:tr w:rsidR="004146FF" w:rsidRPr="006A317D" w14:paraId="1DD3DB22" w14:textId="77777777" w:rsidTr="00BF62A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C6114" w14:textId="77777777" w:rsidR="004146FF" w:rsidRPr="006A317D" w:rsidRDefault="004146FF" w:rsidP="00BF62AB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</w:rPr>
              <w:lastRenderedPageBreak/>
              <w:t>13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52CE1" w14:textId="77777777" w:rsidR="004146FF" w:rsidRPr="006A317D" w:rsidRDefault="004146FF" w:rsidP="00BF62AB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b/>
                <w:sz w:val="22"/>
                <w:szCs w:val="22"/>
              </w:rPr>
              <w:t>Przeglądy elektrokardiografu LUMED EUROECG z wózkiem</w:t>
            </w:r>
          </w:p>
          <w:p w14:paraId="5367B43D" w14:textId="77777777" w:rsidR="004146FF" w:rsidRPr="006A317D" w:rsidRDefault="004146FF" w:rsidP="00BF62A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4C7A75C8" w14:textId="372DFECC" w:rsidR="004146FF" w:rsidRPr="006A317D" w:rsidRDefault="004146FF" w:rsidP="00BF62AB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</w:rPr>
              <w:t>Art. 255 pkt. 1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 xml:space="preserve"> ustawy </w:t>
            </w:r>
            <w:proofErr w:type="spellStart"/>
            <w:r w:rsidRPr="006A317D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6A317D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 xml:space="preserve">nie złożono żadnego wniosku o dopuszczenie do udziału </w:t>
            </w:r>
            <w:r w:rsidR="006A317D">
              <w:rPr>
                <w:rFonts w:ascii="Arial Narrow" w:hAnsi="Arial Narrow" w:cs="Arial"/>
                <w:sz w:val="22"/>
                <w:szCs w:val="22"/>
              </w:rPr>
              <w:br/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>w postępowaniu albo żadnej oferty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11054988" w14:textId="77777777" w:rsidR="004146FF" w:rsidRPr="006A317D" w:rsidRDefault="004146FF" w:rsidP="00BF62A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12E2B203" w14:textId="77777777" w:rsidR="004146FF" w:rsidRPr="006A317D" w:rsidRDefault="004146FF" w:rsidP="00BF62AB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</w:rPr>
              <w:t>Do dnia składnia ofert tj. do 16.02.2024 r. do godz. 8:30 nie złożono w przedmiotowym postępowaniu żadnej oferty.</w:t>
            </w:r>
          </w:p>
        </w:tc>
      </w:tr>
      <w:tr w:rsidR="004146FF" w:rsidRPr="006A317D" w14:paraId="02CF469D" w14:textId="77777777" w:rsidTr="00BF62A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A6A1C" w14:textId="77777777" w:rsidR="004146FF" w:rsidRPr="006A317D" w:rsidRDefault="004146FF" w:rsidP="00BF62AB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5AE4E" w14:textId="77777777" w:rsidR="004146FF" w:rsidRPr="006A317D" w:rsidRDefault="004146FF" w:rsidP="00BF62AB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b/>
                <w:sz w:val="22"/>
                <w:szCs w:val="22"/>
              </w:rPr>
              <w:t xml:space="preserve"> Przeglądy ultrasonografu okulistycznego A-SCAN PACSCAN 300 - BIOMETR</w:t>
            </w:r>
          </w:p>
          <w:p w14:paraId="6ACCC305" w14:textId="77777777" w:rsidR="004146FF" w:rsidRPr="006A317D" w:rsidRDefault="004146FF" w:rsidP="00BF62A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4C628B1B" w14:textId="7A94AE20" w:rsidR="004146FF" w:rsidRPr="006A317D" w:rsidRDefault="004146FF" w:rsidP="00BF62AB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</w:rPr>
              <w:t>Art. 255 pkt. 1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 xml:space="preserve"> ustawy </w:t>
            </w:r>
            <w:proofErr w:type="spellStart"/>
            <w:r w:rsidRPr="006A317D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6A317D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 xml:space="preserve">nie złożono żadnego wniosku o dopuszczenie do udziału </w:t>
            </w:r>
            <w:r w:rsidR="006A317D">
              <w:rPr>
                <w:rFonts w:ascii="Arial Narrow" w:hAnsi="Arial Narrow" w:cs="Arial"/>
                <w:sz w:val="22"/>
                <w:szCs w:val="22"/>
              </w:rPr>
              <w:br/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>w postępowaniu albo żadnej oferty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7B7F610C" w14:textId="77777777" w:rsidR="004146FF" w:rsidRPr="006A317D" w:rsidRDefault="004146FF" w:rsidP="00BF62A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60BB0C2F" w14:textId="77777777" w:rsidR="004146FF" w:rsidRPr="006A317D" w:rsidRDefault="004146FF" w:rsidP="00BF62AB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</w:rPr>
              <w:t>Do dnia składnia ofert tj. do 16.02.2024 r. do godz. 8:30 nie złożono w przedmiotowym postępowaniu żadnej oferty.</w:t>
            </w:r>
          </w:p>
        </w:tc>
      </w:tr>
      <w:tr w:rsidR="004146FF" w:rsidRPr="006A317D" w14:paraId="3482530A" w14:textId="77777777" w:rsidTr="00BF62A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498D9" w14:textId="77777777" w:rsidR="004146FF" w:rsidRPr="006A317D" w:rsidRDefault="004146FF" w:rsidP="00BF62AB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</w:rPr>
              <w:t>17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8B64B" w14:textId="77777777" w:rsidR="004146FF" w:rsidRPr="006A317D" w:rsidRDefault="004146FF" w:rsidP="00BF62AB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b/>
                <w:sz w:val="22"/>
                <w:szCs w:val="22"/>
              </w:rPr>
              <w:t>Przeglądy systemu do analizy metodą FISH</w:t>
            </w:r>
          </w:p>
          <w:p w14:paraId="42763695" w14:textId="77777777" w:rsidR="004146FF" w:rsidRPr="006A317D" w:rsidRDefault="004146FF" w:rsidP="00BF62A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4C18DC14" w14:textId="34E8EF8C" w:rsidR="004146FF" w:rsidRPr="006A317D" w:rsidRDefault="004146FF" w:rsidP="00BF62AB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</w:rPr>
              <w:t>Art. 255 pkt. 1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 xml:space="preserve"> ustawy </w:t>
            </w:r>
            <w:proofErr w:type="spellStart"/>
            <w:r w:rsidRPr="006A317D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6A317D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 xml:space="preserve">nie złożono żadnego wniosku o dopuszczenie do udziału </w:t>
            </w:r>
            <w:r w:rsidR="006A317D">
              <w:rPr>
                <w:rFonts w:ascii="Arial Narrow" w:hAnsi="Arial Narrow" w:cs="Arial"/>
                <w:sz w:val="22"/>
                <w:szCs w:val="22"/>
              </w:rPr>
              <w:br/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>w postępowaniu albo żadnej oferty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70BFBEF5" w14:textId="77777777" w:rsidR="004146FF" w:rsidRPr="006A317D" w:rsidRDefault="004146FF" w:rsidP="00BF62A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070DB917" w14:textId="77777777" w:rsidR="004146FF" w:rsidRPr="006A317D" w:rsidRDefault="004146FF" w:rsidP="00BF62AB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</w:rPr>
              <w:t>Do dnia składnia ofert tj. do 16.02.2024 r. do godz. 8:30 nie złożono w przedmiotowym postępowaniu żadnej oferty.</w:t>
            </w:r>
          </w:p>
        </w:tc>
      </w:tr>
      <w:tr w:rsidR="004146FF" w:rsidRPr="006A317D" w14:paraId="6BD0DB9D" w14:textId="77777777" w:rsidTr="00BF62A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87C81" w14:textId="77777777" w:rsidR="004146FF" w:rsidRPr="006A317D" w:rsidRDefault="004146FF" w:rsidP="00BF62AB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D1A7B" w14:textId="77777777" w:rsidR="004146FF" w:rsidRPr="006A317D" w:rsidRDefault="004146FF" w:rsidP="00BF62AB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b/>
                <w:sz w:val="22"/>
                <w:szCs w:val="22"/>
              </w:rPr>
              <w:t>Przeglądy diatermii AUTOCON III 400</w:t>
            </w:r>
          </w:p>
          <w:p w14:paraId="363DD4AC" w14:textId="77777777" w:rsidR="004146FF" w:rsidRPr="006A317D" w:rsidRDefault="004146FF" w:rsidP="00BF62A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7D14AB37" w14:textId="673A9351" w:rsidR="004146FF" w:rsidRPr="006A317D" w:rsidRDefault="004146FF" w:rsidP="00BF62AB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</w:rPr>
              <w:t>Art. 255 pkt. 1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 xml:space="preserve"> ustawy </w:t>
            </w:r>
            <w:proofErr w:type="spellStart"/>
            <w:r w:rsidRPr="006A317D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6A317D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 xml:space="preserve">nie złożono żadnego wniosku o dopuszczenie do udziału </w:t>
            </w:r>
            <w:r w:rsidR="006A317D">
              <w:rPr>
                <w:rFonts w:ascii="Arial Narrow" w:hAnsi="Arial Narrow" w:cs="Arial"/>
                <w:sz w:val="22"/>
                <w:szCs w:val="22"/>
              </w:rPr>
              <w:br/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>w postępowaniu albo żadnej oferty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1CF949EE" w14:textId="77777777" w:rsidR="004146FF" w:rsidRPr="006A317D" w:rsidRDefault="004146FF" w:rsidP="00BF62A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2295E723" w14:textId="77777777" w:rsidR="004146FF" w:rsidRPr="006A317D" w:rsidRDefault="004146FF" w:rsidP="00BF62AB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</w:rPr>
              <w:t>Do dnia składnia ofert tj. do 16.02.2024 r. do godz. 8:30 nie złożono w przedmiotowym postępowaniu żadnej oferty.</w:t>
            </w:r>
          </w:p>
        </w:tc>
      </w:tr>
      <w:tr w:rsidR="004146FF" w:rsidRPr="006A317D" w14:paraId="2637EEFD" w14:textId="77777777" w:rsidTr="00BF62A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61530" w14:textId="77777777" w:rsidR="004146FF" w:rsidRPr="006A317D" w:rsidRDefault="004146FF" w:rsidP="00BF62AB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</w:rPr>
              <w:t>19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7B5B8" w14:textId="77777777" w:rsidR="004146FF" w:rsidRPr="006A317D" w:rsidRDefault="004146FF" w:rsidP="00BF62AB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b/>
                <w:sz w:val="22"/>
                <w:szCs w:val="22"/>
              </w:rPr>
              <w:t xml:space="preserve"> Przeglądy </w:t>
            </w:r>
            <w:proofErr w:type="spellStart"/>
            <w:r w:rsidRPr="006A317D">
              <w:rPr>
                <w:rFonts w:ascii="Arial Narrow" w:hAnsi="Arial Narrow" w:cs="Arial"/>
                <w:b/>
                <w:sz w:val="22"/>
                <w:szCs w:val="22"/>
              </w:rPr>
              <w:t>nyktometru</w:t>
            </w:r>
            <w:proofErr w:type="spellEnd"/>
            <w:r w:rsidRPr="006A317D">
              <w:rPr>
                <w:rFonts w:ascii="Arial Narrow" w:hAnsi="Arial Narrow" w:cs="Arial"/>
                <w:b/>
                <w:sz w:val="22"/>
                <w:szCs w:val="22"/>
              </w:rPr>
              <w:t xml:space="preserve"> MESOTEST II</w:t>
            </w:r>
          </w:p>
          <w:p w14:paraId="7433212B" w14:textId="77777777" w:rsidR="004146FF" w:rsidRPr="006A317D" w:rsidRDefault="004146FF" w:rsidP="00BF62A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688C59D7" w14:textId="4D3272E0" w:rsidR="004146FF" w:rsidRPr="006A317D" w:rsidRDefault="004146FF" w:rsidP="00BF62AB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</w:rPr>
              <w:t>Art. 255 pkt. 1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 xml:space="preserve"> ustawy </w:t>
            </w:r>
            <w:proofErr w:type="spellStart"/>
            <w:r w:rsidRPr="006A317D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6A317D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 xml:space="preserve">nie złożono żadnego wniosku o dopuszczenie do udziału </w:t>
            </w:r>
            <w:r w:rsidR="006A317D">
              <w:rPr>
                <w:rFonts w:ascii="Arial Narrow" w:hAnsi="Arial Narrow" w:cs="Arial"/>
                <w:sz w:val="22"/>
                <w:szCs w:val="22"/>
              </w:rPr>
              <w:br/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>w postępowaniu albo żadnej oferty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6B5F8A9C" w14:textId="77777777" w:rsidR="004146FF" w:rsidRPr="006A317D" w:rsidRDefault="004146FF" w:rsidP="00BF62A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4B556607" w14:textId="77777777" w:rsidR="004146FF" w:rsidRPr="006A317D" w:rsidRDefault="004146FF" w:rsidP="00BF62AB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</w:rPr>
              <w:t xml:space="preserve">Do dnia składnia ofert tj. do 16.02.2024 r. do godz. 8:30 nie złożono w przedmiotowym 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lastRenderedPageBreak/>
              <w:t>postępowaniu żadnej oferty.</w:t>
            </w:r>
          </w:p>
        </w:tc>
      </w:tr>
      <w:tr w:rsidR="004146FF" w:rsidRPr="006A317D" w14:paraId="0788D50F" w14:textId="77777777" w:rsidTr="00BF62A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82E96" w14:textId="77777777" w:rsidR="004146FF" w:rsidRPr="006A317D" w:rsidRDefault="004146FF" w:rsidP="00BF62AB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</w:rPr>
              <w:lastRenderedPageBreak/>
              <w:t>20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FFFB1" w14:textId="77777777" w:rsidR="004146FF" w:rsidRPr="006A317D" w:rsidRDefault="004146FF" w:rsidP="00BF62AB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b/>
                <w:sz w:val="22"/>
                <w:szCs w:val="22"/>
              </w:rPr>
              <w:t xml:space="preserve">Przeglądy </w:t>
            </w:r>
            <w:proofErr w:type="spellStart"/>
            <w:r w:rsidRPr="006A317D">
              <w:rPr>
                <w:rFonts w:ascii="Arial Narrow" w:hAnsi="Arial Narrow" w:cs="Arial"/>
                <w:b/>
                <w:sz w:val="22"/>
                <w:szCs w:val="22"/>
              </w:rPr>
              <w:t>urzadzenia</w:t>
            </w:r>
            <w:proofErr w:type="spellEnd"/>
            <w:r w:rsidRPr="006A317D">
              <w:rPr>
                <w:rFonts w:ascii="Arial Narrow" w:hAnsi="Arial Narrow" w:cs="Arial"/>
                <w:b/>
                <w:sz w:val="22"/>
                <w:szCs w:val="22"/>
              </w:rPr>
              <w:t xml:space="preserve"> do kontrolowanej hipotermii CRITICOOL</w:t>
            </w:r>
          </w:p>
          <w:p w14:paraId="638102EA" w14:textId="77777777" w:rsidR="004146FF" w:rsidRPr="006A317D" w:rsidRDefault="004146FF" w:rsidP="00BF62A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6759AE23" w14:textId="236DDD29" w:rsidR="004146FF" w:rsidRPr="006A317D" w:rsidRDefault="004146FF" w:rsidP="00BF62AB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</w:rPr>
              <w:t>Art. 255 pkt. 1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 xml:space="preserve"> ustawy </w:t>
            </w:r>
            <w:proofErr w:type="spellStart"/>
            <w:r w:rsidRPr="006A317D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6A317D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 xml:space="preserve">nie złożono żadnego wniosku o dopuszczenie do udziału </w:t>
            </w:r>
            <w:r w:rsidR="006A317D">
              <w:rPr>
                <w:rFonts w:ascii="Arial Narrow" w:hAnsi="Arial Narrow" w:cs="Arial"/>
                <w:sz w:val="22"/>
                <w:szCs w:val="22"/>
              </w:rPr>
              <w:br/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>w postępowaniu albo żadnej oferty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767A5A77" w14:textId="77777777" w:rsidR="004146FF" w:rsidRPr="006A317D" w:rsidRDefault="004146FF" w:rsidP="00BF62A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4EED7AB2" w14:textId="77777777" w:rsidR="004146FF" w:rsidRPr="006A317D" w:rsidRDefault="004146FF" w:rsidP="00BF62AB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</w:rPr>
              <w:t>Do dnia składnia ofert tj. do 16.02.2024 r. do godz. 8:30 nie złożono w przedmiotowym postępowaniu żadnej oferty.</w:t>
            </w:r>
          </w:p>
        </w:tc>
      </w:tr>
      <w:tr w:rsidR="004146FF" w:rsidRPr="006A317D" w14:paraId="1FA8AC87" w14:textId="77777777" w:rsidTr="00BF62A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2647C" w14:textId="77777777" w:rsidR="004146FF" w:rsidRPr="006A317D" w:rsidRDefault="004146FF" w:rsidP="00BF62AB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</w:rPr>
              <w:t>21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5C031" w14:textId="77777777" w:rsidR="004146FF" w:rsidRPr="006A317D" w:rsidRDefault="004146FF" w:rsidP="00BF62AB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b/>
                <w:sz w:val="22"/>
                <w:szCs w:val="22"/>
              </w:rPr>
              <w:t xml:space="preserve">Przeglądy </w:t>
            </w:r>
            <w:proofErr w:type="spellStart"/>
            <w:r w:rsidRPr="006A317D">
              <w:rPr>
                <w:rFonts w:ascii="Arial Narrow" w:hAnsi="Arial Narrow" w:cs="Arial"/>
                <w:b/>
                <w:sz w:val="22"/>
                <w:szCs w:val="22"/>
              </w:rPr>
              <w:t>myjni-dezynfekatora</w:t>
            </w:r>
            <w:proofErr w:type="spellEnd"/>
            <w:r w:rsidRPr="006A317D">
              <w:rPr>
                <w:rFonts w:ascii="Arial Narrow" w:hAnsi="Arial Narrow" w:cs="Arial"/>
                <w:b/>
                <w:sz w:val="22"/>
                <w:szCs w:val="22"/>
              </w:rPr>
              <w:t xml:space="preserve"> typ PWD 82545 SAD</w:t>
            </w:r>
          </w:p>
          <w:p w14:paraId="4B9AD4CB" w14:textId="77777777" w:rsidR="004146FF" w:rsidRPr="006A317D" w:rsidRDefault="004146FF" w:rsidP="00BF62A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0DE2440B" w14:textId="48CA22F2" w:rsidR="004146FF" w:rsidRPr="006A317D" w:rsidRDefault="004146FF" w:rsidP="00BF62AB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</w:rPr>
              <w:t>Art. 255 pkt. 1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 xml:space="preserve"> ustawy </w:t>
            </w:r>
            <w:proofErr w:type="spellStart"/>
            <w:r w:rsidRPr="006A317D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6A317D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 xml:space="preserve">nie złożono żadnego wniosku o dopuszczenie do udziału </w:t>
            </w:r>
            <w:r w:rsidR="006A317D">
              <w:rPr>
                <w:rFonts w:ascii="Arial Narrow" w:hAnsi="Arial Narrow" w:cs="Arial"/>
                <w:sz w:val="22"/>
                <w:szCs w:val="22"/>
              </w:rPr>
              <w:br/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>w postępowaniu albo żadnej oferty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3C591ABC" w14:textId="77777777" w:rsidR="004146FF" w:rsidRPr="006A317D" w:rsidRDefault="004146FF" w:rsidP="00BF62A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416375BD" w14:textId="77777777" w:rsidR="004146FF" w:rsidRPr="006A317D" w:rsidRDefault="004146FF" w:rsidP="00BF62AB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</w:rPr>
              <w:t>Do dnia składnia ofert tj. do 16.02.2024 r. do godz. 8:30 nie złożono w przedmiotowym postępowaniu żadnej oferty.</w:t>
            </w:r>
          </w:p>
        </w:tc>
      </w:tr>
      <w:tr w:rsidR="004146FF" w:rsidRPr="006A317D" w14:paraId="708800C6" w14:textId="77777777" w:rsidTr="00BF62A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F7ADB" w14:textId="77777777" w:rsidR="004146FF" w:rsidRPr="006A317D" w:rsidRDefault="004146FF" w:rsidP="00BF62AB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</w:rPr>
              <w:t>22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8E5CC" w14:textId="77777777" w:rsidR="004146FF" w:rsidRPr="006A317D" w:rsidRDefault="004146FF" w:rsidP="00BF62AB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b/>
                <w:sz w:val="22"/>
                <w:szCs w:val="22"/>
              </w:rPr>
              <w:t xml:space="preserve">Przeglądy kardiomonitorów </w:t>
            </w:r>
            <w:proofErr w:type="spellStart"/>
            <w:r w:rsidRPr="006A317D">
              <w:rPr>
                <w:rFonts w:ascii="Arial Narrow" w:hAnsi="Arial Narrow" w:cs="Arial"/>
                <w:b/>
                <w:sz w:val="22"/>
                <w:szCs w:val="22"/>
              </w:rPr>
              <w:t>Cardio</w:t>
            </w:r>
            <w:proofErr w:type="spellEnd"/>
            <w:r w:rsidRPr="006A317D">
              <w:rPr>
                <w:rFonts w:ascii="Arial Narrow" w:hAnsi="Arial Narrow" w:cs="Arial"/>
                <w:b/>
                <w:sz w:val="22"/>
                <w:szCs w:val="22"/>
              </w:rPr>
              <w:t xml:space="preserve"> 9000 STANDARD</w:t>
            </w:r>
          </w:p>
          <w:p w14:paraId="11A48C78" w14:textId="77777777" w:rsidR="004146FF" w:rsidRPr="006A317D" w:rsidRDefault="004146FF" w:rsidP="00BF62A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70AD8466" w14:textId="0DAB6879" w:rsidR="004146FF" w:rsidRPr="006A317D" w:rsidRDefault="004146FF" w:rsidP="00BF62AB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</w:rPr>
              <w:t>Art. 255 pkt. 1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 xml:space="preserve"> ustawy </w:t>
            </w:r>
            <w:proofErr w:type="spellStart"/>
            <w:r w:rsidRPr="006A317D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6A317D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 xml:space="preserve">nie złożono żadnego wniosku o dopuszczenie do udziału </w:t>
            </w:r>
            <w:r w:rsidR="006A317D">
              <w:rPr>
                <w:rFonts w:ascii="Arial Narrow" w:hAnsi="Arial Narrow" w:cs="Arial"/>
                <w:sz w:val="22"/>
                <w:szCs w:val="22"/>
              </w:rPr>
              <w:br/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>w postępowaniu albo żadnej oferty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4BBD2EB8" w14:textId="77777777" w:rsidR="004146FF" w:rsidRPr="006A317D" w:rsidRDefault="004146FF" w:rsidP="00BF62A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33B637D0" w14:textId="77777777" w:rsidR="004146FF" w:rsidRPr="006A317D" w:rsidRDefault="004146FF" w:rsidP="00BF62AB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</w:rPr>
              <w:t>Do dnia składnia ofert tj. do 16.02.2024 r. do godz. 8:30 nie złożono w przedmiotowym postępowaniu żadnej oferty.</w:t>
            </w:r>
          </w:p>
        </w:tc>
      </w:tr>
      <w:tr w:rsidR="004146FF" w:rsidRPr="006A317D" w14:paraId="02DF1AAE" w14:textId="77777777" w:rsidTr="00BF62A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2A072" w14:textId="77777777" w:rsidR="004146FF" w:rsidRPr="006A317D" w:rsidRDefault="004146FF" w:rsidP="00BF62AB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</w:rPr>
              <w:t>23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1FA47" w14:textId="77777777" w:rsidR="004146FF" w:rsidRPr="006A317D" w:rsidRDefault="004146FF" w:rsidP="00BF62AB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b/>
                <w:sz w:val="22"/>
                <w:szCs w:val="22"/>
              </w:rPr>
              <w:t xml:space="preserve">Przeglądy detektora promieniowania gamma NEOPROBE 2300 NPCU23 oraz </w:t>
            </w:r>
            <w:proofErr w:type="spellStart"/>
            <w:r w:rsidRPr="006A317D">
              <w:rPr>
                <w:rFonts w:ascii="Arial Narrow" w:hAnsi="Arial Narrow" w:cs="Arial"/>
                <w:b/>
                <w:sz w:val="22"/>
                <w:szCs w:val="22"/>
              </w:rPr>
              <w:t>mammotomu</w:t>
            </w:r>
            <w:proofErr w:type="spellEnd"/>
            <w:r w:rsidRPr="006A317D">
              <w:rPr>
                <w:rFonts w:ascii="Arial Narrow" w:hAnsi="Arial Narrow" w:cs="Arial"/>
                <w:b/>
                <w:sz w:val="22"/>
                <w:szCs w:val="22"/>
              </w:rPr>
              <w:t xml:space="preserve"> SCM23</w:t>
            </w:r>
          </w:p>
          <w:p w14:paraId="028B2680" w14:textId="77777777" w:rsidR="004146FF" w:rsidRPr="006A317D" w:rsidRDefault="004146FF" w:rsidP="00BF62A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2F50B286" w14:textId="03D3932C" w:rsidR="004146FF" w:rsidRPr="006A317D" w:rsidRDefault="004146FF" w:rsidP="00BF62AB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</w:rPr>
              <w:t>Art. 255 pkt. 1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 xml:space="preserve"> ustawy </w:t>
            </w:r>
            <w:proofErr w:type="spellStart"/>
            <w:r w:rsidRPr="006A317D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6A317D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 xml:space="preserve">nie złożono żadnego wniosku o dopuszczenie do udziału </w:t>
            </w:r>
            <w:r w:rsidR="006A317D">
              <w:rPr>
                <w:rFonts w:ascii="Arial Narrow" w:hAnsi="Arial Narrow" w:cs="Arial"/>
                <w:sz w:val="22"/>
                <w:szCs w:val="22"/>
              </w:rPr>
              <w:br/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>w postępowaniu albo żadnej oferty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45DD9719" w14:textId="77777777" w:rsidR="004146FF" w:rsidRPr="006A317D" w:rsidRDefault="004146FF" w:rsidP="00BF62A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60FA7172" w14:textId="77777777" w:rsidR="004146FF" w:rsidRPr="006A317D" w:rsidRDefault="004146FF" w:rsidP="00BF62AB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</w:rPr>
              <w:t>Do dnia składnia ofert tj. do 16.02.2024 r. do godz. 8:30 nie złożono w przedmiotowym postępowaniu żadnej oferty.</w:t>
            </w:r>
          </w:p>
        </w:tc>
      </w:tr>
      <w:tr w:rsidR="004146FF" w:rsidRPr="006A317D" w14:paraId="6D5452AB" w14:textId="77777777" w:rsidTr="00BF62A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F26C7" w14:textId="77777777" w:rsidR="004146FF" w:rsidRPr="006A317D" w:rsidRDefault="004146FF" w:rsidP="00BF62AB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</w:rPr>
              <w:t>24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F8886" w14:textId="77777777" w:rsidR="004146FF" w:rsidRPr="006A317D" w:rsidRDefault="004146FF" w:rsidP="00BF62AB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b/>
                <w:sz w:val="22"/>
                <w:szCs w:val="22"/>
              </w:rPr>
              <w:t xml:space="preserve">Przeglądy cyfrowego systemu do </w:t>
            </w:r>
            <w:proofErr w:type="spellStart"/>
            <w:r w:rsidRPr="006A317D">
              <w:rPr>
                <w:rFonts w:ascii="Arial Narrow" w:hAnsi="Arial Narrow" w:cs="Arial"/>
                <w:b/>
                <w:sz w:val="22"/>
                <w:szCs w:val="22"/>
              </w:rPr>
              <w:t>drenazu</w:t>
            </w:r>
            <w:proofErr w:type="spellEnd"/>
            <w:r w:rsidRPr="006A317D">
              <w:rPr>
                <w:rFonts w:ascii="Arial Narrow" w:hAnsi="Arial Narrow" w:cs="Arial"/>
                <w:b/>
                <w:sz w:val="22"/>
                <w:szCs w:val="22"/>
              </w:rPr>
              <w:t xml:space="preserve"> klatki piersiowej THOPAZ</w:t>
            </w:r>
          </w:p>
          <w:p w14:paraId="4A353A32" w14:textId="77777777" w:rsidR="004146FF" w:rsidRPr="006A317D" w:rsidRDefault="004146FF" w:rsidP="00BF62A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77066EDF" w14:textId="66C1AEB6" w:rsidR="004146FF" w:rsidRPr="006A317D" w:rsidRDefault="004146FF" w:rsidP="00BF62AB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</w:rPr>
              <w:t>Art. 255 pkt. 1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 xml:space="preserve"> ustawy </w:t>
            </w:r>
            <w:proofErr w:type="spellStart"/>
            <w:r w:rsidRPr="006A317D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6A317D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 xml:space="preserve">nie złożono żadnego wniosku o dopuszczenie do udziału </w:t>
            </w:r>
            <w:r w:rsidR="006A317D">
              <w:rPr>
                <w:rFonts w:ascii="Arial Narrow" w:hAnsi="Arial Narrow" w:cs="Arial"/>
                <w:sz w:val="22"/>
                <w:szCs w:val="22"/>
              </w:rPr>
              <w:br/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>w postępowaniu albo żadnej oferty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4CD851A1" w14:textId="77777777" w:rsidR="004146FF" w:rsidRPr="006A317D" w:rsidRDefault="004146FF" w:rsidP="00BF62A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  <w:u w:val="single"/>
              </w:rPr>
              <w:lastRenderedPageBreak/>
              <w:t>Uzasadnienie faktyczne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21C067A1" w14:textId="77777777" w:rsidR="004146FF" w:rsidRPr="006A317D" w:rsidRDefault="004146FF" w:rsidP="00BF62AB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</w:rPr>
              <w:t>Do dnia składnia ofert tj. do 16.02.2024 r. do godz. 8:30 nie złożono w przedmiotowym postępowaniu żadnej oferty.</w:t>
            </w:r>
          </w:p>
        </w:tc>
      </w:tr>
      <w:tr w:rsidR="004146FF" w:rsidRPr="006A317D" w14:paraId="41487A5A" w14:textId="77777777" w:rsidTr="00BF62A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45963" w14:textId="77777777" w:rsidR="004146FF" w:rsidRPr="006A317D" w:rsidRDefault="004146FF" w:rsidP="00BF62AB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</w:rPr>
              <w:lastRenderedPageBreak/>
              <w:t>25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62120" w14:textId="77777777" w:rsidR="004146FF" w:rsidRPr="006A317D" w:rsidRDefault="004146FF" w:rsidP="00BF62AB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b/>
                <w:sz w:val="22"/>
                <w:szCs w:val="22"/>
              </w:rPr>
              <w:t>Przeglądy kabiny z promiennikami emitującymi UVB/UVA WALDMANN UV 7002</w:t>
            </w:r>
          </w:p>
          <w:p w14:paraId="2701B3A0" w14:textId="77777777" w:rsidR="004146FF" w:rsidRPr="006A317D" w:rsidRDefault="004146FF" w:rsidP="00BF62A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0754C34A" w14:textId="2F587102" w:rsidR="004146FF" w:rsidRPr="006A317D" w:rsidRDefault="004146FF" w:rsidP="00BF62AB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</w:rPr>
              <w:t>Art. 255 pkt. 1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 xml:space="preserve"> ustawy </w:t>
            </w:r>
            <w:proofErr w:type="spellStart"/>
            <w:r w:rsidRPr="006A317D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6A317D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 xml:space="preserve">nie złożono żadnego wniosku o dopuszczenie do udziału </w:t>
            </w:r>
            <w:r w:rsidR="006A317D">
              <w:rPr>
                <w:rFonts w:ascii="Arial Narrow" w:hAnsi="Arial Narrow" w:cs="Arial"/>
                <w:sz w:val="22"/>
                <w:szCs w:val="22"/>
              </w:rPr>
              <w:br/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>w postępowaniu albo żadnej oferty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59D4B045" w14:textId="77777777" w:rsidR="004146FF" w:rsidRPr="006A317D" w:rsidRDefault="004146FF" w:rsidP="00BF62A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4F7B1E5B" w14:textId="77777777" w:rsidR="004146FF" w:rsidRPr="006A317D" w:rsidRDefault="004146FF" w:rsidP="00BF62AB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</w:rPr>
              <w:t>Do dnia składnia ofert tj. do 16.02.2024 r. do godz. 8:30 nie złożono w przedmiotowym postępowaniu żadnej oferty.</w:t>
            </w:r>
          </w:p>
        </w:tc>
      </w:tr>
      <w:tr w:rsidR="004146FF" w:rsidRPr="006A317D" w14:paraId="1A8FB135" w14:textId="77777777" w:rsidTr="00BF62A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A9AC0" w14:textId="77777777" w:rsidR="004146FF" w:rsidRPr="006A317D" w:rsidRDefault="004146FF" w:rsidP="00BF62AB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</w:rPr>
              <w:t>26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F793D" w14:textId="77777777" w:rsidR="004146FF" w:rsidRPr="006A317D" w:rsidRDefault="004146FF" w:rsidP="00BF62AB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b/>
                <w:sz w:val="22"/>
                <w:szCs w:val="22"/>
              </w:rPr>
              <w:t>Przeglądy kardiotokogramu BTL FC</w:t>
            </w:r>
          </w:p>
          <w:p w14:paraId="7DBAE98E" w14:textId="77777777" w:rsidR="004146FF" w:rsidRPr="006A317D" w:rsidRDefault="004146FF" w:rsidP="00BF62A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069EE8F9" w14:textId="6EF41AFD" w:rsidR="004146FF" w:rsidRPr="006A317D" w:rsidRDefault="004146FF" w:rsidP="00BF62AB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</w:rPr>
              <w:t>Art. 255 pkt. 1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 xml:space="preserve"> ustawy </w:t>
            </w:r>
            <w:proofErr w:type="spellStart"/>
            <w:r w:rsidRPr="006A317D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6A317D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 xml:space="preserve">nie złożono żadnego wniosku o dopuszczenie do udziału </w:t>
            </w:r>
            <w:r w:rsidR="006A317D">
              <w:rPr>
                <w:rFonts w:ascii="Arial Narrow" w:hAnsi="Arial Narrow" w:cs="Arial"/>
                <w:sz w:val="22"/>
                <w:szCs w:val="22"/>
              </w:rPr>
              <w:br/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>w postępowaniu albo żadnej oferty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195C39A7" w14:textId="77777777" w:rsidR="004146FF" w:rsidRPr="006A317D" w:rsidRDefault="004146FF" w:rsidP="00BF62A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021C810E" w14:textId="77777777" w:rsidR="004146FF" w:rsidRPr="006A317D" w:rsidRDefault="004146FF" w:rsidP="00BF62AB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</w:rPr>
              <w:t>Do dnia składnia ofert tj. do 16.02.2024 r. do godz. 8:30 nie złożono w przedmiotowym postępowaniu żadnej oferty.</w:t>
            </w:r>
          </w:p>
        </w:tc>
      </w:tr>
      <w:tr w:rsidR="004146FF" w:rsidRPr="006A317D" w14:paraId="1CA7EED9" w14:textId="77777777" w:rsidTr="00BF62A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DFDCC" w14:textId="77777777" w:rsidR="004146FF" w:rsidRPr="006A317D" w:rsidRDefault="004146FF" w:rsidP="00BF62AB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</w:rPr>
              <w:t>27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E46CA" w14:textId="77777777" w:rsidR="004146FF" w:rsidRPr="006A317D" w:rsidRDefault="004146FF" w:rsidP="00BF62AB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b/>
                <w:sz w:val="22"/>
                <w:szCs w:val="22"/>
              </w:rPr>
              <w:t xml:space="preserve">Przeglądy </w:t>
            </w:r>
            <w:proofErr w:type="spellStart"/>
            <w:r w:rsidRPr="006A317D">
              <w:rPr>
                <w:rFonts w:ascii="Arial Narrow" w:hAnsi="Arial Narrow" w:cs="Arial"/>
                <w:b/>
                <w:sz w:val="22"/>
                <w:szCs w:val="22"/>
              </w:rPr>
              <w:t>autorefraktometru</w:t>
            </w:r>
            <w:proofErr w:type="spellEnd"/>
            <w:r w:rsidRPr="006A317D">
              <w:rPr>
                <w:rFonts w:ascii="Arial Narrow" w:hAnsi="Arial Narrow" w:cs="Arial"/>
                <w:b/>
                <w:sz w:val="22"/>
                <w:szCs w:val="22"/>
              </w:rPr>
              <w:t xml:space="preserve"> z funkcją tonometru bezdotykowego TONOREF II NIDEK</w:t>
            </w:r>
          </w:p>
          <w:p w14:paraId="6CFE7864" w14:textId="77777777" w:rsidR="004146FF" w:rsidRPr="006A317D" w:rsidRDefault="004146FF" w:rsidP="00BF62A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795D7955" w14:textId="25BC3DC5" w:rsidR="004146FF" w:rsidRPr="006A317D" w:rsidRDefault="004146FF" w:rsidP="00BF62AB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</w:rPr>
              <w:t>Art. 255 pkt. 1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 xml:space="preserve"> ustawy </w:t>
            </w:r>
            <w:proofErr w:type="spellStart"/>
            <w:r w:rsidRPr="006A317D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6A317D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 xml:space="preserve">nie złożono żadnego wniosku o dopuszczenie do udziału </w:t>
            </w:r>
            <w:r w:rsidR="006A317D">
              <w:rPr>
                <w:rFonts w:ascii="Arial Narrow" w:hAnsi="Arial Narrow" w:cs="Arial"/>
                <w:sz w:val="22"/>
                <w:szCs w:val="22"/>
              </w:rPr>
              <w:br/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>w postępowaniu albo żadnej oferty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12049D1B" w14:textId="77777777" w:rsidR="004146FF" w:rsidRPr="006A317D" w:rsidRDefault="004146FF" w:rsidP="00BF62A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560BC596" w14:textId="77777777" w:rsidR="004146FF" w:rsidRPr="006A317D" w:rsidRDefault="004146FF" w:rsidP="00BF62AB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</w:rPr>
              <w:t>Do dnia składnia ofert tj. do 16.02.2024 r. do godz. 8:30 nie złożono w przedmiotowym postępowaniu żadnej oferty.</w:t>
            </w:r>
          </w:p>
        </w:tc>
      </w:tr>
      <w:tr w:rsidR="004146FF" w:rsidRPr="006A317D" w14:paraId="07C2019E" w14:textId="77777777" w:rsidTr="00BF62A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2CF20" w14:textId="77777777" w:rsidR="004146FF" w:rsidRPr="006A317D" w:rsidRDefault="004146FF" w:rsidP="00BF62AB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</w:rPr>
              <w:t>28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0E5BA" w14:textId="77777777" w:rsidR="004146FF" w:rsidRPr="006A317D" w:rsidRDefault="004146FF" w:rsidP="00BF62AB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b/>
                <w:sz w:val="22"/>
                <w:szCs w:val="22"/>
              </w:rPr>
              <w:t>Przeglądy noża ultradźwiękowego PIEZOMED SA-320</w:t>
            </w:r>
          </w:p>
          <w:p w14:paraId="3489E803" w14:textId="77777777" w:rsidR="004146FF" w:rsidRPr="006A317D" w:rsidRDefault="004146FF" w:rsidP="00BF62A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299693F5" w14:textId="5BFD82AA" w:rsidR="004146FF" w:rsidRPr="006A317D" w:rsidRDefault="004146FF" w:rsidP="00BF62AB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</w:rPr>
              <w:t>Art. 255 pkt. 1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 xml:space="preserve"> ustawy </w:t>
            </w:r>
            <w:proofErr w:type="spellStart"/>
            <w:r w:rsidRPr="006A317D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6A317D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 xml:space="preserve">nie złożono żadnego wniosku o dopuszczenie do udziału </w:t>
            </w:r>
            <w:r w:rsidR="006A317D">
              <w:rPr>
                <w:rFonts w:ascii="Arial Narrow" w:hAnsi="Arial Narrow" w:cs="Arial"/>
                <w:sz w:val="22"/>
                <w:szCs w:val="22"/>
              </w:rPr>
              <w:br/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>w postępowaniu albo żadnej oferty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10B6E1D1" w14:textId="77777777" w:rsidR="004146FF" w:rsidRPr="006A317D" w:rsidRDefault="004146FF" w:rsidP="00BF62A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5301D129" w14:textId="77777777" w:rsidR="004146FF" w:rsidRPr="006A317D" w:rsidRDefault="004146FF" w:rsidP="00BF62AB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</w:rPr>
              <w:t>Do dnia składnia ofert tj. do 16.02.2024 r. do godz. 8:30 nie złożono w przedmiotowym postępowaniu żadnej oferty.</w:t>
            </w:r>
          </w:p>
        </w:tc>
      </w:tr>
      <w:tr w:rsidR="004146FF" w:rsidRPr="006A317D" w14:paraId="6C78D0FC" w14:textId="77777777" w:rsidTr="00BF62A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4B735" w14:textId="77777777" w:rsidR="004146FF" w:rsidRPr="006A317D" w:rsidRDefault="004146FF" w:rsidP="00BF62AB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</w:rPr>
              <w:t>30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5378E" w14:textId="77777777" w:rsidR="004146FF" w:rsidRPr="006A317D" w:rsidRDefault="004146FF" w:rsidP="00BF62AB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b/>
                <w:sz w:val="22"/>
                <w:szCs w:val="22"/>
              </w:rPr>
              <w:t xml:space="preserve">Przeglądy </w:t>
            </w:r>
            <w:proofErr w:type="spellStart"/>
            <w:r w:rsidRPr="006A317D">
              <w:rPr>
                <w:rFonts w:ascii="Arial Narrow" w:hAnsi="Arial Narrow" w:cs="Arial"/>
                <w:b/>
                <w:sz w:val="22"/>
                <w:szCs w:val="22"/>
              </w:rPr>
              <w:t>kriokomory</w:t>
            </w:r>
            <w:proofErr w:type="spellEnd"/>
            <w:r w:rsidRPr="006A317D">
              <w:rPr>
                <w:rFonts w:ascii="Arial Narrow" w:hAnsi="Arial Narrow" w:cs="Arial"/>
                <w:b/>
                <w:sz w:val="22"/>
                <w:szCs w:val="22"/>
              </w:rPr>
              <w:t xml:space="preserve"> ALASKA AL01</w:t>
            </w:r>
          </w:p>
          <w:p w14:paraId="5C21317A" w14:textId="77777777" w:rsidR="004146FF" w:rsidRPr="006A317D" w:rsidRDefault="004146FF" w:rsidP="00BF62A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00740EEF" w14:textId="42D363D8" w:rsidR="004146FF" w:rsidRPr="006A317D" w:rsidRDefault="004146FF" w:rsidP="00BF62AB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</w:rPr>
              <w:t>Art. 255 pkt. 1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 xml:space="preserve"> ustawy </w:t>
            </w:r>
            <w:proofErr w:type="spellStart"/>
            <w:r w:rsidRPr="006A317D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6A317D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 xml:space="preserve">nie złożono żadnego wniosku o dopuszczenie do udziału w 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lastRenderedPageBreak/>
              <w:t>postępowaniu albo żadnej oferty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7F6D92BB" w14:textId="77777777" w:rsidR="004146FF" w:rsidRPr="006A317D" w:rsidRDefault="004146FF" w:rsidP="00BF62A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29A2FAB6" w14:textId="77777777" w:rsidR="004146FF" w:rsidRPr="006A317D" w:rsidRDefault="004146FF" w:rsidP="00BF62AB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</w:rPr>
              <w:t>Do dnia składnia ofert tj. do 16.02.2024 r. do godz. 8:30 nie złożono w przedmiotowym postępowaniu żadnej oferty.</w:t>
            </w:r>
          </w:p>
        </w:tc>
      </w:tr>
      <w:tr w:rsidR="004146FF" w:rsidRPr="006A317D" w14:paraId="5E82D3FB" w14:textId="77777777" w:rsidTr="00BF62A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64E94" w14:textId="77777777" w:rsidR="004146FF" w:rsidRPr="006A317D" w:rsidRDefault="004146FF" w:rsidP="00BF62AB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</w:rPr>
              <w:lastRenderedPageBreak/>
              <w:t>31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16780" w14:textId="77777777" w:rsidR="004146FF" w:rsidRPr="006A317D" w:rsidRDefault="004146FF" w:rsidP="00BF62AB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b/>
                <w:sz w:val="22"/>
                <w:szCs w:val="22"/>
              </w:rPr>
              <w:t xml:space="preserve">Przeglądy pomp infuzyjnych </w:t>
            </w:r>
            <w:proofErr w:type="spellStart"/>
            <w:r w:rsidRPr="006A317D">
              <w:rPr>
                <w:rFonts w:ascii="Arial Narrow" w:hAnsi="Arial Narrow" w:cs="Arial"/>
                <w:b/>
                <w:sz w:val="22"/>
                <w:szCs w:val="22"/>
              </w:rPr>
              <w:t>strzykawkowych</w:t>
            </w:r>
            <w:proofErr w:type="spellEnd"/>
            <w:r w:rsidRPr="006A317D">
              <w:rPr>
                <w:rFonts w:ascii="Arial Narrow" w:hAnsi="Arial Narrow" w:cs="Arial"/>
                <w:b/>
                <w:sz w:val="22"/>
                <w:szCs w:val="22"/>
              </w:rPr>
              <w:t xml:space="preserve"> SP-12 SPRO-N</w:t>
            </w:r>
          </w:p>
          <w:p w14:paraId="2F5C43FC" w14:textId="77777777" w:rsidR="004146FF" w:rsidRPr="006A317D" w:rsidRDefault="004146FF" w:rsidP="00BF62A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01A8F404" w14:textId="278AA1D4" w:rsidR="004146FF" w:rsidRPr="006A317D" w:rsidRDefault="004146FF" w:rsidP="00BF62AB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</w:rPr>
              <w:t>Art. 255 pkt. 1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 xml:space="preserve"> ustawy </w:t>
            </w:r>
            <w:proofErr w:type="spellStart"/>
            <w:r w:rsidRPr="006A317D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6A317D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 xml:space="preserve">nie złożono żadnego wniosku o dopuszczenie do udziału </w:t>
            </w:r>
            <w:r w:rsidR="006A317D">
              <w:rPr>
                <w:rFonts w:ascii="Arial Narrow" w:hAnsi="Arial Narrow" w:cs="Arial"/>
                <w:sz w:val="22"/>
                <w:szCs w:val="22"/>
              </w:rPr>
              <w:br/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>w postępowaniu albo żadnej oferty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49A5EC48" w14:textId="77777777" w:rsidR="004146FF" w:rsidRPr="006A317D" w:rsidRDefault="004146FF" w:rsidP="00BF62A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7D667426" w14:textId="77777777" w:rsidR="004146FF" w:rsidRPr="006A317D" w:rsidRDefault="004146FF" w:rsidP="00BF62AB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</w:rPr>
              <w:t>Do dnia składnia ofert tj. do 16.02.2024 r. do godz. 8:30 nie złożono w przedmiotowym postępowaniu żadnej oferty.</w:t>
            </w:r>
          </w:p>
        </w:tc>
      </w:tr>
      <w:tr w:rsidR="004146FF" w:rsidRPr="006A317D" w14:paraId="630F1CA5" w14:textId="77777777" w:rsidTr="00BF62A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B3FE4" w14:textId="77777777" w:rsidR="004146FF" w:rsidRPr="006A317D" w:rsidRDefault="004146FF" w:rsidP="00BF62AB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</w:rPr>
              <w:t>32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EE366" w14:textId="77777777" w:rsidR="004146FF" w:rsidRPr="006A317D" w:rsidRDefault="004146FF" w:rsidP="00BF62AB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b/>
                <w:sz w:val="22"/>
                <w:szCs w:val="22"/>
              </w:rPr>
              <w:t>Przeglądy Lasera okulistycznego OCULIGHT GL IRIDEX</w:t>
            </w:r>
          </w:p>
          <w:p w14:paraId="0886842B" w14:textId="77777777" w:rsidR="004146FF" w:rsidRPr="006A317D" w:rsidRDefault="004146FF" w:rsidP="00BF62A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2B891D5F" w14:textId="0C6F1557" w:rsidR="004146FF" w:rsidRPr="006A317D" w:rsidRDefault="004146FF" w:rsidP="00BF62AB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</w:rPr>
              <w:t>Art. 255 pkt. 1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 xml:space="preserve"> ustawy </w:t>
            </w:r>
            <w:proofErr w:type="spellStart"/>
            <w:r w:rsidRPr="006A317D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6A317D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 xml:space="preserve">nie złożono żadnego wniosku o dopuszczenie do udziału </w:t>
            </w:r>
            <w:r w:rsidR="006A317D">
              <w:rPr>
                <w:rFonts w:ascii="Arial Narrow" w:hAnsi="Arial Narrow" w:cs="Arial"/>
                <w:sz w:val="22"/>
                <w:szCs w:val="22"/>
              </w:rPr>
              <w:br/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>w postępowaniu albo żadnej oferty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46387E62" w14:textId="77777777" w:rsidR="004146FF" w:rsidRPr="006A317D" w:rsidRDefault="004146FF" w:rsidP="00BF62A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00554A46" w14:textId="77777777" w:rsidR="004146FF" w:rsidRPr="006A317D" w:rsidRDefault="004146FF" w:rsidP="00BF62AB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</w:rPr>
              <w:t>Do dnia składnia ofert tj. do 16.02.2024 r. do godz. 8:30 nie złożono w przedmiotowym postępowaniu żadnej oferty.</w:t>
            </w:r>
          </w:p>
        </w:tc>
      </w:tr>
      <w:tr w:rsidR="004146FF" w:rsidRPr="006A317D" w14:paraId="27AA507B" w14:textId="77777777" w:rsidTr="00BF62A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ACF24" w14:textId="77777777" w:rsidR="004146FF" w:rsidRPr="006A317D" w:rsidRDefault="004146FF" w:rsidP="00BF62AB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</w:rPr>
              <w:t>33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98133" w14:textId="77777777" w:rsidR="004146FF" w:rsidRPr="006A317D" w:rsidRDefault="004146FF" w:rsidP="00BF62AB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b/>
                <w:sz w:val="22"/>
                <w:szCs w:val="22"/>
              </w:rPr>
              <w:t>Naprawy trepanów czaszki</w:t>
            </w:r>
          </w:p>
          <w:p w14:paraId="305E7BA9" w14:textId="77777777" w:rsidR="004146FF" w:rsidRPr="006A317D" w:rsidRDefault="004146FF" w:rsidP="00BF62A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33BADF15" w14:textId="1C925D7C" w:rsidR="004146FF" w:rsidRPr="006A317D" w:rsidRDefault="004146FF" w:rsidP="00BF62AB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</w:rPr>
              <w:t>Art. 255 pkt. 1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 xml:space="preserve"> ustawy </w:t>
            </w:r>
            <w:proofErr w:type="spellStart"/>
            <w:r w:rsidRPr="006A317D">
              <w:rPr>
                <w:rFonts w:ascii="Arial Narrow" w:hAnsi="Arial Narrow" w:cs="Arial"/>
                <w:sz w:val="22"/>
                <w:szCs w:val="22"/>
              </w:rPr>
              <w:t>Pzp</w:t>
            </w:r>
            <w:proofErr w:type="spellEnd"/>
            <w:r w:rsidRPr="006A317D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 xml:space="preserve">nie złożono żadnego wniosku o dopuszczenie do udziału </w:t>
            </w:r>
            <w:r w:rsidR="006A317D">
              <w:rPr>
                <w:rFonts w:ascii="Arial Narrow" w:hAnsi="Arial Narrow" w:cs="Arial"/>
                <w:sz w:val="22"/>
                <w:szCs w:val="22"/>
              </w:rPr>
              <w:br/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>w postępowaniu albo żadnej oferty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14:paraId="230CF68E" w14:textId="77777777" w:rsidR="004146FF" w:rsidRPr="006A317D" w:rsidRDefault="004146FF" w:rsidP="00BF62AB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6A317D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435B7BD4" w14:textId="77777777" w:rsidR="004146FF" w:rsidRPr="006A317D" w:rsidRDefault="004146FF" w:rsidP="00BF62AB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317D">
              <w:rPr>
                <w:rFonts w:ascii="Arial Narrow" w:hAnsi="Arial Narrow" w:cs="Arial"/>
                <w:sz w:val="22"/>
                <w:szCs w:val="22"/>
              </w:rPr>
              <w:t>Do dnia składnia ofert tj. do 16.02.2024 r. do godz. 8:30 nie złożono w przedmiotowym postępowaniu żadnej oferty.</w:t>
            </w:r>
          </w:p>
        </w:tc>
      </w:tr>
    </w:tbl>
    <w:p w14:paraId="4BDE37B4" w14:textId="77777777" w:rsidR="00010B31" w:rsidRPr="006A317D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6A317D">
        <w:rPr>
          <w:rFonts w:ascii="Arial Narrow" w:hAnsi="Arial Narrow" w:cs="Arial"/>
          <w:i/>
          <w:sz w:val="22"/>
          <w:szCs w:val="22"/>
        </w:rPr>
        <w:t>Zamawiający</w:t>
      </w:r>
    </w:p>
    <w:p w14:paraId="08B285EC" w14:textId="77777777" w:rsidR="006A317D" w:rsidRDefault="006A317D" w:rsidP="006A317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6"/>
          <w:szCs w:val="16"/>
        </w:rPr>
      </w:pPr>
    </w:p>
    <w:p w14:paraId="77A377D9" w14:textId="77777777" w:rsidR="006A317D" w:rsidRDefault="006A317D" w:rsidP="006A317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6"/>
          <w:szCs w:val="16"/>
        </w:rPr>
      </w:pPr>
    </w:p>
    <w:p w14:paraId="23ED8691" w14:textId="77777777" w:rsidR="006A317D" w:rsidRDefault="006A317D" w:rsidP="006A317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6"/>
          <w:szCs w:val="16"/>
        </w:rPr>
      </w:pPr>
    </w:p>
    <w:p w14:paraId="21BBCEA8" w14:textId="77777777" w:rsidR="006A317D" w:rsidRDefault="006A317D" w:rsidP="006A317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6"/>
          <w:szCs w:val="16"/>
        </w:rPr>
      </w:pPr>
    </w:p>
    <w:p w14:paraId="6F342DCC" w14:textId="77777777" w:rsidR="006A317D" w:rsidRDefault="006A317D" w:rsidP="006A317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6"/>
          <w:szCs w:val="16"/>
        </w:rPr>
      </w:pPr>
    </w:p>
    <w:p w14:paraId="7D2A6199" w14:textId="77777777" w:rsidR="006A317D" w:rsidRDefault="006A317D" w:rsidP="006A317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6"/>
          <w:szCs w:val="16"/>
        </w:rPr>
      </w:pPr>
    </w:p>
    <w:p w14:paraId="3B3DB349" w14:textId="77777777" w:rsidR="006A317D" w:rsidRDefault="006A317D" w:rsidP="006A317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6"/>
          <w:szCs w:val="16"/>
        </w:rPr>
      </w:pPr>
    </w:p>
    <w:p w14:paraId="1BD329BC" w14:textId="4913C1FF" w:rsidR="006A317D" w:rsidRPr="00AB617F" w:rsidRDefault="006A317D" w:rsidP="006A317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6"/>
          <w:szCs w:val="16"/>
        </w:rPr>
      </w:pPr>
      <w:r w:rsidRPr="00AB617F">
        <w:rPr>
          <w:rStyle w:val="Pogrubienie"/>
          <w:rFonts w:ascii="Arial Narrow" w:hAnsi="Arial Narrow" w:cs="Arial"/>
          <w:b w:val="0"/>
          <w:bCs w:val="0"/>
          <w:color w:val="1B1B1B"/>
          <w:sz w:val="16"/>
          <w:szCs w:val="16"/>
        </w:rPr>
        <w:t>Wykonano w 2 egz. na 4 ark.</w:t>
      </w:r>
    </w:p>
    <w:p w14:paraId="0EF4C9B9" w14:textId="77777777" w:rsidR="006A317D" w:rsidRPr="00AB617F" w:rsidRDefault="006A317D" w:rsidP="006A317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8"/>
        </w:rPr>
      </w:pPr>
      <w:r w:rsidRPr="00AB617F">
        <w:rPr>
          <w:rFonts w:ascii="Arial Narrow" w:hAnsi="Arial Narrow"/>
          <w:sz w:val="16"/>
          <w:szCs w:val="18"/>
        </w:rPr>
        <w:t xml:space="preserve">Egz. 1 – a/a kancelaria  </w:t>
      </w:r>
    </w:p>
    <w:p w14:paraId="5FEB6910" w14:textId="77777777" w:rsidR="006A317D" w:rsidRPr="00AB617F" w:rsidRDefault="006A317D" w:rsidP="006A317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0"/>
          <w:szCs w:val="22"/>
        </w:rPr>
      </w:pPr>
      <w:r w:rsidRPr="00AB617F">
        <w:rPr>
          <w:rFonts w:ascii="Arial Narrow" w:hAnsi="Arial Narrow"/>
          <w:sz w:val="16"/>
          <w:szCs w:val="18"/>
        </w:rPr>
        <w:t xml:space="preserve">Egz. 2 – uczestnicy postępowania str. </w:t>
      </w:r>
      <w:proofErr w:type="spellStart"/>
      <w:r w:rsidRPr="00AB617F">
        <w:rPr>
          <w:rFonts w:ascii="Arial Narrow" w:hAnsi="Arial Narrow"/>
          <w:sz w:val="16"/>
          <w:szCs w:val="18"/>
        </w:rPr>
        <w:t>int</w:t>
      </w:r>
      <w:proofErr w:type="spellEnd"/>
      <w:r w:rsidRPr="00AB617F">
        <w:rPr>
          <w:rFonts w:ascii="Arial Narrow" w:hAnsi="Arial Narrow"/>
          <w:sz w:val="16"/>
          <w:szCs w:val="18"/>
        </w:rPr>
        <w:t xml:space="preserve">. 10wsk.mil.pl i e-propublico.pl; </w:t>
      </w:r>
      <w:proofErr w:type="spellStart"/>
      <w:r w:rsidRPr="00AB617F">
        <w:rPr>
          <w:rFonts w:ascii="Arial Narrow" w:hAnsi="Arial Narrow"/>
          <w:sz w:val="16"/>
          <w:szCs w:val="16"/>
        </w:rPr>
        <w:t>SZPubl</w:t>
      </w:r>
      <w:proofErr w:type="spellEnd"/>
      <w:r w:rsidRPr="00AB617F">
        <w:rPr>
          <w:rFonts w:ascii="Arial Narrow" w:hAnsi="Arial Narrow"/>
          <w:sz w:val="16"/>
          <w:szCs w:val="16"/>
        </w:rPr>
        <w:t>. T2612 B5</w:t>
      </w:r>
    </w:p>
    <w:p w14:paraId="652A871E" w14:textId="77777777" w:rsidR="006A317D" w:rsidRPr="00AB617F" w:rsidRDefault="006A317D" w:rsidP="006A317D">
      <w:pPr>
        <w:rPr>
          <w:rFonts w:ascii="Arial Narrow" w:hAnsi="Arial Narrow"/>
          <w:sz w:val="16"/>
          <w:szCs w:val="18"/>
        </w:rPr>
      </w:pPr>
      <w:r w:rsidRPr="00AB617F">
        <w:rPr>
          <w:rFonts w:ascii="Arial Narrow" w:hAnsi="Arial Narrow"/>
          <w:sz w:val="16"/>
          <w:szCs w:val="18"/>
        </w:rPr>
        <w:t>Wyk. P. Kucharska – tel. 261 417 449</w:t>
      </w:r>
    </w:p>
    <w:p w14:paraId="270BD700" w14:textId="08472063" w:rsidR="002A7DFF" w:rsidRPr="006A317D" w:rsidRDefault="006A317D" w:rsidP="006A317D">
      <w:pPr>
        <w:rPr>
          <w:rFonts w:ascii="Arial Narrow" w:hAnsi="Arial Narrow"/>
          <w:sz w:val="18"/>
          <w:szCs w:val="18"/>
        </w:rPr>
      </w:pPr>
      <w:r w:rsidRPr="00AB617F">
        <w:rPr>
          <w:rFonts w:ascii="Arial Narrow" w:hAnsi="Arial Narrow"/>
          <w:sz w:val="16"/>
          <w:szCs w:val="18"/>
        </w:rPr>
        <w:t>Data:</w:t>
      </w:r>
      <w:r>
        <w:rPr>
          <w:rFonts w:ascii="Arial Narrow" w:hAnsi="Arial Narrow"/>
          <w:sz w:val="16"/>
          <w:szCs w:val="18"/>
        </w:rPr>
        <w:t xml:space="preserve"> 13.03.2024 r.</w:t>
      </w:r>
    </w:p>
    <w:sectPr w:rsidR="002A7DFF" w:rsidRPr="006A317D" w:rsidSect="006A317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1417" w:bottom="1418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DCB8BF" w14:textId="77777777" w:rsidR="00E25E64" w:rsidRDefault="00E25E64" w:rsidP="00D34297">
      <w:r>
        <w:separator/>
      </w:r>
    </w:p>
  </w:endnote>
  <w:endnote w:type="continuationSeparator" w:id="0">
    <w:p w14:paraId="01714B05" w14:textId="77777777" w:rsidR="00E25E64" w:rsidRDefault="00E25E64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1BD28E" w14:textId="77777777" w:rsidR="004146FF" w:rsidRDefault="004146F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E1849C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0A8FF29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6747E1" w14:textId="77777777" w:rsidR="004146FF" w:rsidRDefault="004146F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3BA22B" w14:textId="77777777" w:rsidR="00E25E64" w:rsidRDefault="00E25E64" w:rsidP="00D34297">
      <w:r>
        <w:separator/>
      </w:r>
    </w:p>
  </w:footnote>
  <w:footnote w:type="continuationSeparator" w:id="0">
    <w:p w14:paraId="33ABE629" w14:textId="77777777" w:rsidR="00E25E64" w:rsidRDefault="00E25E64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631B52" w14:textId="77777777" w:rsidR="004146FF" w:rsidRDefault="004146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6EA537" w14:textId="77777777" w:rsidR="004146FF" w:rsidRDefault="004146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874D5" w14:textId="77777777" w:rsidR="004146FF" w:rsidRDefault="004146F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25E64"/>
    <w:rsid w:val="00010B31"/>
    <w:rsid w:val="00104963"/>
    <w:rsid w:val="00150F65"/>
    <w:rsid w:val="002A7DFF"/>
    <w:rsid w:val="00310284"/>
    <w:rsid w:val="004146FF"/>
    <w:rsid w:val="004E2226"/>
    <w:rsid w:val="005464E2"/>
    <w:rsid w:val="006A317D"/>
    <w:rsid w:val="00823326"/>
    <w:rsid w:val="00856A3E"/>
    <w:rsid w:val="00894412"/>
    <w:rsid w:val="009462DF"/>
    <w:rsid w:val="009500EB"/>
    <w:rsid w:val="00993EFC"/>
    <w:rsid w:val="00AB3E72"/>
    <w:rsid w:val="00AC1A4B"/>
    <w:rsid w:val="00D34297"/>
    <w:rsid w:val="00D41670"/>
    <w:rsid w:val="00D44D12"/>
    <w:rsid w:val="00D8293D"/>
    <w:rsid w:val="00E25E64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35C7F8"/>
  <w15:chartTrackingRefBased/>
  <w15:docId w15:val="{37F4163A-58F5-4E41-9EED-352169B65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paragraph" w:styleId="NormalnyWeb">
    <w:name w:val="Normal (Web)"/>
    <w:basedOn w:val="Normalny"/>
    <w:uiPriority w:val="99"/>
    <w:unhideWhenUsed/>
    <w:rsid w:val="006A317D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6A317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7</Pages>
  <Words>1589</Words>
  <Characters>9338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10906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2</cp:revision>
  <dcterms:created xsi:type="dcterms:W3CDTF">2024-03-13T11:10:00Z</dcterms:created>
  <dcterms:modified xsi:type="dcterms:W3CDTF">2024-03-13T11:10:00Z</dcterms:modified>
</cp:coreProperties>
</file>