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13C56" w:rsidRPr="00F13C5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13C56" w:rsidRPr="00F13C5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13C5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3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ujętych w 8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3C56" w:rsidRPr="00A2540E" w:rsidTr="005C778F">
        <w:tc>
          <w:tcPr>
            <w:tcW w:w="2269" w:type="dxa"/>
            <w:shd w:val="clear" w:color="auto" w:fill="auto"/>
          </w:tcPr>
          <w:p w:rsidR="00F13C56" w:rsidRPr="00A2540E" w:rsidRDefault="00F13C56" w:rsidP="005C77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3C56" w:rsidRPr="00A2540E" w:rsidRDefault="00F13C56" w:rsidP="005C77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3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NZ/15/D/P/A/2024</w:t>
            </w:r>
          </w:p>
        </w:tc>
      </w:tr>
    </w:tbl>
    <w:p w:rsidR="00DC652A" w:rsidRPr="00053927" w:rsidRDefault="00F13C5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13C5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13C5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B9E" w:rsidRDefault="00B22B9E" w:rsidP="00025386">
      <w:pPr>
        <w:spacing w:after="0" w:line="240" w:lineRule="auto"/>
      </w:pPr>
      <w:r>
        <w:separator/>
      </w:r>
    </w:p>
  </w:endnote>
  <w:endnote w:type="continuationSeparator" w:id="0">
    <w:p w:rsidR="00B22B9E" w:rsidRDefault="00B22B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C56" w:rsidRDefault="00F13C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C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C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C56" w:rsidRDefault="00F13C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B9E" w:rsidRDefault="00B22B9E" w:rsidP="00025386">
      <w:pPr>
        <w:spacing w:after="0" w:line="240" w:lineRule="auto"/>
      </w:pPr>
      <w:r>
        <w:separator/>
      </w:r>
    </w:p>
  </w:footnote>
  <w:footnote w:type="continuationSeparator" w:id="0">
    <w:p w:rsidR="00B22B9E" w:rsidRDefault="00B22B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C56" w:rsidRDefault="00F13C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C56" w:rsidRDefault="00F13C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C56" w:rsidRDefault="00F13C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2B9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2B9E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3C56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9EE6353-D4D0-4C03-AC69-34033508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2024-03-11T11:35:00Z</dcterms:created>
  <dcterms:modified xsi:type="dcterms:W3CDTF">2024-03-11T11:35:00Z</dcterms:modified>
</cp:coreProperties>
</file>