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D92E99" w14:textId="5485837F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0A0E9E" w:rsidRPr="000A0E9E">
        <w:rPr>
          <w:rFonts w:ascii="Tahoma" w:hAnsi="Tahoma" w:cs="Tahoma"/>
          <w:bCs/>
          <w:sz w:val="20"/>
        </w:rPr>
        <w:t>NZ/1</w:t>
      </w:r>
      <w:r w:rsidR="00CF2DCF">
        <w:rPr>
          <w:rFonts w:ascii="Tahoma" w:hAnsi="Tahoma" w:cs="Tahoma"/>
          <w:bCs/>
          <w:sz w:val="20"/>
        </w:rPr>
        <w:t>5/D/P/A</w:t>
      </w:r>
      <w:r w:rsidR="000A0E9E" w:rsidRPr="000A0E9E">
        <w:rPr>
          <w:rFonts w:ascii="Tahoma" w:hAnsi="Tahoma" w:cs="Tahoma"/>
          <w:bCs/>
          <w:sz w:val="20"/>
        </w:rPr>
        <w:t>/2024</w:t>
      </w:r>
    </w:p>
    <w:p w14:paraId="34DD8C55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325D702C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45A512EA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68D3670F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1125924E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696A645E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31996688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64FF36F6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2DEC671E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613CA504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6E93705A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294A2E19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DD7433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663B1994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0451393B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3B0D4694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075973CF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0DBC9016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15F0653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2671AC3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87A7E6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E4F63B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26B270A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269971F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67B5F7C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4AEE9DF3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F2E5044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6ECA0423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70D9ED6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409355C7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6F4E8B8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334CC5B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234AC6F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06BED8E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6292F49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3ABE68A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5C184B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C0C52B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5FCE1D3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143553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F290C7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34CF801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17715E9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734778F9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17F8D90A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40AB1825" w14:textId="64B5B007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 w:rsidR="00A760E2">
        <w:rPr>
          <w:rFonts w:ascii="Tahoma" w:hAnsi="Tahoma" w:cs="Tahoma"/>
          <w:b/>
          <w:bCs/>
          <w:sz w:val="18"/>
        </w:rPr>
        <w:t xml:space="preserve">na: </w:t>
      </w:r>
      <w:r w:rsidR="00B61709">
        <w:rPr>
          <w:rFonts w:ascii="Tahoma" w:hAnsi="Tahoma" w:cs="Tahoma"/>
          <w:b/>
          <w:bCs/>
          <w:sz w:val="18"/>
        </w:rPr>
        <w:t>Dostawy artykułów medycznych, ujęte w 8</w:t>
      </w:r>
      <w:r w:rsidR="00336871" w:rsidRPr="00336871">
        <w:rPr>
          <w:rFonts w:ascii="Tahoma" w:hAnsi="Tahoma" w:cs="Tahoma"/>
          <w:b/>
          <w:bCs/>
          <w:sz w:val="18"/>
        </w:rPr>
        <w:t xml:space="preserve">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7ECA102A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8DB1B76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78B94F9C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78301A64" w14:textId="77777777"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14:paraId="1BC39445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715EF1" w14:textId="77777777"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54440D" w14:textId="77777777"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0A0E9E" w14:paraId="25C768D3" w14:textId="77777777" w:rsidTr="005D41B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BE3F9" w14:textId="77777777" w:rsidR="000A0E9E" w:rsidRDefault="000A0E9E" w:rsidP="005D41B8">
            <w:pPr>
              <w:pStyle w:val="Tekstpodstawowy"/>
              <w:jc w:val="right"/>
              <w:rPr>
                <w:b/>
              </w:rPr>
            </w:pPr>
            <w:r w:rsidRPr="000A0E9E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5972D" w14:textId="3023640E" w:rsidR="000A0E9E" w:rsidRDefault="000A0E9E" w:rsidP="005D41B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40186C">
              <w:t>Strzykawki jednorazowe trzyczęściowe, aparaty do przepływu infuzji.</w:t>
            </w:r>
            <w:r>
              <w:t xml:space="preserve"> </w:t>
            </w:r>
          </w:p>
          <w:p w14:paraId="3785A3BE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1CE77662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76B55694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A0E9E" w14:paraId="32DCCFE2" w14:textId="77777777" w:rsidTr="005D41B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D2045" w14:textId="77777777" w:rsidR="000A0E9E" w:rsidRDefault="000A0E9E" w:rsidP="005D41B8">
            <w:pPr>
              <w:pStyle w:val="Tekstpodstawowy"/>
              <w:jc w:val="right"/>
              <w:rPr>
                <w:b/>
              </w:rPr>
            </w:pPr>
            <w:r w:rsidRPr="000A0E9E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BEB0F" w14:textId="355ECD01" w:rsidR="000A0E9E" w:rsidRDefault="000A0E9E" w:rsidP="005D41B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924F03">
              <w:t>Akcesoria do kapnografu przezskórnego TCM 5 FLEX</w:t>
            </w:r>
            <w:r>
              <w:t xml:space="preserve"> </w:t>
            </w:r>
          </w:p>
          <w:p w14:paraId="609558D1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5C7D36DF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4AAEE6E6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A0E9E" w14:paraId="1E988923" w14:textId="77777777" w:rsidTr="005D41B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FF222" w14:textId="77777777" w:rsidR="000A0E9E" w:rsidRDefault="000A0E9E" w:rsidP="005D41B8">
            <w:pPr>
              <w:pStyle w:val="Tekstpodstawowy"/>
              <w:jc w:val="right"/>
              <w:rPr>
                <w:b/>
              </w:rPr>
            </w:pPr>
            <w:r w:rsidRPr="000A0E9E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8E4CF" w14:textId="71710777" w:rsidR="000A0E9E" w:rsidRDefault="000A0E9E" w:rsidP="005D41B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16441A">
              <w:t xml:space="preserve">Nebulizator z łącznikiem T maska tlenowa z rezerwuarem </w:t>
            </w:r>
            <w:r>
              <w:t xml:space="preserve"> </w:t>
            </w:r>
          </w:p>
          <w:p w14:paraId="148EA69A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3F9A2DC6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18DAD7E1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A0E9E" w14:paraId="52C78388" w14:textId="77777777" w:rsidTr="005D41B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1D89B" w14:textId="77777777" w:rsidR="000A0E9E" w:rsidRDefault="000A0E9E" w:rsidP="005D41B8">
            <w:pPr>
              <w:pStyle w:val="Tekstpodstawowy"/>
              <w:jc w:val="right"/>
              <w:rPr>
                <w:b/>
              </w:rPr>
            </w:pPr>
            <w:r w:rsidRPr="000A0E9E"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FAACA" w14:textId="2C75B5CE" w:rsidR="000A0E9E" w:rsidRDefault="000A0E9E" w:rsidP="005D41B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16441A">
              <w:t xml:space="preserve">Jednorazowe łyżki </w:t>
            </w:r>
            <w:proofErr w:type="spellStart"/>
            <w:r w:rsidR="0016441A">
              <w:t>laryngoskopowe</w:t>
            </w:r>
            <w:proofErr w:type="spellEnd"/>
            <w:r>
              <w:t xml:space="preserve"> </w:t>
            </w:r>
          </w:p>
          <w:p w14:paraId="4BF80A95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05BAD212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6B19AB24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A0E9E" w14:paraId="5E0E9E87" w14:textId="77777777" w:rsidTr="005D41B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DD132" w14:textId="77777777" w:rsidR="000A0E9E" w:rsidRDefault="000A0E9E" w:rsidP="005D41B8">
            <w:pPr>
              <w:pStyle w:val="Tekstpodstawowy"/>
              <w:jc w:val="right"/>
              <w:rPr>
                <w:b/>
              </w:rPr>
            </w:pPr>
            <w:r w:rsidRPr="000A0E9E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F4E5E" w14:textId="0E680459" w:rsidR="000A0E9E" w:rsidRDefault="000A0E9E" w:rsidP="005D41B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16441A">
              <w:t>Wzierniki jednorazowe do otoskopu</w:t>
            </w:r>
            <w:r>
              <w:t xml:space="preserve"> </w:t>
            </w:r>
          </w:p>
          <w:p w14:paraId="080E58E0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29742C12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68CB65D5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A0E9E" w14:paraId="534FF6C1" w14:textId="77777777" w:rsidTr="005D41B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48E70" w14:textId="77777777" w:rsidR="000A0E9E" w:rsidRDefault="000A0E9E" w:rsidP="005D41B8">
            <w:pPr>
              <w:pStyle w:val="Tekstpodstawowy"/>
              <w:jc w:val="right"/>
              <w:rPr>
                <w:b/>
              </w:rPr>
            </w:pPr>
            <w:r w:rsidRPr="000A0E9E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94004" w14:textId="313EFEA4" w:rsidR="000A0E9E" w:rsidRDefault="000A0E9E" w:rsidP="005D41B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16441A">
              <w:t>Resuscytatory</w:t>
            </w:r>
            <w:r>
              <w:t xml:space="preserve"> </w:t>
            </w:r>
          </w:p>
          <w:p w14:paraId="7759D7DB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4CBAD6CE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36CF8C8E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A0E9E" w14:paraId="07F58A26" w14:textId="77777777" w:rsidTr="005D41B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A3BC8" w14:textId="77777777" w:rsidR="000A0E9E" w:rsidRDefault="000A0E9E" w:rsidP="005D41B8">
            <w:pPr>
              <w:pStyle w:val="Tekstpodstawowy"/>
              <w:jc w:val="right"/>
              <w:rPr>
                <w:b/>
              </w:rPr>
            </w:pPr>
            <w:r w:rsidRPr="000A0E9E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43030" w14:textId="083550E5" w:rsidR="000A0E9E" w:rsidRDefault="000A0E9E" w:rsidP="005D41B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16441A">
              <w:t xml:space="preserve">Zestaw do drenażu </w:t>
            </w:r>
            <w:r w:rsidR="00B141A4">
              <w:t>przezskórnego</w:t>
            </w:r>
            <w:r>
              <w:t xml:space="preserve"> </w:t>
            </w:r>
          </w:p>
          <w:p w14:paraId="4C0974AF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21CE2FD9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7E0E5C3D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A0E9E" w14:paraId="334904EA" w14:textId="77777777" w:rsidTr="005D41B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17C30" w14:textId="77777777" w:rsidR="000A0E9E" w:rsidRDefault="000A0E9E" w:rsidP="005D41B8">
            <w:pPr>
              <w:pStyle w:val="Tekstpodstawowy"/>
              <w:jc w:val="right"/>
              <w:rPr>
                <w:b/>
              </w:rPr>
            </w:pPr>
            <w:r w:rsidRPr="000A0E9E"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639F8" w14:textId="64F59A2A" w:rsidR="000A0E9E" w:rsidRDefault="000A0E9E" w:rsidP="005D41B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B141A4">
              <w:t>Perforator do pęcherza wód płodowych</w:t>
            </w:r>
            <w:r>
              <w:t xml:space="preserve"> </w:t>
            </w:r>
          </w:p>
          <w:p w14:paraId="1DAAB4BD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38E481BD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315209A6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14:paraId="28E08986" w14:textId="77777777" w:rsidR="00741AC8" w:rsidRPr="00741AC8" w:rsidRDefault="00741AC8" w:rsidP="00741AC8">
      <w:bookmarkStart w:id="0" w:name="_GoBack"/>
      <w:bookmarkEnd w:id="0"/>
    </w:p>
    <w:p w14:paraId="49089120" w14:textId="77777777"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76BA994F" w14:textId="35388C97"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 w:rsidR="003808F4">
        <w:rPr>
          <w:rFonts w:ascii="Georgia" w:hAnsi="Georgia"/>
          <w:b/>
          <w:sz w:val="18"/>
          <w:szCs w:val="18"/>
        </w:rPr>
        <w:t xml:space="preserve"> dla zadania nr </w:t>
      </w:r>
      <w:r>
        <w:rPr>
          <w:rFonts w:ascii="Georgia" w:hAnsi="Georgia"/>
          <w:b/>
          <w:sz w:val="20"/>
        </w:rPr>
        <w:t xml:space="preserve"> __</w:t>
      </w:r>
      <w:r w:rsidR="00336871">
        <w:rPr>
          <w:rFonts w:ascii="Georgia" w:hAnsi="Georgia"/>
          <w:b/>
          <w:sz w:val="20"/>
        </w:rPr>
        <w:t xml:space="preserve">, </w:t>
      </w:r>
      <w:r>
        <w:rPr>
          <w:rFonts w:ascii="Georgia" w:hAnsi="Georgia"/>
          <w:b/>
          <w:sz w:val="20"/>
        </w:rPr>
        <w:t>__</w:t>
      </w:r>
      <w:r w:rsidR="00336871">
        <w:rPr>
          <w:rFonts w:ascii="Georgia" w:hAnsi="Georgia"/>
          <w:b/>
          <w:sz w:val="20"/>
        </w:rPr>
        <w:t xml:space="preserve">, </w:t>
      </w:r>
      <w:r>
        <w:rPr>
          <w:rFonts w:ascii="Georgia" w:hAnsi="Georgia"/>
          <w:b/>
          <w:sz w:val="20"/>
        </w:rPr>
        <w:t>__</w:t>
      </w:r>
      <w:r w:rsidR="00336871">
        <w:rPr>
          <w:rFonts w:ascii="Georgia" w:hAnsi="Georgia"/>
          <w:b/>
          <w:sz w:val="20"/>
        </w:rPr>
        <w:t xml:space="preserve">, </w:t>
      </w:r>
      <w:r>
        <w:rPr>
          <w:rFonts w:ascii="Georgia" w:hAnsi="Georgia"/>
          <w:b/>
          <w:sz w:val="20"/>
        </w:rPr>
        <w:t>__</w:t>
      </w:r>
      <w:r w:rsidR="00336871">
        <w:rPr>
          <w:rFonts w:ascii="Georgia" w:hAnsi="Georgia"/>
          <w:b/>
          <w:sz w:val="20"/>
        </w:rPr>
        <w:t>, __, __</w:t>
      </w:r>
      <w:r w:rsidR="00F60310">
        <w:rPr>
          <w:rFonts w:ascii="Georgia" w:hAnsi="Georgia"/>
          <w:b/>
          <w:sz w:val="20"/>
        </w:rPr>
        <w:t xml:space="preserve"> </w:t>
      </w:r>
      <w:r w:rsidR="00336871">
        <w:rPr>
          <w:rFonts w:ascii="Georgia" w:hAnsi="Georgia"/>
          <w:b/>
          <w:sz w:val="20"/>
        </w:rPr>
        <w:t>, ___________</w:t>
      </w:r>
      <w:r w:rsidR="00F60310">
        <w:rPr>
          <w:rFonts w:ascii="Georgia" w:hAnsi="Georgia"/>
          <w:b/>
          <w:sz w:val="20"/>
        </w:rPr>
        <w:t xml:space="preserve"> (</w:t>
      </w:r>
      <w:r w:rsidR="00F60310">
        <w:rPr>
          <w:rFonts w:ascii="Tahoma" w:hAnsi="Tahoma" w:cs="Tahoma"/>
          <w:b/>
          <w:bCs/>
          <w:sz w:val="18"/>
          <w:szCs w:val="18"/>
        </w:rPr>
        <w:t>min. 6 miesięcy, max. 24 miesięcy od daty zawarcia umowy)</w:t>
      </w:r>
    </w:p>
    <w:p w14:paraId="6F9855B8" w14:textId="3C76C969"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F60310" w:rsidRPr="00F60310">
        <w:rPr>
          <w:rFonts w:ascii="Tahoma" w:hAnsi="Tahoma" w:cs="Tahoma"/>
          <w:b/>
          <w:bCs/>
          <w:sz w:val="20"/>
          <w:szCs w:val="20"/>
        </w:rPr>
        <w:t>24</w:t>
      </w:r>
      <w:r w:rsidRPr="00F60310">
        <w:rPr>
          <w:rFonts w:ascii="Tahoma" w:hAnsi="Tahoma" w:cs="Tahoma"/>
          <w:b/>
          <w:bCs/>
          <w:sz w:val="20"/>
          <w:szCs w:val="20"/>
        </w:rPr>
        <w:t xml:space="preserve"> </w:t>
      </w:r>
      <w:r w:rsidR="007D7505" w:rsidRPr="00F60310">
        <w:rPr>
          <w:rFonts w:ascii="Tahoma" w:hAnsi="Tahoma" w:cs="Tahoma"/>
          <w:b/>
          <w:bCs/>
          <w:sz w:val="20"/>
          <w:szCs w:val="20"/>
        </w:rPr>
        <w:t>miesiące</w:t>
      </w:r>
      <w:r w:rsidRPr="00094133">
        <w:rPr>
          <w:rFonts w:ascii="Tahoma" w:hAnsi="Tahoma" w:cs="Tahoma"/>
          <w:sz w:val="20"/>
          <w:szCs w:val="20"/>
        </w:rPr>
        <w:t xml:space="preserve"> od daty zawarcia umowy.</w:t>
      </w:r>
    </w:p>
    <w:p w14:paraId="251582D6" w14:textId="77777777" w:rsidR="000D4867" w:rsidRDefault="000D4867" w:rsidP="000D4867">
      <w:pPr>
        <w:rPr>
          <w:rFonts w:ascii="Georgia" w:hAnsi="Georgia"/>
          <w:sz w:val="20"/>
        </w:rPr>
      </w:pPr>
    </w:p>
    <w:p w14:paraId="454921AF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219E1D87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49DF8D8C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204614F8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3B9F3128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652D94CF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20B2BBC4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14:paraId="135A0FA2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DA1DA2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AF71A4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A79DB6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1167C64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8201E6" w14:paraId="2BA5AE36" w14:textId="77777777" w:rsidTr="005D41B8">
        <w:trPr>
          <w:trHeight w:val="360"/>
        </w:trPr>
        <w:tc>
          <w:tcPr>
            <w:tcW w:w="2755" w:type="dxa"/>
          </w:tcPr>
          <w:p w14:paraId="34A4EC93" w14:textId="77777777" w:rsidR="008201E6" w:rsidRDefault="008201E6" w:rsidP="005D41B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614A27D" w14:textId="77777777" w:rsidR="008201E6" w:rsidRDefault="008201E6" w:rsidP="005D41B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0AA5C24" w14:textId="77777777" w:rsidR="008201E6" w:rsidRDefault="008201E6" w:rsidP="005D41B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29DBCE7" w14:textId="77777777" w:rsidR="008201E6" w:rsidRDefault="008201E6" w:rsidP="005D41B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864AC01" w14:textId="77777777" w:rsidR="008201E6" w:rsidRDefault="008201E6" w:rsidP="005D41B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9278424" w14:textId="77777777" w:rsidR="008201E6" w:rsidRDefault="008201E6" w:rsidP="005D41B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C055ADA" w14:textId="77777777" w:rsidR="008201E6" w:rsidRDefault="008201E6" w:rsidP="005D41B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14:paraId="747B4E1C" w14:textId="77777777" w:rsidR="008201E6" w:rsidRDefault="008201E6" w:rsidP="005D41B8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14:paraId="39707E2F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</w:tr>
      <w:tr w:rsidR="008201E6" w14:paraId="503E01F9" w14:textId="77777777" w:rsidTr="005D41B8">
        <w:trPr>
          <w:trHeight w:val="80"/>
        </w:trPr>
        <w:tc>
          <w:tcPr>
            <w:tcW w:w="2755" w:type="dxa"/>
            <w:hideMark/>
          </w:tcPr>
          <w:p w14:paraId="0E191EFE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14:paraId="74C6B3C9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14:paraId="05EC2B19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</w:tr>
      <w:tr w:rsidR="008201E6" w14:paraId="1AC510A4" w14:textId="77777777" w:rsidTr="005D41B8">
        <w:trPr>
          <w:trHeight w:val="80"/>
        </w:trPr>
        <w:tc>
          <w:tcPr>
            <w:tcW w:w="2755" w:type="dxa"/>
          </w:tcPr>
          <w:p w14:paraId="75DE8785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14:paraId="7501DFE4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14:paraId="63F7214A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</w:tr>
      <w:tr w:rsidR="008201E6" w14:paraId="7428892D" w14:textId="77777777" w:rsidTr="005D41B8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51C279E" w14:textId="77777777" w:rsidR="008201E6" w:rsidRDefault="008201E6" w:rsidP="005D41B8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8201E6" w14:paraId="3327DBD6" w14:textId="77777777" w:rsidTr="005D41B8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22366B4" w14:textId="77777777" w:rsidR="008201E6" w:rsidRDefault="008201E6" w:rsidP="005D41B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8201E6" w14:paraId="5F255A4C" w14:textId="77777777" w:rsidTr="005D41B8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96F6B" w14:textId="77777777" w:rsidR="008201E6" w:rsidRDefault="008201E6" w:rsidP="005D41B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FA42B13" w14:textId="77777777" w:rsidR="008201E6" w:rsidRDefault="008201E6" w:rsidP="005D41B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52B26" w14:textId="4C28C743" w:rsidR="008201E6" w:rsidRDefault="008201E6" w:rsidP="005D41B8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 w:rsidR="003B09C2">
              <w:rPr>
                <w:rFonts w:ascii="Tahoma" w:hAnsi="Tahoma" w:cs="Tahoma"/>
                <w:sz w:val="18"/>
                <w:szCs w:val="18"/>
              </w:rPr>
              <w:t xml:space="preserve">                                  </w:t>
            </w:r>
            <w:r>
              <w:rPr>
                <w:rFonts w:ascii="Tahoma" w:hAnsi="Tahoma" w:cs="Tahoma"/>
                <w:sz w:val="18"/>
                <w:szCs w:val="18"/>
              </w:rPr>
              <w:t xml:space="preserve">Nr telefonu </w:t>
            </w:r>
          </w:p>
        </w:tc>
      </w:tr>
      <w:tr w:rsidR="008201E6" w14:paraId="5BD7E15D" w14:textId="77777777" w:rsidTr="005D41B8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5FB70" w14:textId="77777777" w:rsidR="008201E6" w:rsidRDefault="008201E6" w:rsidP="005D41B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B8BCBC1" w14:textId="77777777" w:rsidR="008201E6" w:rsidRDefault="008201E6" w:rsidP="005D41B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4A3AC" w14:textId="77777777" w:rsidR="008201E6" w:rsidRDefault="008201E6" w:rsidP="005D41B8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8201E6" w14:paraId="473E39E8" w14:textId="77777777" w:rsidTr="005D41B8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8B80" w14:textId="77777777" w:rsidR="008201E6" w:rsidRDefault="008201E6" w:rsidP="005D41B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B0D5164" w14:textId="77777777" w:rsidR="008201E6" w:rsidRDefault="008201E6" w:rsidP="005D41B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84364" w14:textId="77777777" w:rsidR="008201E6" w:rsidRDefault="008201E6" w:rsidP="005D41B8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14:paraId="56AEC731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21989116" w14:textId="77777777" w:rsidR="008201E6" w:rsidRDefault="008201E6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3DB7B0B" w14:textId="77777777" w:rsidR="008201E6" w:rsidRDefault="008201E6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A1C8BDB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042E0277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42141A8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AE0AD3D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5862C384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FF38E4C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1DA6D04E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91F9E2" w14:textId="77777777"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14:paraId="322C19C3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0E50C54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E16DF16" w14:textId="77777777" w:rsidR="000D4867" w:rsidRPr="00965DBB" w:rsidRDefault="000D4867" w:rsidP="000D4867">
      <w:pPr>
        <w:rPr>
          <w:rFonts w:eastAsia="MS Mincho"/>
        </w:rPr>
      </w:pPr>
    </w:p>
    <w:p w14:paraId="4CFF61B6" w14:textId="77777777" w:rsidR="003B09C2" w:rsidRDefault="003B09C2" w:rsidP="003B09C2">
      <w:r>
        <w:t xml:space="preserve">                                                            </w:t>
      </w:r>
    </w:p>
    <w:p w14:paraId="01CCC115" w14:textId="77777777" w:rsidR="003B09C2" w:rsidRDefault="003B09C2" w:rsidP="003B09C2">
      <w:r>
        <w:t xml:space="preserve">                                                               </w:t>
      </w:r>
    </w:p>
    <w:p w14:paraId="5E793066" w14:textId="4818E7B9" w:rsidR="00606FAB" w:rsidRDefault="003B09C2" w:rsidP="003B09C2">
      <w:r>
        <w:t xml:space="preserve">                                                                  ..……………………………………………………………….</w:t>
      </w:r>
    </w:p>
    <w:p w14:paraId="46A3986D" w14:textId="13AD8A26" w:rsidR="003B09C2" w:rsidRDefault="003B09C2" w:rsidP="003B09C2">
      <w:pPr>
        <w:tabs>
          <w:tab w:val="right" w:pos="9072"/>
        </w:tabs>
        <w:jc w:val="center"/>
        <w:rPr>
          <w:rFonts w:ascii="Arial" w:hAnsi="Arial" w:cs="Arial"/>
          <w:iCs/>
          <w:sz w:val="16"/>
          <w:szCs w:val="18"/>
        </w:rPr>
      </w:pPr>
      <w:r>
        <w:rPr>
          <w:rFonts w:ascii="Arial" w:hAnsi="Arial" w:cs="Arial"/>
          <w:iCs/>
          <w:sz w:val="16"/>
          <w:szCs w:val="18"/>
        </w:rPr>
        <w:t xml:space="preserve">                                                                                        (kwalifikowany podpis elektroniczny lub podpis zaufany lub  elektroniczny podpis</w:t>
      </w:r>
    </w:p>
    <w:p w14:paraId="6BA0C72F" w14:textId="556A4417" w:rsidR="003B09C2" w:rsidRDefault="003B09C2" w:rsidP="003B09C2">
      <w:pPr>
        <w:tabs>
          <w:tab w:val="right" w:pos="9072"/>
        </w:tabs>
      </w:pPr>
      <w:r>
        <w:rPr>
          <w:rFonts w:ascii="Arial" w:hAnsi="Arial" w:cs="Arial"/>
          <w:iCs/>
          <w:sz w:val="16"/>
          <w:szCs w:val="18"/>
        </w:rPr>
        <w:t xml:space="preserve">                                                                                             osobisty Wykonawcy/ osoby / osób uprawnionych do reprezentacji Wykonawcy)</w:t>
      </w:r>
    </w:p>
    <w:p w14:paraId="38118885" w14:textId="12063802" w:rsidR="003B09C2" w:rsidRPr="000D4867" w:rsidRDefault="003B09C2" w:rsidP="000D4867"/>
    <w:sectPr w:rsidR="003B09C2" w:rsidRPr="000D4867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F37006" w14:textId="77777777" w:rsidR="00CD6610" w:rsidRDefault="00CD6610">
      <w:r>
        <w:separator/>
      </w:r>
    </w:p>
  </w:endnote>
  <w:endnote w:type="continuationSeparator" w:id="0">
    <w:p w14:paraId="423B13BD" w14:textId="77777777" w:rsidR="00CD6610" w:rsidRDefault="00CD6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7C736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0648D29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0C884E11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72A8EB3" w14:textId="04031B94" w:rsidR="00606FAB" w:rsidRDefault="00606FAB">
    <w:pPr>
      <w:pStyle w:val="Stopka"/>
      <w:ind w:right="360"/>
      <w:jc w:val="right"/>
      <w:rPr>
        <w:rFonts w:ascii="Calibri" w:hAnsi="Calibri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03C85D" w14:textId="77777777" w:rsidR="00CD6610" w:rsidRDefault="00CD6610">
      <w:r>
        <w:separator/>
      </w:r>
    </w:p>
  </w:footnote>
  <w:footnote w:type="continuationSeparator" w:id="0">
    <w:p w14:paraId="0F83AB39" w14:textId="77777777" w:rsidR="00CD6610" w:rsidRDefault="00CD66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98042E" w14:textId="1ACD4A23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42E5352C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6E35B85E" w14:textId="77777777"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E2E"/>
    <w:rsid w:val="00020F7D"/>
    <w:rsid w:val="00045CFB"/>
    <w:rsid w:val="000867FD"/>
    <w:rsid w:val="000A0E9E"/>
    <w:rsid w:val="000D4867"/>
    <w:rsid w:val="00101BF2"/>
    <w:rsid w:val="00156BE1"/>
    <w:rsid w:val="0016441A"/>
    <w:rsid w:val="00203C73"/>
    <w:rsid w:val="002346CB"/>
    <w:rsid w:val="0024123F"/>
    <w:rsid w:val="002827B1"/>
    <w:rsid w:val="00336871"/>
    <w:rsid w:val="003808F4"/>
    <w:rsid w:val="003B09C2"/>
    <w:rsid w:val="003F5AA9"/>
    <w:rsid w:val="0040186C"/>
    <w:rsid w:val="00446A72"/>
    <w:rsid w:val="00460999"/>
    <w:rsid w:val="00606FAB"/>
    <w:rsid w:val="00741AC8"/>
    <w:rsid w:val="007D7505"/>
    <w:rsid w:val="008201E6"/>
    <w:rsid w:val="009200B1"/>
    <w:rsid w:val="00924F03"/>
    <w:rsid w:val="00967E2E"/>
    <w:rsid w:val="009C19AD"/>
    <w:rsid w:val="00A02D66"/>
    <w:rsid w:val="00A760E2"/>
    <w:rsid w:val="00B141A4"/>
    <w:rsid w:val="00B61709"/>
    <w:rsid w:val="00C446A2"/>
    <w:rsid w:val="00C8648B"/>
    <w:rsid w:val="00CD6610"/>
    <w:rsid w:val="00CF2DCF"/>
    <w:rsid w:val="00D3160B"/>
    <w:rsid w:val="00EF356C"/>
    <w:rsid w:val="00F00536"/>
    <w:rsid w:val="00F134C6"/>
    <w:rsid w:val="00F6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DDE0CA"/>
  <w15:chartTrackingRefBased/>
  <w15:docId w15:val="{BBD25A70-5014-48DB-8125-27508EA1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5</Pages>
  <Words>1977</Words>
  <Characters>11866</Characters>
  <Application>Microsoft Office Word</Application>
  <DocSecurity>0</DocSecurity>
  <Lines>98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NZ/15/D/P/A/2024</vt:lpstr>
      <vt:lpstr>    FORMULARZ OFERTOWY</vt:lpstr>
    </vt:vector>
  </TitlesOfParts>
  <Company>Szpital Powiatowy w Limanowej</Company>
  <LinksUpToDate>false</LinksUpToDate>
  <CharactersWithSpaces>13816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Ewelina Kęska</dc:creator>
  <cp:keywords/>
  <dc:description/>
  <cp:lastModifiedBy> Alicja Więcek</cp:lastModifiedBy>
  <cp:revision>9</cp:revision>
  <cp:lastPrinted>2001-01-24T13:21:00Z</cp:lastPrinted>
  <dcterms:created xsi:type="dcterms:W3CDTF">2024-03-12T09:12:00Z</dcterms:created>
  <dcterms:modified xsi:type="dcterms:W3CDTF">2024-03-12T09:23:00Z</dcterms:modified>
</cp:coreProperties>
</file>