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30EC8" w:rsidRPr="00630EC8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30EC8" w:rsidRPr="00630EC8">
        <w:rPr>
          <w:rFonts w:ascii="Arial" w:hAnsi="Arial" w:cs="Arial"/>
          <w:b/>
          <w:sz w:val="24"/>
          <w:szCs w:val="24"/>
        </w:rPr>
        <w:t>32/2024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30EC8" w:rsidRPr="00630EC8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30EC8" w:rsidRPr="00630EC8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630EC8" w:rsidRPr="00630EC8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30EC8" w:rsidRPr="00630EC8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630EC8" w:rsidRPr="00630EC8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0EC8" w:rsidRPr="0012157F" w:rsidTr="00D15303">
        <w:tc>
          <w:tcPr>
            <w:tcW w:w="9104" w:type="dxa"/>
            <w:shd w:val="clear" w:color="auto" w:fill="D9D9D9"/>
          </w:tcPr>
          <w:p w:rsidR="00630EC8" w:rsidRPr="0012157F" w:rsidRDefault="00630EC8" w:rsidP="00D1530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30EC8" w:rsidRDefault="00630EC8" w:rsidP="00D153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30EC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30EC8" w:rsidRPr="00C86421" w:rsidRDefault="00630EC8" w:rsidP="00D1530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30EC8" w:rsidRDefault="00630EC8" w:rsidP="00D1530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30EC8" w:rsidRPr="00C86421" w:rsidRDefault="00630EC8" w:rsidP="00D1530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30EC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30EC8">
        <w:rPr>
          <w:rFonts w:ascii="Arial" w:hAnsi="Arial" w:cs="Arial"/>
          <w:b/>
          <w:sz w:val="24"/>
          <w:szCs w:val="24"/>
        </w:rPr>
        <w:t>Zakup urządzeń oraz obsługi informatycznej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30EC8" w:rsidRPr="00630EC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30EC8" w:rsidRPr="0012157F" w:rsidTr="00D153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EC8" w:rsidRPr="0012157F" w:rsidRDefault="00630EC8" w:rsidP="00D153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0E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EC8" w:rsidRPr="0012157F" w:rsidRDefault="00630EC8" w:rsidP="00D1530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0EC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30EC8" w:rsidRPr="00630EC8" w:rsidRDefault="00630EC8" w:rsidP="00D1530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0EC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30EC8" w:rsidRPr="0012157F" w:rsidRDefault="00630EC8" w:rsidP="00D1530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0EC8">
              <w:rPr>
                <w:rFonts w:ascii="Arial" w:hAnsi="Arial" w:cs="Arial"/>
                <w:sz w:val="24"/>
                <w:szCs w:val="24"/>
              </w:rPr>
              <w:t xml:space="preserve">Wykaz min. 2 dostaw odpowiadających przedmiotowi zamówienia, tj.  </w:t>
            </w:r>
            <w:r w:rsidRPr="00630EC8">
              <w:rPr>
                <w:rFonts w:ascii="Arial" w:hAnsi="Arial" w:cs="Arial"/>
                <w:sz w:val="24"/>
                <w:szCs w:val="24"/>
              </w:rPr>
              <w:lastRenderedPageBreak/>
              <w:t>dostaw urządzeń wraz z usługą informatyczną wraz z dokumentami wskazanymi w pkt. 9.2 ppkt 1 SWZ, z zastrzeżeniem, że co najmniej jedna ze wskazanych usług będzie wynosiła wartość brutto wskazaną w pkt. 9.2 ppkt 1 tabela l.p. 2 SWZ.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855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551D" w:rsidRDefault="0085551D" w:rsidP="0038231F">
      <w:pPr>
        <w:spacing w:after="0" w:line="240" w:lineRule="auto"/>
      </w:pPr>
      <w:r>
        <w:separator/>
      </w:r>
    </w:p>
  </w:endnote>
  <w:endnote w:type="continuationSeparator" w:id="0">
    <w:p w:rsidR="0085551D" w:rsidRDefault="008555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0EC8" w:rsidRDefault="00630E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0EC8" w:rsidRDefault="00630E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551D" w:rsidRDefault="0085551D" w:rsidP="0038231F">
      <w:pPr>
        <w:spacing w:after="0" w:line="240" w:lineRule="auto"/>
      </w:pPr>
      <w:r>
        <w:separator/>
      </w:r>
    </w:p>
  </w:footnote>
  <w:footnote w:type="continuationSeparator" w:id="0">
    <w:p w:rsidR="0085551D" w:rsidRDefault="0085551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0EC8" w:rsidRDefault="00630E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0EC8" w:rsidRDefault="00630E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0EC8" w:rsidRDefault="00630E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112564">
    <w:abstractNumId w:val="11"/>
  </w:num>
  <w:num w:numId="2" w16cid:durableId="1544556310">
    <w:abstractNumId w:val="0"/>
  </w:num>
  <w:num w:numId="3" w16cid:durableId="2107991778">
    <w:abstractNumId w:val="10"/>
  </w:num>
  <w:num w:numId="4" w16cid:durableId="877281444">
    <w:abstractNumId w:val="13"/>
  </w:num>
  <w:num w:numId="5" w16cid:durableId="72512482">
    <w:abstractNumId w:val="12"/>
  </w:num>
  <w:num w:numId="6" w16cid:durableId="2005620688">
    <w:abstractNumId w:val="9"/>
  </w:num>
  <w:num w:numId="7" w16cid:durableId="270819547">
    <w:abstractNumId w:val="1"/>
  </w:num>
  <w:num w:numId="8" w16cid:durableId="1787236080">
    <w:abstractNumId w:val="6"/>
  </w:num>
  <w:num w:numId="9" w16cid:durableId="1155951608">
    <w:abstractNumId w:val="4"/>
  </w:num>
  <w:num w:numId="10" w16cid:durableId="1284770835">
    <w:abstractNumId w:val="7"/>
  </w:num>
  <w:num w:numId="11" w16cid:durableId="1707755076">
    <w:abstractNumId w:val="5"/>
  </w:num>
  <w:num w:numId="12" w16cid:durableId="1964461063">
    <w:abstractNumId w:val="8"/>
  </w:num>
  <w:num w:numId="13" w16cid:durableId="2000572188">
    <w:abstractNumId w:val="3"/>
  </w:num>
  <w:num w:numId="14" w16cid:durableId="910505835">
    <w:abstractNumId w:val="2"/>
  </w:num>
  <w:num w:numId="15" w16cid:durableId="8234700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5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0EC8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551D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C64B448-D6B2-435A-B933-3D5D2384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940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2024-03-06T10:19:00Z</dcterms:created>
  <dcterms:modified xsi:type="dcterms:W3CDTF">2024-03-06T10:19:00Z</dcterms:modified>
</cp:coreProperties>
</file>