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310FE" w:rsidRPr="00E310FE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10FE" w:rsidRPr="00C14101" w:rsidTr="00D1530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310FE" w:rsidRPr="00C14101" w:rsidRDefault="00E310FE" w:rsidP="00D1530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310FE" w:rsidRPr="00C14101" w:rsidRDefault="00E310FE" w:rsidP="00D1530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310FE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E310FE" w:rsidRPr="00C14101" w:rsidRDefault="00E310FE" w:rsidP="00D153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310FE" w:rsidRPr="00C14101" w:rsidRDefault="00E310FE" w:rsidP="00D153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E310F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E310F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10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urządzeń oraz obsługi informatycznej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10FE" w:rsidRPr="00D62E6E" w:rsidTr="00D15303">
        <w:tc>
          <w:tcPr>
            <w:tcW w:w="2269" w:type="dxa"/>
            <w:shd w:val="clear" w:color="auto" w:fill="auto"/>
          </w:tcPr>
          <w:p w:rsidR="00E310FE" w:rsidRPr="00D62E6E" w:rsidRDefault="00E310FE" w:rsidP="00D153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10FE" w:rsidRPr="00D62E6E" w:rsidRDefault="00E310FE" w:rsidP="00D153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10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32/2024</w:t>
            </w:r>
          </w:p>
        </w:tc>
      </w:tr>
    </w:tbl>
    <w:p w:rsidR="00BC121E" w:rsidRDefault="00E310F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310FE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10F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230C5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30C59" w:rsidRDefault="00230C59">
      <w:r>
        <w:separator/>
      </w:r>
    </w:p>
  </w:endnote>
  <w:endnote w:type="continuationSeparator" w:id="0">
    <w:p w:rsidR="00230C59" w:rsidRDefault="00230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10FE" w:rsidRDefault="00E31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30C59" w:rsidRDefault="00230C59">
      <w:r>
        <w:separator/>
      </w:r>
    </w:p>
  </w:footnote>
  <w:footnote w:type="continuationSeparator" w:id="0">
    <w:p w:rsidR="00230C59" w:rsidRDefault="00230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10FE" w:rsidRDefault="00E310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10FE" w:rsidRDefault="00E310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10FE" w:rsidRDefault="00E310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4144775">
    <w:abstractNumId w:val="13"/>
  </w:num>
  <w:num w:numId="2" w16cid:durableId="893274761">
    <w:abstractNumId w:val="0"/>
  </w:num>
  <w:num w:numId="3" w16cid:durableId="976951916">
    <w:abstractNumId w:val="11"/>
  </w:num>
  <w:num w:numId="4" w16cid:durableId="1714036980">
    <w:abstractNumId w:val="8"/>
  </w:num>
  <w:num w:numId="5" w16cid:durableId="1886671102">
    <w:abstractNumId w:val="7"/>
  </w:num>
  <w:num w:numId="6" w16cid:durableId="1741900453">
    <w:abstractNumId w:val="1"/>
  </w:num>
  <w:num w:numId="7" w16cid:durableId="1802381144">
    <w:abstractNumId w:val="6"/>
  </w:num>
  <w:num w:numId="8" w16cid:durableId="78528100">
    <w:abstractNumId w:val="3"/>
  </w:num>
  <w:num w:numId="9" w16cid:durableId="1256667534">
    <w:abstractNumId w:val="2"/>
  </w:num>
  <w:num w:numId="10" w16cid:durableId="871068467">
    <w:abstractNumId w:val="5"/>
  </w:num>
  <w:num w:numId="11" w16cid:durableId="912817793">
    <w:abstractNumId w:val="10"/>
  </w:num>
  <w:num w:numId="12" w16cid:durableId="1632781042">
    <w:abstractNumId w:val="4"/>
  </w:num>
  <w:num w:numId="13" w16cid:durableId="1967736625">
    <w:abstractNumId w:val="9"/>
  </w:num>
  <w:num w:numId="14" w16cid:durableId="17676531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C5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0C59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10FE"/>
    <w:rsid w:val="00E37A20"/>
    <w:rsid w:val="00EB5766"/>
    <w:rsid w:val="00EC667E"/>
    <w:rsid w:val="00ED3B0C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8938A2F-1047-4939-A77B-4F86D9DE7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2024-03-06T10:34:00Z</dcterms:created>
  <dcterms:modified xsi:type="dcterms:W3CDTF">2024-03-06T10:34:00Z</dcterms:modified>
</cp:coreProperties>
</file>