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768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36132" w:rsidRPr="00E36132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64897E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9F90097" w14:textId="77777777" w:rsidR="00B95C96" w:rsidRPr="0012157F" w:rsidRDefault="00E3613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6132">
        <w:rPr>
          <w:rFonts w:ascii="Arial" w:hAnsi="Arial" w:cs="Arial"/>
        </w:rPr>
        <w:t>10 Wojskowy Szpital Kliniczny z Polikliniką Samodzielny Publiczny Zakład Opieki Zdrowotnej</w:t>
      </w:r>
    </w:p>
    <w:p w14:paraId="2098821D" w14:textId="77777777" w:rsidR="00B95C96" w:rsidRPr="0012157F" w:rsidRDefault="00E3613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6132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E36132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15C46389" w14:textId="77777777" w:rsidR="00B95C96" w:rsidRDefault="00E36132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36132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E36132">
        <w:rPr>
          <w:rFonts w:ascii="Arial" w:hAnsi="Arial" w:cs="Arial"/>
        </w:rPr>
        <w:t>Bydgoszcz</w:t>
      </w:r>
    </w:p>
    <w:p w14:paraId="2A2B3FC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83BB52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5A1618D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C94E099" w14:textId="77777777" w:rsidTr="006C3667">
        <w:tc>
          <w:tcPr>
            <w:tcW w:w="2800" w:type="dxa"/>
            <w:shd w:val="clear" w:color="auto" w:fill="auto"/>
          </w:tcPr>
          <w:p w14:paraId="1B28238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E7F2E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5F0B6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44FC6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F8DFDB1" w14:textId="77777777" w:rsidTr="006C3667">
        <w:tc>
          <w:tcPr>
            <w:tcW w:w="2800" w:type="dxa"/>
            <w:shd w:val="clear" w:color="auto" w:fill="auto"/>
          </w:tcPr>
          <w:p w14:paraId="26794937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FA91B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B5891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597FE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4A5188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6132" w:rsidRPr="0012157F" w14:paraId="54497E0F" w14:textId="77777777" w:rsidTr="00D15303">
        <w:tc>
          <w:tcPr>
            <w:tcW w:w="9104" w:type="dxa"/>
            <w:shd w:val="clear" w:color="auto" w:fill="D9D9D9"/>
          </w:tcPr>
          <w:p w14:paraId="4F26AD44" w14:textId="77777777" w:rsidR="00E36132" w:rsidRPr="0012157F" w:rsidRDefault="00E36132" w:rsidP="00D1530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9D1E1E5" w14:textId="77777777" w:rsidR="00E36132" w:rsidRPr="00094F76" w:rsidRDefault="00E36132" w:rsidP="00D1530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3613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3613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3613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3D3E004" w14:textId="77777777" w:rsidR="00E36132" w:rsidRPr="0017574D" w:rsidRDefault="00E36132" w:rsidP="00D1530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245BA6B" w14:textId="77777777" w:rsidR="00E36132" w:rsidRDefault="00E36132" w:rsidP="00D1530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80D60DB" w14:textId="77777777" w:rsidR="00E36132" w:rsidRPr="002C3302" w:rsidRDefault="00E36132" w:rsidP="00D153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275F0C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A1AD6D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60A6517" w14:textId="77777777" w:rsidTr="006C3667">
        <w:tc>
          <w:tcPr>
            <w:tcW w:w="2269" w:type="dxa"/>
            <w:shd w:val="clear" w:color="auto" w:fill="auto"/>
          </w:tcPr>
          <w:p w14:paraId="5286E08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5F674B" w14:textId="77777777" w:rsidR="00B95C96" w:rsidRPr="00A2540E" w:rsidRDefault="00E3613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61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urządzeń oraz obsługi informatycznej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6132" w:rsidRPr="00A2540E" w14:paraId="5DC7B78F" w14:textId="77777777" w:rsidTr="00D15303">
        <w:tc>
          <w:tcPr>
            <w:tcW w:w="2269" w:type="dxa"/>
            <w:shd w:val="clear" w:color="auto" w:fill="auto"/>
          </w:tcPr>
          <w:p w14:paraId="47D4E9B7" w14:textId="77777777" w:rsidR="00E36132" w:rsidRPr="00A2540E" w:rsidRDefault="00E36132" w:rsidP="00D153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16DA76" w14:textId="77777777" w:rsidR="00E36132" w:rsidRPr="00A2540E" w:rsidRDefault="00E36132" w:rsidP="00D153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61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32/2024</w:t>
            </w:r>
          </w:p>
        </w:tc>
      </w:tr>
    </w:tbl>
    <w:p w14:paraId="51D9C8DB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AFB6695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36132" w:rsidRPr="00E3613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99B209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F3F39F9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79FC08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6A8CD70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4DDFA7C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2DF34BF" w14:textId="77777777" w:rsidR="00E36132" w:rsidRPr="007104AC" w:rsidRDefault="00E36132" w:rsidP="00E3613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7F76B17" w14:textId="305570D8" w:rsidR="00E36132" w:rsidRDefault="00E36132" w:rsidP="00E3613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</w:t>
      </w:r>
      <w:r w:rsidR="00EC5500">
        <w:rPr>
          <w:rFonts w:ascii="Arial" w:hAnsi="Arial" w:cs="Arial"/>
          <w:bCs/>
          <w:sz w:val="24"/>
          <w:szCs w:val="24"/>
        </w:rPr>
        <w:t xml:space="preserve">i 4 </w:t>
      </w:r>
      <w:r w:rsidRPr="001B16D9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39D413D1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8091730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FCB533F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26456451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F26356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7DB1F7D" w14:textId="77777777" w:rsidR="000B3481" w:rsidRPr="00EC5500" w:rsidRDefault="000B3481" w:rsidP="00EC5500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C5500">
        <w:rPr>
          <w:rFonts w:ascii="Arial" w:hAnsi="Arial" w:cs="Arial"/>
          <w:b/>
          <w:sz w:val="24"/>
          <w:szCs w:val="24"/>
        </w:rPr>
        <w:t>są aktualne.</w:t>
      </w:r>
    </w:p>
    <w:p w14:paraId="7C53AFEF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1916680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2160DF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A493429" w14:textId="77777777" w:rsidTr="006C3667">
        <w:tc>
          <w:tcPr>
            <w:tcW w:w="2660" w:type="dxa"/>
            <w:shd w:val="clear" w:color="auto" w:fill="auto"/>
          </w:tcPr>
          <w:p w14:paraId="1321E7C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C4FE6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618C9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F5B536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9B420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840D572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613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562AFC9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8921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CB151" w14:textId="77777777" w:rsidR="008921DF" w:rsidRDefault="008921DF" w:rsidP="0038231F">
      <w:pPr>
        <w:spacing w:after="0" w:line="240" w:lineRule="auto"/>
      </w:pPr>
      <w:r>
        <w:separator/>
      </w:r>
    </w:p>
  </w:endnote>
  <w:endnote w:type="continuationSeparator" w:id="0">
    <w:p w14:paraId="20AE1760" w14:textId="77777777" w:rsidR="008921DF" w:rsidRDefault="008921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772E" w14:textId="77777777" w:rsidR="00E36132" w:rsidRDefault="00E361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7393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BB283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CB285" w14:textId="77777777" w:rsidR="00E36132" w:rsidRDefault="00E361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36A47" w14:textId="77777777" w:rsidR="008921DF" w:rsidRDefault="008921DF" w:rsidP="0038231F">
      <w:pPr>
        <w:spacing w:after="0" w:line="240" w:lineRule="auto"/>
      </w:pPr>
      <w:r>
        <w:separator/>
      </w:r>
    </w:p>
  </w:footnote>
  <w:footnote w:type="continuationSeparator" w:id="0">
    <w:p w14:paraId="03804859" w14:textId="77777777" w:rsidR="008921DF" w:rsidRDefault="008921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F1AB" w14:textId="77777777" w:rsidR="00E36132" w:rsidRDefault="00E36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64191" w14:textId="77777777" w:rsidR="00E36132" w:rsidRDefault="00E36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7EA3E" w14:textId="77777777" w:rsidR="00E36132" w:rsidRDefault="00E361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559084">
    <w:abstractNumId w:val="12"/>
  </w:num>
  <w:num w:numId="2" w16cid:durableId="996768704">
    <w:abstractNumId w:val="0"/>
  </w:num>
  <w:num w:numId="3" w16cid:durableId="1054894839">
    <w:abstractNumId w:val="11"/>
  </w:num>
  <w:num w:numId="4" w16cid:durableId="1579510532">
    <w:abstractNumId w:val="16"/>
  </w:num>
  <w:num w:numId="5" w16cid:durableId="1102456988">
    <w:abstractNumId w:val="13"/>
  </w:num>
  <w:num w:numId="6" w16cid:durableId="725493486">
    <w:abstractNumId w:val="10"/>
  </w:num>
  <w:num w:numId="7" w16cid:durableId="840584037">
    <w:abstractNumId w:val="1"/>
  </w:num>
  <w:num w:numId="8" w16cid:durableId="742292030">
    <w:abstractNumId w:val="6"/>
  </w:num>
  <w:num w:numId="9" w16cid:durableId="1913661215">
    <w:abstractNumId w:val="4"/>
  </w:num>
  <w:num w:numId="10" w16cid:durableId="2089230541">
    <w:abstractNumId w:val="7"/>
  </w:num>
  <w:num w:numId="11" w16cid:durableId="324942549">
    <w:abstractNumId w:val="5"/>
  </w:num>
  <w:num w:numId="12" w16cid:durableId="886574799">
    <w:abstractNumId w:val="9"/>
  </w:num>
  <w:num w:numId="13" w16cid:durableId="1074472202">
    <w:abstractNumId w:val="3"/>
  </w:num>
  <w:num w:numId="14" w16cid:durableId="468401089">
    <w:abstractNumId w:val="2"/>
  </w:num>
  <w:num w:numId="15" w16cid:durableId="762652015">
    <w:abstractNumId w:val="15"/>
  </w:num>
  <w:num w:numId="16" w16cid:durableId="977495030">
    <w:abstractNumId w:val="8"/>
  </w:num>
  <w:num w:numId="17" w16cid:durableId="4643486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1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1DF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6132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5500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E6103"/>
  <w15:docId w15:val="{2099E89C-5AD8-40FE-B071-DF5296A0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2024-03-06T10:35:00Z</dcterms:created>
  <dcterms:modified xsi:type="dcterms:W3CDTF">2024-03-06T10:35:00Z</dcterms:modified>
</cp:coreProperties>
</file>