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E759B" w14:textId="02D2D86E"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1F7EE7">
        <w:rPr>
          <w:rFonts w:ascii="Times New Roman" w:hAnsi="Times New Roman"/>
          <w:sz w:val="24"/>
        </w:rPr>
        <w:t>7 do SWZ</w:t>
      </w:r>
    </w:p>
    <w:p w14:paraId="1FF289FC" w14:textId="77777777" w:rsidR="00415918" w:rsidRDefault="00415918">
      <w:pPr>
        <w:rPr>
          <w:sz w:val="22"/>
        </w:rPr>
      </w:pPr>
    </w:p>
    <w:p w14:paraId="36A457BF" w14:textId="77777777" w:rsidR="00415918" w:rsidRDefault="00415918">
      <w:pPr>
        <w:rPr>
          <w:sz w:val="22"/>
        </w:rPr>
      </w:pPr>
      <w:r>
        <w:rPr>
          <w:noProof/>
        </w:rPr>
        <w:pict w14:anchorId="20D4DF21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4F0B1811" w14:textId="77777777" w:rsidR="00415918" w:rsidRDefault="00415918"/>
                <w:p w14:paraId="77A732D7" w14:textId="77777777" w:rsidR="00415918" w:rsidRDefault="00415918">
                  <w:pPr>
                    <w:rPr>
                      <w:sz w:val="12"/>
                    </w:rPr>
                  </w:pPr>
                </w:p>
                <w:p w14:paraId="64566D2C" w14:textId="77777777" w:rsidR="00415918" w:rsidRDefault="00415918">
                  <w:pPr>
                    <w:rPr>
                      <w:sz w:val="12"/>
                    </w:rPr>
                  </w:pPr>
                </w:p>
                <w:p w14:paraId="62A70F9E" w14:textId="77777777" w:rsidR="00415918" w:rsidRDefault="00415918">
                  <w:pPr>
                    <w:rPr>
                      <w:sz w:val="12"/>
                    </w:rPr>
                  </w:pPr>
                </w:p>
                <w:p w14:paraId="3E0F0A0C" w14:textId="77777777" w:rsidR="00415918" w:rsidRDefault="00415918">
                  <w:pPr>
                    <w:rPr>
                      <w:sz w:val="12"/>
                    </w:rPr>
                  </w:pPr>
                </w:p>
                <w:p w14:paraId="62014C8B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6E256B2" w14:textId="77777777" w:rsidR="00415918" w:rsidRDefault="00415918"/>
              </w:txbxContent>
            </v:textbox>
          </v:roundrect>
        </w:pict>
      </w:r>
    </w:p>
    <w:p w14:paraId="59C71400" w14:textId="77777777" w:rsidR="00415918" w:rsidRDefault="00415918">
      <w:pPr>
        <w:rPr>
          <w:sz w:val="22"/>
        </w:rPr>
      </w:pPr>
    </w:p>
    <w:p w14:paraId="45572721" w14:textId="77777777" w:rsidR="00415918" w:rsidRDefault="00415918">
      <w:pPr>
        <w:rPr>
          <w:sz w:val="22"/>
        </w:rPr>
      </w:pPr>
    </w:p>
    <w:p w14:paraId="3B8502BE" w14:textId="77777777" w:rsidR="00415918" w:rsidRDefault="00415918"/>
    <w:p w14:paraId="78C7001F" w14:textId="77777777" w:rsidR="00415918" w:rsidRDefault="00415918"/>
    <w:p w14:paraId="055CA1F2" w14:textId="77777777" w:rsidR="00415918" w:rsidRDefault="00415918">
      <w:pPr>
        <w:rPr>
          <w:b/>
          <w:sz w:val="22"/>
        </w:rPr>
      </w:pPr>
    </w:p>
    <w:p w14:paraId="4DBD7DFB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7996E171" w14:textId="77777777" w:rsidR="00415918" w:rsidRDefault="00415918">
      <w:pPr>
        <w:rPr>
          <w:sz w:val="22"/>
        </w:rPr>
      </w:pPr>
    </w:p>
    <w:p w14:paraId="2C53B565" w14:textId="77777777" w:rsidR="00415918" w:rsidRDefault="00415918">
      <w:pPr>
        <w:rPr>
          <w:sz w:val="22"/>
        </w:rPr>
      </w:pPr>
    </w:p>
    <w:p w14:paraId="043737F2" w14:textId="77777777" w:rsidR="001F7EE7" w:rsidRDefault="00415918" w:rsidP="001F7EE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Składając ofertę w </w:t>
      </w:r>
      <w:r w:rsidR="0092428C" w:rsidRPr="0092428C">
        <w:rPr>
          <w:b/>
          <w:sz w:val="24"/>
        </w:rPr>
        <w:t>przetarg</w:t>
      </w:r>
      <w:r w:rsidR="001F7EE7">
        <w:rPr>
          <w:b/>
          <w:sz w:val="24"/>
        </w:rPr>
        <w:t>u</w:t>
      </w:r>
      <w:r w:rsidR="0092428C" w:rsidRPr="0092428C">
        <w:rPr>
          <w:b/>
          <w:sz w:val="24"/>
        </w:rPr>
        <w:t xml:space="preserve"> nieograniczony</w:t>
      </w:r>
      <w:r w:rsidR="001F7EE7">
        <w:rPr>
          <w:b/>
          <w:sz w:val="24"/>
        </w:rPr>
        <w:t>m</w:t>
      </w:r>
      <w:r>
        <w:rPr>
          <w:sz w:val="24"/>
        </w:rPr>
        <w:t xml:space="preserve"> n</w:t>
      </w:r>
      <w:r w:rsidR="001F7EE7">
        <w:rPr>
          <w:sz w:val="24"/>
        </w:rPr>
        <w:t>a</w:t>
      </w:r>
      <w:r>
        <w:rPr>
          <w:sz w:val="24"/>
        </w:rPr>
        <w:t>:</w:t>
      </w:r>
      <w:r w:rsidR="001F7EE7">
        <w:rPr>
          <w:sz w:val="24"/>
        </w:rPr>
        <w:t xml:space="preserve"> </w:t>
      </w:r>
    </w:p>
    <w:p w14:paraId="40C31F71" w14:textId="5F9C24A8" w:rsidR="00415918" w:rsidRDefault="0092428C" w:rsidP="001F7EE7">
      <w:pPr>
        <w:spacing w:line="360" w:lineRule="auto"/>
        <w:jc w:val="both"/>
        <w:rPr>
          <w:sz w:val="24"/>
        </w:rPr>
      </w:pPr>
      <w:r w:rsidRPr="0092428C">
        <w:rPr>
          <w:b/>
          <w:sz w:val="24"/>
        </w:rPr>
        <w:t xml:space="preserve">Zakup urządzeń oraz obsługi </w:t>
      </w:r>
      <w:r w:rsidR="001F7EE7">
        <w:rPr>
          <w:b/>
          <w:sz w:val="24"/>
        </w:rPr>
        <w:t>i</w:t>
      </w:r>
      <w:r w:rsidRPr="0092428C">
        <w:rPr>
          <w:b/>
          <w:sz w:val="24"/>
        </w:rPr>
        <w:t>nformatycznej</w:t>
      </w:r>
    </w:p>
    <w:p w14:paraId="189A0380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678509FB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75DCE322" w14:textId="77777777" w:rsidR="00415918" w:rsidRDefault="00415918">
      <w:pPr>
        <w:rPr>
          <w:sz w:val="24"/>
        </w:rPr>
      </w:pPr>
    </w:p>
    <w:p w14:paraId="36028058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2A080DC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9028683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0EF2191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0E76036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762DBBA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6941575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420F3E83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1204A6D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780638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3766C4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125023D" w14:textId="77777777" w:rsidR="00415918" w:rsidRDefault="00415918">
            <w:pPr>
              <w:rPr>
                <w:sz w:val="24"/>
              </w:rPr>
            </w:pPr>
          </w:p>
          <w:p w14:paraId="23D3B035" w14:textId="77777777" w:rsidR="00415918" w:rsidRDefault="00415918">
            <w:pPr>
              <w:rPr>
                <w:sz w:val="24"/>
              </w:rPr>
            </w:pPr>
          </w:p>
          <w:p w14:paraId="0B1BB72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414D003F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5E39625A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DDE085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9F21EB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891F02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1B80568" w14:textId="77777777" w:rsidR="00415918" w:rsidRDefault="00415918">
            <w:pPr>
              <w:rPr>
                <w:sz w:val="24"/>
              </w:rPr>
            </w:pPr>
          </w:p>
          <w:p w14:paraId="2BB42174" w14:textId="77777777" w:rsidR="00415918" w:rsidRDefault="00415918">
            <w:pPr>
              <w:rPr>
                <w:sz w:val="24"/>
              </w:rPr>
            </w:pPr>
          </w:p>
          <w:p w14:paraId="38741B3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9459A32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4DCBE36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A7F1001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795D32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9D1478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CB18B70" w14:textId="77777777" w:rsidR="00415918" w:rsidRDefault="00415918">
            <w:pPr>
              <w:rPr>
                <w:sz w:val="24"/>
              </w:rPr>
            </w:pPr>
          </w:p>
          <w:p w14:paraId="223F2487" w14:textId="77777777" w:rsidR="00415918" w:rsidRDefault="00415918">
            <w:pPr>
              <w:rPr>
                <w:sz w:val="24"/>
              </w:rPr>
            </w:pPr>
          </w:p>
          <w:p w14:paraId="6B69048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36E0167F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64D8DB5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1E0858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3D70012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CE854D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80A72C6" w14:textId="77777777" w:rsidR="00415918" w:rsidRDefault="00415918">
            <w:pPr>
              <w:rPr>
                <w:sz w:val="24"/>
              </w:rPr>
            </w:pPr>
          </w:p>
          <w:p w14:paraId="53E1ED25" w14:textId="77777777" w:rsidR="00415918" w:rsidRDefault="00415918">
            <w:pPr>
              <w:rPr>
                <w:sz w:val="24"/>
              </w:rPr>
            </w:pPr>
          </w:p>
          <w:p w14:paraId="1D538EC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2998C561" w14:textId="77777777" w:rsidR="00415918" w:rsidRDefault="00415918">
            <w:pPr>
              <w:rPr>
                <w:sz w:val="24"/>
              </w:rPr>
            </w:pPr>
          </w:p>
        </w:tc>
      </w:tr>
    </w:tbl>
    <w:p w14:paraId="6E63DF9D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088674A9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29363D28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9E958" w14:textId="77777777" w:rsidR="007742C2" w:rsidRDefault="007742C2">
      <w:r>
        <w:separator/>
      </w:r>
    </w:p>
  </w:endnote>
  <w:endnote w:type="continuationSeparator" w:id="0">
    <w:p w14:paraId="68E562CC" w14:textId="77777777" w:rsidR="007742C2" w:rsidRDefault="00774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4B873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950AEB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E7F2D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81CEF9" w14:textId="77777777" w:rsidR="00415918" w:rsidRDefault="00415918">
    <w:pPr>
      <w:pStyle w:val="Stopka"/>
      <w:tabs>
        <w:tab w:val="clear" w:pos="4536"/>
      </w:tabs>
      <w:jc w:val="center"/>
    </w:pPr>
  </w:p>
  <w:p w14:paraId="6AEDCFF7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8E9A2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37C8EA" w14:textId="77777777" w:rsidR="00415918" w:rsidRDefault="00415918">
    <w:pPr>
      <w:pStyle w:val="Stopka"/>
      <w:tabs>
        <w:tab w:val="clear" w:pos="4536"/>
      </w:tabs>
      <w:jc w:val="center"/>
    </w:pPr>
  </w:p>
  <w:p w14:paraId="2023836A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A4DCB" w14:textId="77777777" w:rsidR="007742C2" w:rsidRDefault="007742C2">
      <w:r>
        <w:separator/>
      </w:r>
    </w:p>
  </w:footnote>
  <w:footnote w:type="continuationSeparator" w:id="0">
    <w:p w14:paraId="7E948DB5" w14:textId="77777777" w:rsidR="007742C2" w:rsidRDefault="00774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DB917" w14:textId="77777777" w:rsidR="0092428C" w:rsidRDefault="009242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1D2A7" w14:textId="77777777" w:rsidR="0092428C" w:rsidRDefault="009242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361924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42C2"/>
    <w:rsid w:val="001F7EE7"/>
    <w:rsid w:val="00415918"/>
    <w:rsid w:val="007742C2"/>
    <w:rsid w:val="00924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1CF0E2F"/>
  <w15:chartTrackingRefBased/>
  <w15:docId w15:val="{4B5A5395-0313-459F-B1AF-2AB05A9C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71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2024-03-06T10:33:00Z</dcterms:created>
  <dcterms:modified xsi:type="dcterms:W3CDTF">2024-03-06T10:34:00Z</dcterms:modified>
</cp:coreProperties>
</file>