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FD9F" w14:textId="77777777" w:rsidR="00D62E6E" w:rsidRPr="00561ED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944AE" w:rsidRPr="00561ED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61ED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61ED7" w14:paraId="4DA71DC7" w14:textId="77777777" w:rsidTr="00D62E6E">
        <w:tc>
          <w:tcPr>
            <w:tcW w:w="2800" w:type="dxa"/>
            <w:shd w:val="clear" w:color="auto" w:fill="auto"/>
          </w:tcPr>
          <w:p w14:paraId="6A176B37" w14:textId="77777777" w:rsidR="00D62E6E" w:rsidRPr="00561ED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1ED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61E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790E80" w14:textId="77777777" w:rsidR="00D62E6E" w:rsidRPr="00561E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22DFF19" w14:textId="77777777" w:rsidR="00D62E6E" w:rsidRPr="00561E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A01735" w14:textId="77777777" w:rsidR="00D62E6E" w:rsidRPr="00561ED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61E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61E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61E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61ED7" w14:paraId="0BEF1CE5" w14:textId="77777777" w:rsidTr="00D62E6E">
        <w:tc>
          <w:tcPr>
            <w:tcW w:w="2800" w:type="dxa"/>
            <w:shd w:val="clear" w:color="auto" w:fill="auto"/>
          </w:tcPr>
          <w:p w14:paraId="1F2E3DC0" w14:textId="77777777" w:rsidR="00D62E6E" w:rsidRPr="00561ED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1E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03BC27" w14:textId="77777777" w:rsidR="00D62E6E" w:rsidRPr="00561E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55EFFF" w14:textId="77777777" w:rsidR="00D62E6E" w:rsidRPr="00561E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E4DC95" w14:textId="77777777" w:rsidR="00D62E6E" w:rsidRPr="00561ED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61E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61ED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61E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342BB8" w14:textId="77777777" w:rsidR="00BC121E" w:rsidRPr="00561ED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44AE" w:rsidRPr="00561ED7" w14:paraId="7947577C" w14:textId="77777777" w:rsidTr="00B62E8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E2A54" w14:textId="77777777" w:rsidR="009944AE" w:rsidRPr="00561ED7" w:rsidRDefault="009944AE" w:rsidP="00B62E8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62AB55A" w14:textId="77777777" w:rsidR="009944AE" w:rsidRPr="00561ED7" w:rsidRDefault="009944AE" w:rsidP="00B62E8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61ED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561ED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61ED7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561ED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561ED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61ED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F7C1990" w14:textId="77777777" w:rsidR="009944AE" w:rsidRPr="00561ED7" w:rsidRDefault="009944AE" w:rsidP="00B62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6ED50F4" w14:textId="77777777" w:rsidR="009944AE" w:rsidRPr="00561ED7" w:rsidRDefault="009944AE" w:rsidP="00B62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0F42EC0" w14:textId="77777777" w:rsidR="00BC121E" w:rsidRPr="00561ED7" w:rsidRDefault="009944A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61ED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61ED7" w14:paraId="51B452D6" w14:textId="77777777" w:rsidTr="00D62E6E">
        <w:tc>
          <w:tcPr>
            <w:tcW w:w="2269" w:type="dxa"/>
            <w:shd w:val="clear" w:color="auto" w:fill="auto"/>
          </w:tcPr>
          <w:p w14:paraId="72B25B95" w14:textId="77777777" w:rsidR="00D62E6E" w:rsidRPr="00561ED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70492E" w14:textId="77777777" w:rsidR="00D62E6E" w:rsidRPr="00561ED7" w:rsidRDefault="009944A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mebli</w:t>
            </w:r>
            <w:r w:rsidR="00D62E6E" w:rsidRPr="00561E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44AE" w:rsidRPr="00561ED7" w14:paraId="2D7F9EB8" w14:textId="77777777" w:rsidTr="00B62E8E">
        <w:tc>
          <w:tcPr>
            <w:tcW w:w="2269" w:type="dxa"/>
            <w:shd w:val="clear" w:color="auto" w:fill="auto"/>
          </w:tcPr>
          <w:p w14:paraId="0DDAAF84" w14:textId="77777777" w:rsidR="009944AE" w:rsidRPr="00561ED7" w:rsidRDefault="009944AE" w:rsidP="00B62E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8C1147" w14:textId="77777777" w:rsidR="009944AE" w:rsidRPr="00561ED7" w:rsidRDefault="009944AE" w:rsidP="00B62E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35/2024</w:t>
            </w:r>
          </w:p>
        </w:tc>
      </w:tr>
    </w:tbl>
    <w:p w14:paraId="13F8CF17" w14:textId="77777777" w:rsidR="00BC121E" w:rsidRPr="00561ED7" w:rsidRDefault="009944A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61ED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61ED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61ED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B2D5B74" w14:textId="77777777" w:rsidR="00BC121E" w:rsidRPr="00561ED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61ED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D642F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61ED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61ED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61ED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61A5087" w14:textId="77777777" w:rsidR="00BC121E" w:rsidRPr="00561ED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788D368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61E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61ED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A900749" w14:textId="77777777" w:rsidR="00BF69A4" w:rsidRPr="00561ED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61ED7" w14:paraId="11ED0A7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56DB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F982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C3EC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61ED7" w14:paraId="1B0C147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D630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54D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2152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61ED7" w14:paraId="61336F5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E71D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05FF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E5E6" w14:textId="77777777" w:rsidR="00BC121E" w:rsidRPr="00561E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D440F37" w14:textId="77777777" w:rsidR="00BC121E" w:rsidRPr="00561ED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61ED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7086EF3" w14:textId="77777777" w:rsidR="00BC121E" w:rsidRPr="00561ED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61ED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9951C11" w14:textId="77777777" w:rsidR="00067B62" w:rsidRPr="00561ED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61ED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61ED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61ED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862B66F" w14:textId="77777777" w:rsidR="00067B62" w:rsidRPr="00561ED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61ED7" w14:paraId="6AD7AC5C" w14:textId="77777777" w:rsidTr="00620E37">
        <w:tc>
          <w:tcPr>
            <w:tcW w:w="2660" w:type="dxa"/>
            <w:shd w:val="clear" w:color="auto" w:fill="auto"/>
          </w:tcPr>
          <w:p w14:paraId="1DFD7646" w14:textId="77777777" w:rsidR="00BC121E" w:rsidRPr="00561E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AF2CE1" w14:textId="77777777" w:rsidR="00BC121E" w:rsidRPr="00561ED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59783A" w14:textId="77777777" w:rsidR="00BC121E" w:rsidRPr="00561ED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965FD4B" w14:textId="77777777" w:rsidR="00BC121E" w:rsidRPr="00561E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B3173E" w14:textId="77777777" w:rsidR="00BC121E" w:rsidRPr="00561E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8F55B3" w14:textId="77777777" w:rsidR="00BC121E" w:rsidRPr="00561ED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944AE"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61E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EFC3AAF" w14:textId="77777777" w:rsidR="00106AC7" w:rsidRPr="00561ED7" w:rsidRDefault="00106AC7" w:rsidP="00BC121E">
      <w:pPr>
        <w:rPr>
          <w:rFonts w:ascii="Arial Narrow" w:hAnsi="Arial Narrow"/>
        </w:rPr>
      </w:pPr>
    </w:p>
    <w:sectPr w:rsidR="00106AC7" w:rsidRPr="00561ED7" w:rsidSect="0059608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AA7A1" w14:textId="77777777" w:rsidR="0059608D" w:rsidRDefault="0059608D">
      <w:r>
        <w:separator/>
      </w:r>
    </w:p>
  </w:endnote>
  <w:endnote w:type="continuationSeparator" w:id="0">
    <w:p w14:paraId="07033D33" w14:textId="77777777" w:rsidR="0059608D" w:rsidRDefault="0059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988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69346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3E6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5AD5E9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5953CC7">
        <v:line id="_x0000_s1025" style="position:absolute;left:0;text-align:left;z-index:251657728" from="-3.85pt,8.7pt" to="455.15pt,8.7pt"/>
      </w:pict>
    </w:r>
  </w:p>
  <w:p w14:paraId="2711936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18A00" w14:textId="77777777" w:rsidR="009944AE" w:rsidRDefault="009944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252FA" w14:textId="77777777" w:rsidR="0059608D" w:rsidRDefault="0059608D">
      <w:r>
        <w:separator/>
      </w:r>
    </w:p>
  </w:footnote>
  <w:footnote w:type="continuationSeparator" w:id="0">
    <w:p w14:paraId="4A1F167E" w14:textId="77777777" w:rsidR="0059608D" w:rsidRDefault="0059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95FF4" w14:textId="77777777" w:rsidR="009944AE" w:rsidRDefault="00994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D99AC" w14:textId="77777777" w:rsidR="009944AE" w:rsidRDefault="00994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B8796" w14:textId="77777777" w:rsidR="009944AE" w:rsidRDefault="009944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9431130">
    <w:abstractNumId w:val="13"/>
  </w:num>
  <w:num w:numId="2" w16cid:durableId="1888756834">
    <w:abstractNumId w:val="0"/>
  </w:num>
  <w:num w:numId="3" w16cid:durableId="133916862">
    <w:abstractNumId w:val="11"/>
  </w:num>
  <w:num w:numId="4" w16cid:durableId="455762207">
    <w:abstractNumId w:val="8"/>
  </w:num>
  <w:num w:numId="5" w16cid:durableId="978924159">
    <w:abstractNumId w:val="7"/>
  </w:num>
  <w:num w:numId="6" w16cid:durableId="1981184881">
    <w:abstractNumId w:val="1"/>
  </w:num>
  <w:num w:numId="7" w16cid:durableId="1597905635">
    <w:abstractNumId w:val="6"/>
  </w:num>
  <w:num w:numId="8" w16cid:durableId="442724896">
    <w:abstractNumId w:val="3"/>
  </w:num>
  <w:num w:numId="9" w16cid:durableId="378944638">
    <w:abstractNumId w:val="2"/>
  </w:num>
  <w:num w:numId="10" w16cid:durableId="1869953609">
    <w:abstractNumId w:val="5"/>
  </w:num>
  <w:num w:numId="11" w16cid:durableId="880243450">
    <w:abstractNumId w:val="10"/>
  </w:num>
  <w:num w:numId="12" w16cid:durableId="524903076">
    <w:abstractNumId w:val="4"/>
  </w:num>
  <w:num w:numId="13" w16cid:durableId="2078623503">
    <w:abstractNumId w:val="9"/>
  </w:num>
  <w:num w:numId="14" w16cid:durableId="14682086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08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1ED7"/>
    <w:rsid w:val="00583ED5"/>
    <w:rsid w:val="0059608D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44A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6BBC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A1A14"/>
  <w15:chartTrackingRefBased/>
  <w15:docId w15:val="{3DA59F32-B1D9-4F34-AB20-AF2FCCB6F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2024-03-13T12:41:00Z</dcterms:created>
  <dcterms:modified xsi:type="dcterms:W3CDTF">2024-03-13T12:42:00Z</dcterms:modified>
</cp:coreProperties>
</file>