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6830A" w14:textId="77777777" w:rsidR="00025386" w:rsidRPr="00DD30A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D30A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C4835" w:rsidRPr="00DD30AD">
        <w:rPr>
          <w:rFonts w:ascii="Arial Narrow" w:hAnsi="Arial Narrow" w:cs="Arial"/>
          <w:bCs/>
          <w:i w:val="0"/>
          <w:szCs w:val="24"/>
        </w:rPr>
        <w:t>3</w:t>
      </w:r>
      <w:r w:rsidR="007666D6" w:rsidRPr="00DD30A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D30AD" w14:paraId="25F69EF2" w14:textId="77777777" w:rsidTr="00467CA2">
        <w:tc>
          <w:tcPr>
            <w:tcW w:w="2800" w:type="dxa"/>
            <w:shd w:val="clear" w:color="auto" w:fill="auto"/>
          </w:tcPr>
          <w:p w14:paraId="71EE03E0" w14:textId="77777777" w:rsidR="00D520D3" w:rsidRPr="00DD30A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D30A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D30A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17A222" w14:textId="77777777" w:rsidR="00D520D3" w:rsidRPr="00DD30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CB3D2A2" w14:textId="77777777" w:rsidR="00D520D3" w:rsidRPr="00DD30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A47A5A" w14:textId="77777777" w:rsidR="00D520D3" w:rsidRPr="00DD30A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D30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D30A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D30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D30AD" w14:paraId="4B306013" w14:textId="77777777" w:rsidTr="00467CA2">
        <w:tc>
          <w:tcPr>
            <w:tcW w:w="2800" w:type="dxa"/>
            <w:shd w:val="clear" w:color="auto" w:fill="auto"/>
          </w:tcPr>
          <w:p w14:paraId="013C7200" w14:textId="77777777" w:rsidR="00D520D3" w:rsidRPr="00DD30A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D30A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EE1370" w14:textId="77777777" w:rsidR="00D520D3" w:rsidRPr="00DD30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66C7452" w14:textId="77777777" w:rsidR="00D520D3" w:rsidRPr="00DD30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B761D1" w14:textId="77777777" w:rsidR="00D520D3" w:rsidRPr="00DD30A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D30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D30A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D30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9E287E1" w14:textId="77777777" w:rsidR="00B62AD0" w:rsidRPr="00DD30A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D30AD" w14:paraId="569F1BE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838773" w14:textId="77777777" w:rsidR="00053927" w:rsidRPr="00DD30A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D30A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AF00FE9" w14:textId="77777777" w:rsidR="00053927" w:rsidRPr="00DD30A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D30A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D30A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D30A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FE9150" w14:textId="77777777" w:rsidR="0071340C" w:rsidRPr="00DD30A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D30A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D30A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C4835" w:rsidRPr="00DD30AD">
        <w:rPr>
          <w:rFonts w:ascii="Arial Narrow" w:hAnsi="Arial Narrow" w:cs="Arial"/>
          <w:sz w:val="24"/>
          <w:szCs w:val="24"/>
        </w:rPr>
        <w:t>(</w:t>
      </w:r>
      <w:proofErr w:type="spellStart"/>
      <w:r w:rsidR="00EC4835" w:rsidRPr="00DD30AD">
        <w:rPr>
          <w:rFonts w:ascii="Arial Narrow" w:hAnsi="Arial Narrow" w:cs="Arial"/>
          <w:sz w:val="24"/>
          <w:szCs w:val="24"/>
        </w:rPr>
        <w:t>t.j</w:t>
      </w:r>
      <w:proofErr w:type="spellEnd"/>
      <w:r w:rsidR="00EC4835" w:rsidRPr="00DD30AD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D30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D30AD" w14:paraId="2DEDE725" w14:textId="77777777" w:rsidTr="00467CA2">
        <w:tc>
          <w:tcPr>
            <w:tcW w:w="2269" w:type="dxa"/>
            <w:shd w:val="clear" w:color="auto" w:fill="auto"/>
          </w:tcPr>
          <w:p w14:paraId="31197178" w14:textId="77777777" w:rsidR="00D520D3" w:rsidRPr="00DD30A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22E668" w14:textId="77777777" w:rsidR="00D520D3" w:rsidRPr="00DD30AD" w:rsidRDefault="00EC483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mebli</w:t>
            </w:r>
            <w:r w:rsidR="00D520D3" w:rsidRPr="00DD30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4835" w:rsidRPr="00DD30AD" w14:paraId="4A966AE0" w14:textId="77777777" w:rsidTr="00A639B4">
        <w:tc>
          <w:tcPr>
            <w:tcW w:w="2269" w:type="dxa"/>
            <w:shd w:val="clear" w:color="auto" w:fill="auto"/>
          </w:tcPr>
          <w:p w14:paraId="1AC9353C" w14:textId="77777777" w:rsidR="00EC4835" w:rsidRPr="00DD30AD" w:rsidRDefault="00EC4835" w:rsidP="00A639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0BFA84" w14:textId="77777777" w:rsidR="00EC4835" w:rsidRPr="00DD30AD" w:rsidRDefault="00EC4835" w:rsidP="00A639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35/2024</w:t>
            </w:r>
          </w:p>
        </w:tc>
      </w:tr>
    </w:tbl>
    <w:p w14:paraId="078EF3D0" w14:textId="77777777" w:rsidR="00DC652A" w:rsidRPr="00DD30AD" w:rsidRDefault="00EC483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D30A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22C1D46" w14:textId="77777777" w:rsidR="00DC652A" w:rsidRPr="00DD30A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D30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16BCE70" w14:textId="77777777" w:rsidR="0071340C" w:rsidRPr="00DD30A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D30A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D30A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D30A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FDB6784" w14:textId="77777777" w:rsidR="0071340C" w:rsidRPr="00DD30A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F1F2211" w14:textId="77777777" w:rsidR="0071340C" w:rsidRPr="00DD30A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86AF4B0" w14:textId="77777777" w:rsidR="0071340C" w:rsidRPr="00DD30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D30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A39F05B" w14:textId="77777777" w:rsidR="0071340C" w:rsidRPr="00DD30A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D30A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D30A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D30A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BC6CCE4" w14:textId="77777777" w:rsidR="0071340C" w:rsidRPr="00DD30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4AF2E02" w14:textId="77777777" w:rsidR="0071340C" w:rsidRPr="00DD30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F84BAC5" w14:textId="77777777" w:rsidR="00DC652A" w:rsidRPr="00DD30A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D30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D30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D30A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1FE12AC" w14:textId="77777777" w:rsidR="00DC652A" w:rsidRPr="00DD30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D30A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D30A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B1F3B1C" w14:textId="77777777" w:rsidR="0093388F" w:rsidRPr="00DD30A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D30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82B66DC" w14:textId="77777777" w:rsidR="0093388F" w:rsidRPr="00DD30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415B68D" w14:textId="77777777" w:rsidR="0093388F" w:rsidRPr="00DD30A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D30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00914A4" w14:textId="77777777" w:rsidR="00CB29AC" w:rsidRPr="00DD30A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769B41D" w14:textId="77777777" w:rsidR="00CB29AC" w:rsidRPr="00DD30A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D30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D2FA2E4" w14:textId="77777777" w:rsidR="00830970" w:rsidRPr="00DD30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D30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D30A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788BCF2" w14:textId="77777777" w:rsidR="00E27ABB" w:rsidRPr="00DD30A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D30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D30AD" w14:paraId="2BD33F0A" w14:textId="77777777" w:rsidTr="00467CA2">
        <w:tc>
          <w:tcPr>
            <w:tcW w:w="2660" w:type="dxa"/>
            <w:shd w:val="clear" w:color="auto" w:fill="auto"/>
          </w:tcPr>
          <w:p w14:paraId="53C591FD" w14:textId="77777777" w:rsidR="00D520D3" w:rsidRPr="00DD30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D7E7D56" w14:textId="77777777" w:rsidR="00D520D3" w:rsidRPr="00DD30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9B31B2" w14:textId="77777777" w:rsidR="00D520D3" w:rsidRPr="00DD30A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4CE5141" w14:textId="77777777" w:rsidR="00D520D3" w:rsidRPr="00DD30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10116B" w14:textId="77777777" w:rsidR="00D520D3" w:rsidRPr="00DD30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78F171" w14:textId="77777777" w:rsidR="00D520D3" w:rsidRPr="00DD30A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D30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C4835" w:rsidRPr="00DD30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D30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D30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D30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22624F1" w14:textId="77777777" w:rsidR="00E27ABB" w:rsidRPr="00DD30A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D30AD" w:rsidSect="00396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5748A" w14:textId="77777777" w:rsidR="003968AA" w:rsidRDefault="003968AA" w:rsidP="00025386">
      <w:pPr>
        <w:spacing w:after="0" w:line="240" w:lineRule="auto"/>
      </w:pPr>
      <w:r>
        <w:separator/>
      </w:r>
    </w:p>
  </w:endnote>
  <w:endnote w:type="continuationSeparator" w:id="0">
    <w:p w14:paraId="54F46651" w14:textId="77777777" w:rsidR="003968AA" w:rsidRDefault="003968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1BDFA" w14:textId="77777777" w:rsidR="00EC4835" w:rsidRDefault="00EC48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CE9E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EF4E13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1B648F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1A03D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D3F7B" w14:textId="77777777" w:rsidR="00EC4835" w:rsidRDefault="00EC48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6DFC4" w14:textId="77777777" w:rsidR="003968AA" w:rsidRDefault="003968AA" w:rsidP="00025386">
      <w:pPr>
        <w:spacing w:after="0" w:line="240" w:lineRule="auto"/>
      </w:pPr>
      <w:r>
        <w:separator/>
      </w:r>
    </w:p>
  </w:footnote>
  <w:footnote w:type="continuationSeparator" w:id="0">
    <w:p w14:paraId="7EA24AE8" w14:textId="77777777" w:rsidR="003968AA" w:rsidRDefault="003968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E82FB" w14:textId="77777777" w:rsidR="00EC4835" w:rsidRDefault="00EC4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23394" w14:textId="77777777" w:rsidR="00EC4835" w:rsidRDefault="00EC4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3305" w14:textId="77777777" w:rsidR="00EC4835" w:rsidRDefault="00EC48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587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8A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68A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D30AD"/>
    <w:rsid w:val="00DE3B21"/>
    <w:rsid w:val="00DE73DD"/>
    <w:rsid w:val="00E27ABB"/>
    <w:rsid w:val="00E661A5"/>
    <w:rsid w:val="00E67109"/>
    <w:rsid w:val="00E86D3B"/>
    <w:rsid w:val="00EC10EE"/>
    <w:rsid w:val="00EC4835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F14CE"/>
  <w15:chartTrackingRefBased/>
  <w15:docId w15:val="{D58DB8CA-F8D4-44D9-A0E1-D3C0991D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2024-03-14T05:34:00Z</dcterms:created>
  <dcterms:modified xsi:type="dcterms:W3CDTF">2024-03-14T05:34:00Z</dcterms:modified>
</cp:coreProperties>
</file>