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0F837" w14:textId="77777777" w:rsidR="00B048DA" w:rsidRPr="00CE4130" w:rsidRDefault="00F81B38" w:rsidP="00B048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CE4130">
        <w:rPr>
          <w:rFonts w:ascii="Arial Narrow" w:hAnsi="Arial Narrow" w:cs="Arial"/>
        </w:rPr>
        <w:t>Bydgoszcz</w:t>
      </w:r>
      <w:r w:rsidR="00B048DA" w:rsidRPr="00CE4130">
        <w:rPr>
          <w:rFonts w:ascii="Arial Narrow" w:hAnsi="Arial Narrow" w:cs="Arial"/>
        </w:rPr>
        <w:t xml:space="preserve"> dnia: </w:t>
      </w:r>
      <w:r w:rsidRPr="00CE4130">
        <w:rPr>
          <w:rFonts w:ascii="Arial Narrow" w:hAnsi="Arial Narrow" w:cs="Arial"/>
        </w:rPr>
        <w:t>2024-03-18</w:t>
      </w:r>
    </w:p>
    <w:p w14:paraId="559F35D0" w14:textId="77777777" w:rsidR="00B048DA" w:rsidRPr="00CE4130" w:rsidRDefault="00F81B38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CE4130">
        <w:rPr>
          <w:rFonts w:ascii="Arial Narrow" w:hAnsi="Arial Narrow" w:cs="Arial"/>
          <w:b/>
          <w:bCs/>
        </w:rPr>
        <w:t>10WSzKzP SPZOZ</w:t>
      </w:r>
    </w:p>
    <w:p w14:paraId="57E0529D" w14:textId="77777777" w:rsidR="00B048DA" w:rsidRPr="00CE4130" w:rsidRDefault="00F81B38" w:rsidP="00B048DA">
      <w:pPr>
        <w:spacing w:line="360" w:lineRule="auto"/>
        <w:ind w:right="3969"/>
        <w:rPr>
          <w:rFonts w:ascii="Arial Narrow" w:hAnsi="Arial Narrow" w:cs="Arial"/>
        </w:rPr>
      </w:pPr>
      <w:r w:rsidRPr="00CE4130">
        <w:rPr>
          <w:rFonts w:ascii="Arial Narrow" w:hAnsi="Arial Narrow" w:cs="Arial"/>
        </w:rPr>
        <w:t>Powstańców Warszawy</w:t>
      </w:r>
      <w:r w:rsidR="00B048DA" w:rsidRPr="00CE4130">
        <w:rPr>
          <w:rFonts w:ascii="Arial Narrow" w:hAnsi="Arial Narrow" w:cs="Arial"/>
        </w:rPr>
        <w:t xml:space="preserve"> </w:t>
      </w:r>
      <w:r w:rsidRPr="00CE4130">
        <w:rPr>
          <w:rFonts w:ascii="Arial Narrow" w:hAnsi="Arial Narrow" w:cs="Arial"/>
        </w:rPr>
        <w:t>5</w:t>
      </w:r>
    </w:p>
    <w:p w14:paraId="53CE3A02" w14:textId="77777777" w:rsidR="00B048DA" w:rsidRPr="00CE4130" w:rsidRDefault="00F81B38" w:rsidP="00B048DA">
      <w:pPr>
        <w:ind w:right="3969"/>
        <w:rPr>
          <w:rFonts w:ascii="Arial Narrow" w:hAnsi="Arial Narrow" w:cs="Arial"/>
        </w:rPr>
      </w:pPr>
      <w:r w:rsidRPr="00CE4130">
        <w:rPr>
          <w:rFonts w:ascii="Arial Narrow" w:hAnsi="Arial Narrow" w:cs="Arial"/>
        </w:rPr>
        <w:t>85-681</w:t>
      </w:r>
      <w:r w:rsidR="00B048DA" w:rsidRPr="00CE4130">
        <w:rPr>
          <w:rFonts w:ascii="Arial Narrow" w:hAnsi="Arial Narrow" w:cs="Arial"/>
        </w:rPr>
        <w:t xml:space="preserve"> </w:t>
      </w:r>
      <w:r w:rsidRPr="00CE4130">
        <w:rPr>
          <w:rFonts w:ascii="Arial Narrow" w:hAnsi="Arial Narrow" w:cs="Arial"/>
        </w:rPr>
        <w:t>Bydgoszcz</w:t>
      </w:r>
    </w:p>
    <w:p w14:paraId="29944AED" w14:textId="77777777" w:rsidR="00B048DA" w:rsidRPr="00CE4130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CE413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90B24AA" w14:textId="77777777" w:rsidR="00B048DA" w:rsidRPr="00CE4130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CE413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7B8A5AEE" w14:textId="77777777" w:rsidR="00B048DA" w:rsidRPr="00CE4130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CE4130" w14:paraId="428DB731" w14:textId="77777777" w:rsidTr="00B048DA">
        <w:tc>
          <w:tcPr>
            <w:tcW w:w="9498" w:type="dxa"/>
            <w:shd w:val="clear" w:color="auto" w:fill="F2F2F2"/>
            <w:hideMark/>
          </w:tcPr>
          <w:p w14:paraId="05CF601D" w14:textId="4ABD6F52" w:rsidR="00B048DA" w:rsidRPr="00CE4130" w:rsidRDefault="00CE4130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FA6F18D" w14:textId="562098EB" w:rsidR="00B048DA" w:rsidRPr="00CE4130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E413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A55B1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-1</w:t>
            </w:r>
          </w:p>
        </w:tc>
      </w:tr>
    </w:tbl>
    <w:p w14:paraId="51B9AE23" w14:textId="77777777" w:rsidR="00B048DA" w:rsidRPr="00CE4130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5B5A5EA9" w14:textId="77777777" w:rsidR="00B048DA" w:rsidRPr="00CE4130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CE4130">
        <w:rPr>
          <w:rFonts w:ascii="Arial Narrow" w:eastAsia="Calibri" w:hAnsi="Arial Narrow" w:cs="Arial"/>
          <w:lang w:eastAsia="en-US"/>
        </w:rPr>
        <w:t xml:space="preserve">Dotyczy </w:t>
      </w:r>
      <w:r w:rsidRPr="00CE4130">
        <w:rPr>
          <w:rFonts w:ascii="Arial Narrow" w:hAnsi="Arial Narrow" w:cs="Arial"/>
        </w:rPr>
        <w:t>postępowania o udzielenie zamówienia publicznego</w:t>
      </w:r>
      <w:r w:rsidRPr="00CE4130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CE4130" w14:paraId="58710FF8" w14:textId="77777777" w:rsidTr="00B048DA">
        <w:tc>
          <w:tcPr>
            <w:tcW w:w="2269" w:type="dxa"/>
            <w:shd w:val="clear" w:color="auto" w:fill="auto"/>
          </w:tcPr>
          <w:p w14:paraId="34EE7374" w14:textId="77777777" w:rsidR="00B048DA" w:rsidRPr="00CE4130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CE413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3ACFFEDC" w14:textId="77777777" w:rsidR="00B048DA" w:rsidRPr="00CE4130" w:rsidRDefault="00F81B38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E4130">
              <w:rPr>
                <w:rFonts w:ascii="Arial Narrow" w:hAnsi="Arial Narrow" w:cs="Arial"/>
                <w:bCs/>
              </w:rPr>
              <w:t>Dostawy materiałów eksploatacyjnych do aparatury medycznej i sprzętu jednorazowego użytku</w:t>
            </w:r>
          </w:p>
        </w:tc>
      </w:tr>
      <w:tr w:rsidR="00F81B38" w:rsidRPr="00CE4130" w14:paraId="4DAB7552" w14:textId="77777777" w:rsidTr="003303A2">
        <w:tc>
          <w:tcPr>
            <w:tcW w:w="2269" w:type="dxa"/>
            <w:shd w:val="clear" w:color="auto" w:fill="auto"/>
          </w:tcPr>
          <w:p w14:paraId="047E72F7" w14:textId="77777777" w:rsidR="00F81B38" w:rsidRPr="00CE4130" w:rsidRDefault="00F81B38" w:rsidP="003303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E413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020D275B" w14:textId="77777777" w:rsidR="00F81B38" w:rsidRPr="00CE4130" w:rsidRDefault="00F81B38" w:rsidP="003303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CE4130">
              <w:rPr>
                <w:rFonts w:ascii="Arial Narrow" w:hAnsi="Arial Narrow" w:cs="Arial"/>
                <w:bCs/>
              </w:rPr>
              <w:t>10/2024</w:t>
            </w:r>
          </w:p>
        </w:tc>
      </w:tr>
    </w:tbl>
    <w:p w14:paraId="45C0AB86" w14:textId="77777777" w:rsidR="00B048DA" w:rsidRPr="00CE4130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0B811145" w14:textId="77777777" w:rsidR="008642B3" w:rsidRPr="00CE4130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CE4130">
        <w:rPr>
          <w:rFonts w:ascii="Arial Narrow" w:hAnsi="Arial Narrow" w:cs="Arial"/>
        </w:rPr>
        <w:t xml:space="preserve">Zamawiający, </w:t>
      </w:r>
      <w:r w:rsidR="00F81B38" w:rsidRPr="00CE4130">
        <w:rPr>
          <w:rFonts w:ascii="Arial Narrow" w:hAnsi="Arial Narrow" w:cs="Arial"/>
          <w:b/>
        </w:rPr>
        <w:t>10WSzKzP SPZOZ</w:t>
      </w:r>
      <w:r w:rsidRPr="00CE4130">
        <w:rPr>
          <w:rFonts w:ascii="Arial Narrow" w:hAnsi="Arial Narrow" w:cs="Arial"/>
        </w:rPr>
        <w:t xml:space="preserve">, działając </w:t>
      </w:r>
      <w:r w:rsidR="00C65E53" w:rsidRPr="00CE4130">
        <w:rPr>
          <w:rFonts w:ascii="Arial Narrow" w:hAnsi="Arial Narrow" w:cs="Arial"/>
        </w:rPr>
        <w:t>na podstawie art. 253 ust. 1</w:t>
      </w:r>
      <w:r w:rsidR="00836DAF" w:rsidRPr="00CE4130">
        <w:rPr>
          <w:rFonts w:ascii="Arial Narrow" w:hAnsi="Arial Narrow" w:cs="Arial"/>
        </w:rPr>
        <w:t xml:space="preserve"> pkt. 1 i ust. 2</w:t>
      </w:r>
      <w:r w:rsidR="00C65E53" w:rsidRPr="00CE4130">
        <w:rPr>
          <w:rFonts w:ascii="Arial Narrow" w:hAnsi="Arial Narrow" w:cs="Arial"/>
        </w:rPr>
        <w:t xml:space="preserve"> ustawy z dnia 11 września 2019r. Prawo zamówień publicznych </w:t>
      </w:r>
      <w:r w:rsidR="00F81B38" w:rsidRPr="00CE4130">
        <w:rPr>
          <w:rFonts w:ascii="Arial Narrow" w:hAnsi="Arial Narrow" w:cs="Arial"/>
        </w:rPr>
        <w:t>(</w:t>
      </w:r>
      <w:proofErr w:type="spellStart"/>
      <w:r w:rsidR="00F81B38" w:rsidRPr="00CE4130">
        <w:rPr>
          <w:rFonts w:ascii="Arial Narrow" w:hAnsi="Arial Narrow" w:cs="Arial"/>
        </w:rPr>
        <w:t>t.j</w:t>
      </w:r>
      <w:proofErr w:type="spellEnd"/>
      <w:r w:rsidR="00F81B38" w:rsidRPr="00CE4130">
        <w:rPr>
          <w:rFonts w:ascii="Arial Narrow" w:hAnsi="Arial Narrow" w:cs="Arial"/>
        </w:rPr>
        <w:t>. Dz. U. z 2023r. poz. 1605)</w:t>
      </w:r>
      <w:r w:rsidR="00C65E53" w:rsidRPr="00CE4130">
        <w:rPr>
          <w:rFonts w:ascii="Arial Narrow" w:hAnsi="Arial Narrow" w:cs="Arial"/>
        </w:rPr>
        <w:t xml:space="preserve">, zwanej dalej „ustawą </w:t>
      </w:r>
      <w:proofErr w:type="spellStart"/>
      <w:r w:rsidR="00C65E53" w:rsidRPr="00CE4130">
        <w:rPr>
          <w:rFonts w:ascii="Arial Narrow" w:hAnsi="Arial Narrow" w:cs="Arial"/>
        </w:rPr>
        <w:t>Pzp</w:t>
      </w:r>
      <w:proofErr w:type="spellEnd"/>
      <w:r w:rsidR="00C65E53" w:rsidRPr="00CE4130">
        <w:rPr>
          <w:rFonts w:ascii="Arial Narrow" w:hAnsi="Arial Narrow" w:cs="Arial"/>
        </w:rPr>
        <w:t>”</w:t>
      </w:r>
      <w:r w:rsidR="00D26ED6" w:rsidRPr="00CE4130">
        <w:rPr>
          <w:rFonts w:ascii="Arial Narrow" w:hAnsi="Arial Narrow" w:cs="Arial"/>
        </w:rPr>
        <w:t xml:space="preserve">, </w:t>
      </w:r>
      <w:r w:rsidR="00C65E53" w:rsidRPr="00CE4130">
        <w:rPr>
          <w:rFonts w:ascii="Arial Narrow" w:hAnsi="Arial Narrow" w:cs="Arial"/>
        </w:rPr>
        <w:t>informuje</w:t>
      </w:r>
      <w:r w:rsidR="00D26ED6" w:rsidRPr="00CE4130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CE4130">
        <w:rPr>
          <w:rFonts w:ascii="Arial Narrow" w:hAnsi="Arial Narrow" w:cs="Arial"/>
        </w:rPr>
        <w:t>najkorzystniejsz</w:t>
      </w:r>
      <w:r w:rsidR="00D26ED6" w:rsidRPr="00CE4130">
        <w:rPr>
          <w:rFonts w:ascii="Arial Narrow" w:hAnsi="Arial Narrow" w:cs="Arial"/>
        </w:rPr>
        <w:t xml:space="preserve">a wybrana została </w:t>
      </w:r>
      <w:r w:rsidR="00756CDA" w:rsidRPr="00CE4130">
        <w:rPr>
          <w:rFonts w:ascii="Arial Narrow" w:hAnsi="Arial Narrow" w:cs="Arial"/>
        </w:rPr>
        <w:t>ofer</w:t>
      </w:r>
      <w:r w:rsidR="00D26ED6" w:rsidRPr="00CE4130">
        <w:rPr>
          <w:rFonts w:ascii="Arial Narrow" w:hAnsi="Arial Narrow" w:cs="Arial"/>
        </w:rPr>
        <w:t>t</w:t>
      </w:r>
      <w:r w:rsidR="009F0E5C" w:rsidRPr="00CE4130">
        <w:rPr>
          <w:rFonts w:ascii="Arial Narrow" w:hAnsi="Arial Narrow" w:cs="Arial"/>
        </w:rPr>
        <w:t>a</w:t>
      </w:r>
      <w:r w:rsidRPr="00CE4130">
        <w:rPr>
          <w:rFonts w:ascii="Arial Narrow" w:hAnsi="Arial Narrow" w:cs="Arial"/>
        </w:rPr>
        <w:t xml:space="preserve"> złożona przez wykonawcę</w:t>
      </w:r>
      <w:r w:rsidR="00D26ED6" w:rsidRPr="00CE4130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81B38" w:rsidRPr="00CE4130" w14:paraId="6664A1DD" w14:textId="77777777" w:rsidTr="003303A2">
        <w:trPr>
          <w:cantSplit/>
        </w:trPr>
        <w:tc>
          <w:tcPr>
            <w:tcW w:w="9498" w:type="dxa"/>
          </w:tcPr>
          <w:p w14:paraId="71803285" w14:textId="54330829" w:rsidR="00F81B38" w:rsidRPr="00CE4130" w:rsidRDefault="00F81B38" w:rsidP="003303A2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CE413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="0058754C" w:rsidRPr="00CE4130">
              <w:rPr>
                <w:rFonts w:ascii="Arial Narrow" w:hAnsi="Arial Narrow" w:cs="Arial"/>
                <w:b/>
                <w:bCs/>
                <w:color w:val="000000"/>
              </w:rPr>
              <w:t>9</w:t>
            </w:r>
            <w:r w:rsidRPr="00CE4130">
              <w:rPr>
                <w:rFonts w:ascii="Arial Narrow" w:hAnsi="Arial Narrow" w:cs="Arial"/>
              </w:rPr>
              <w:t xml:space="preserve">: </w:t>
            </w:r>
            <w:r w:rsidR="0058754C" w:rsidRPr="00CE4130">
              <w:rPr>
                <w:rFonts w:ascii="Arial Narrow" w:hAnsi="Arial Narrow" w:cs="Arial"/>
                <w:color w:val="000000"/>
              </w:rPr>
              <w:t>Taśmy rehabilitacyjne</w:t>
            </w:r>
          </w:p>
          <w:p w14:paraId="5E1F09D5" w14:textId="7EE63F94" w:rsidR="00F81B38" w:rsidRPr="00CE4130" w:rsidRDefault="0058754C" w:rsidP="003303A2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CE4130">
              <w:rPr>
                <w:rFonts w:ascii="Arial Narrow" w:hAnsi="Arial Narrow" w:cs="Arial"/>
                <w:b/>
              </w:rPr>
              <w:t xml:space="preserve">PHPU LEBA-SPORT Lech </w:t>
            </w:r>
            <w:proofErr w:type="spellStart"/>
            <w:r w:rsidRPr="00CE4130">
              <w:rPr>
                <w:rFonts w:ascii="Arial Narrow" w:hAnsi="Arial Narrow" w:cs="Arial"/>
                <w:b/>
              </w:rPr>
              <w:t>Kupran</w:t>
            </w:r>
            <w:proofErr w:type="spellEnd"/>
          </w:p>
          <w:p w14:paraId="67C91169" w14:textId="5C05D79C" w:rsidR="00F81B38" w:rsidRPr="00CE4130" w:rsidRDefault="0058754C" w:rsidP="003303A2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CE4130">
              <w:rPr>
                <w:rFonts w:ascii="Arial Narrow" w:hAnsi="Arial Narrow" w:cs="Arial"/>
                <w:bCs/>
              </w:rPr>
              <w:t>Dworcowa 62/115</w:t>
            </w:r>
          </w:p>
          <w:p w14:paraId="27ADCB9A" w14:textId="3D2855B1" w:rsidR="00F81B38" w:rsidRPr="00CE4130" w:rsidRDefault="0058754C" w:rsidP="003303A2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CE4130">
              <w:rPr>
                <w:rFonts w:ascii="Arial Narrow" w:hAnsi="Arial Narrow" w:cs="Arial"/>
                <w:bCs/>
              </w:rPr>
              <w:t>10-437 Olsztyn</w:t>
            </w:r>
          </w:p>
          <w:p w14:paraId="5168A058" w14:textId="7040A11B" w:rsidR="00F81B38" w:rsidRPr="00CE4130" w:rsidRDefault="00F81B38" w:rsidP="003303A2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CE4130">
              <w:rPr>
                <w:rFonts w:ascii="Arial Narrow" w:hAnsi="Arial Narrow" w:cs="Arial"/>
              </w:rPr>
              <w:t>za cenę wykonania przedmiotu zamówienia w wysokości</w:t>
            </w:r>
            <w:r w:rsidRPr="00CE4130">
              <w:rPr>
                <w:rFonts w:ascii="Arial Narrow" w:hAnsi="Arial Narrow" w:cs="Arial"/>
                <w:b/>
              </w:rPr>
              <w:t xml:space="preserve"> </w:t>
            </w:r>
            <w:r w:rsidR="0058754C" w:rsidRPr="00CE4130">
              <w:rPr>
                <w:rFonts w:ascii="Arial Narrow" w:hAnsi="Arial Narrow" w:cs="Arial"/>
                <w:b/>
              </w:rPr>
              <w:t>2 147,04</w:t>
            </w:r>
            <w:r w:rsidRPr="00CE4130">
              <w:rPr>
                <w:rFonts w:ascii="Arial Narrow" w:hAnsi="Arial Narrow" w:cs="Arial"/>
                <w:b/>
              </w:rPr>
              <w:t xml:space="preserve"> zł brutto</w:t>
            </w:r>
            <w:r w:rsidRPr="00CE4130">
              <w:rPr>
                <w:rFonts w:ascii="Arial Narrow" w:hAnsi="Arial Narrow" w:cs="Arial"/>
                <w:bCs/>
              </w:rPr>
              <w:t>.</w:t>
            </w:r>
          </w:p>
          <w:p w14:paraId="35DC4229" w14:textId="77777777" w:rsidR="00F81B38" w:rsidRPr="00CE4130" w:rsidRDefault="00F81B38" w:rsidP="003303A2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CE4130">
              <w:rPr>
                <w:rFonts w:ascii="Arial Narrow" w:hAnsi="Arial Narrow" w:cs="Arial"/>
                <w:u w:val="single"/>
              </w:rPr>
              <w:t>Uzasadnienie wyboru</w:t>
            </w:r>
            <w:r w:rsidRPr="00CE4130">
              <w:rPr>
                <w:rFonts w:ascii="Arial Narrow" w:hAnsi="Arial Narrow" w:cs="Arial"/>
              </w:rPr>
              <w:t>:</w:t>
            </w:r>
          </w:p>
          <w:p w14:paraId="5DE2F1D7" w14:textId="088462D0" w:rsidR="00F81B38" w:rsidRPr="00CE4130" w:rsidRDefault="00F81B38" w:rsidP="003303A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CE4130">
              <w:rPr>
                <w:rFonts w:ascii="Arial Narrow" w:hAnsi="Arial Narrow" w:cs="Arial"/>
              </w:rPr>
              <w:t xml:space="preserve">Wybrana oferta nie podlega </w:t>
            </w:r>
            <w:r w:rsidR="0058754C" w:rsidRPr="00CE4130">
              <w:rPr>
                <w:rFonts w:ascii="Arial Narrow" w:hAnsi="Arial Narrow" w:cs="Arial"/>
              </w:rPr>
              <w:t>wykluczeniu</w:t>
            </w:r>
            <w:r w:rsidRPr="00CE4130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</w:tbl>
    <w:p w14:paraId="06E7ABDF" w14:textId="77777777" w:rsidR="0058754C" w:rsidRPr="00CE4130" w:rsidRDefault="0058754C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</w:p>
    <w:p w14:paraId="228A8675" w14:textId="77777777" w:rsidR="00CE4130" w:rsidRDefault="00CE4130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</w:p>
    <w:p w14:paraId="63620278" w14:textId="72EDA973" w:rsidR="00992FF5" w:rsidRPr="00CE4130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CE4130">
        <w:rPr>
          <w:rFonts w:ascii="Arial Narrow" w:hAnsi="Arial Narrow" w:cs="Arial"/>
          <w:color w:val="00000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CE4130" w14:paraId="3670B3D8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058F22" w14:textId="77777777" w:rsidR="00992FF5" w:rsidRPr="00CE413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CE4130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50E783" w14:textId="77777777" w:rsidR="00992FF5" w:rsidRPr="00CE413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CE4130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CE7677" w14:textId="77777777" w:rsidR="00992FF5" w:rsidRPr="00CE413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CE4130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A37FF5" w14:textId="77777777" w:rsidR="00992FF5" w:rsidRPr="00CE4130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CE4130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F81B38" w:rsidRPr="00CE4130" w14:paraId="56A5816D" w14:textId="77777777" w:rsidTr="003303A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C92FD" w14:textId="77777777" w:rsidR="00F81B38" w:rsidRPr="00CE4130" w:rsidRDefault="00F81B38" w:rsidP="003303A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E4130">
              <w:rPr>
                <w:rFonts w:ascii="Arial Narrow" w:hAnsi="Arial Narrow" w:cs="Arial"/>
                <w:sz w:val="22"/>
                <w:szCs w:val="22"/>
              </w:rPr>
              <w:t>9 - Taśmy rehabilitacyjne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FB074" w14:textId="77777777" w:rsidR="00F81B38" w:rsidRPr="00CE4130" w:rsidRDefault="00F81B38" w:rsidP="003303A2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E413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PHPU LEBA-SPORT Lech </w:t>
            </w:r>
            <w:proofErr w:type="spellStart"/>
            <w:r w:rsidRPr="00CE4130">
              <w:rPr>
                <w:rFonts w:ascii="Arial Narrow" w:hAnsi="Arial Narrow" w:cs="Arial"/>
                <w:b/>
                <w:bCs/>
                <w:sz w:val="22"/>
                <w:szCs w:val="22"/>
              </w:rPr>
              <w:t>Kupran</w:t>
            </w:r>
            <w:proofErr w:type="spellEnd"/>
          </w:p>
          <w:p w14:paraId="480122FD" w14:textId="77777777" w:rsidR="00F81B38" w:rsidRPr="00CE4130" w:rsidRDefault="00F81B38" w:rsidP="003303A2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CE4130">
              <w:rPr>
                <w:rFonts w:ascii="Arial Narrow" w:hAnsi="Arial Narrow" w:cs="Arial"/>
                <w:sz w:val="22"/>
                <w:szCs w:val="22"/>
              </w:rPr>
              <w:t>Dworcowa 62/115</w:t>
            </w:r>
          </w:p>
          <w:p w14:paraId="6EA81D5F" w14:textId="77777777" w:rsidR="00F81B38" w:rsidRPr="00CE4130" w:rsidRDefault="00F81B38" w:rsidP="003303A2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E4130">
              <w:rPr>
                <w:rFonts w:ascii="Arial Narrow" w:hAnsi="Arial Narrow" w:cs="Arial"/>
                <w:sz w:val="22"/>
                <w:szCs w:val="22"/>
              </w:rPr>
              <w:t>10-437 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BC112" w14:textId="77777777" w:rsidR="00F81B38" w:rsidRPr="00CE4130" w:rsidRDefault="00F81B38" w:rsidP="003303A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E413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0AA973F" w14:textId="77777777" w:rsidR="00F81B38" w:rsidRPr="00CE4130" w:rsidRDefault="00F81B38" w:rsidP="003303A2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CE4130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14:paraId="4B791F35" w14:textId="77777777" w:rsidR="00F81B38" w:rsidRPr="00CE4130" w:rsidRDefault="00F81B38" w:rsidP="003303A2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E4130">
              <w:rPr>
                <w:rFonts w:ascii="Arial Narrow" w:hAnsi="Arial Narrow" w:cs="Arial"/>
                <w:sz w:val="22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F0D7F" w14:textId="77777777" w:rsidR="00F81B38" w:rsidRPr="00CE4130" w:rsidRDefault="00F81B38" w:rsidP="003303A2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E413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7D500393" w14:textId="77777777" w:rsidR="00B464D3" w:rsidRPr="00CE4130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CE4130">
        <w:rPr>
          <w:rFonts w:ascii="Arial Narrow" w:hAnsi="Arial Narrow" w:cs="Arial"/>
          <w:i/>
        </w:rPr>
        <w:t>Zamawiający</w:t>
      </w:r>
    </w:p>
    <w:p w14:paraId="6C3E1C53" w14:textId="77777777" w:rsidR="0058754C" w:rsidRPr="00CE4130" w:rsidRDefault="0058754C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14:paraId="6BB3D360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3F964DAC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0AD3D5CB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30AA93D8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01B4F21A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6010C59A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160A564E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2F2C8E02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3F0F0A02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771CE491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13BEA73F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1A036BB9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4169A04A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35E88DA2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2E92A9D0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717066D6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523CB1BB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7B239475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5A976509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505F881F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25B50AD7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62A33358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51E5ABA4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763F4482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0EB67B9C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60323855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261B70E0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189991FD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620BBB70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0688BEF3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1C884515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49FA3CD2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2741DC79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1F3E8EEE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5410BE03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08A9BB46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04DB1B49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2C7F777C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6FC12A78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3B5B3AE6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</w:p>
    <w:p w14:paraId="2DDEA4CB" w14:textId="2C627AAC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  <w:r w:rsidRPr="00CE4130">
        <w:rPr>
          <w:rFonts w:ascii="Arial Narrow" w:hAnsi="Arial Narrow"/>
          <w:sz w:val="18"/>
          <w:szCs w:val="18"/>
        </w:rPr>
        <w:t>Wykonano w 1 egz. na 1 ark.</w:t>
      </w:r>
    </w:p>
    <w:p w14:paraId="5164DE3B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  <w:r w:rsidRPr="00CE4130">
        <w:rPr>
          <w:rFonts w:ascii="Arial Narrow" w:hAnsi="Arial Narrow"/>
          <w:sz w:val="18"/>
          <w:szCs w:val="18"/>
        </w:rPr>
        <w:t>Egz. 1 – biuro przepustek</w:t>
      </w:r>
    </w:p>
    <w:p w14:paraId="25AE5926" w14:textId="77777777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  <w:r w:rsidRPr="00CE4130">
        <w:rPr>
          <w:rFonts w:ascii="Arial Narrow" w:hAnsi="Arial Narrow"/>
          <w:sz w:val="18"/>
          <w:szCs w:val="18"/>
        </w:rPr>
        <w:t>Wyk. M. Sierek – tel. 261 417 449</w:t>
      </w:r>
    </w:p>
    <w:p w14:paraId="2C9EC6DF" w14:textId="61F51A75" w:rsidR="0058754C" w:rsidRPr="00CE4130" w:rsidRDefault="0058754C" w:rsidP="0058754C">
      <w:pPr>
        <w:rPr>
          <w:rFonts w:ascii="Arial Narrow" w:hAnsi="Arial Narrow"/>
          <w:sz w:val="18"/>
          <w:szCs w:val="18"/>
        </w:rPr>
      </w:pPr>
      <w:r w:rsidRPr="00CE4130">
        <w:rPr>
          <w:rFonts w:ascii="Arial Narrow" w:hAnsi="Arial Narrow"/>
          <w:sz w:val="18"/>
          <w:szCs w:val="18"/>
        </w:rPr>
        <w:t>data: 18.03.2024 r.</w:t>
      </w:r>
    </w:p>
    <w:p w14:paraId="01A6140B" w14:textId="5D04593A" w:rsidR="008642B3" w:rsidRPr="00CE4130" w:rsidRDefault="00F81B38" w:rsidP="00B51A2B">
      <w:pPr>
        <w:jc w:val="right"/>
        <w:rPr>
          <w:rFonts w:ascii="Arial Narrow" w:hAnsi="Arial Narrow" w:cs="Arial"/>
        </w:rPr>
      </w:pPr>
      <w:r w:rsidRPr="00CE4130">
        <w:rPr>
          <w:rFonts w:ascii="Arial Narrow" w:hAnsi="Arial Narrow" w:cs="Arial"/>
        </w:rPr>
        <w:t xml:space="preserve">  </w:t>
      </w:r>
      <w:bookmarkEnd w:id="0"/>
    </w:p>
    <w:sectPr w:rsidR="008642B3" w:rsidRPr="00CE4130" w:rsidSect="0035060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F7738" w14:textId="77777777" w:rsidR="00350607" w:rsidRDefault="00350607">
      <w:r>
        <w:separator/>
      </w:r>
    </w:p>
  </w:endnote>
  <w:endnote w:type="continuationSeparator" w:id="0">
    <w:p w14:paraId="03B9E568" w14:textId="77777777" w:rsidR="00350607" w:rsidRDefault="00350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1F305" w14:textId="77777777" w:rsidR="00F81B38" w:rsidRDefault="00F81B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34A33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3B25D24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CAC2D62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74741" w14:textId="77777777" w:rsidR="00F81B38" w:rsidRDefault="00F81B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48D30" w14:textId="77777777" w:rsidR="00350607" w:rsidRDefault="00350607">
      <w:r>
        <w:separator/>
      </w:r>
    </w:p>
  </w:footnote>
  <w:footnote w:type="continuationSeparator" w:id="0">
    <w:p w14:paraId="356C8BFB" w14:textId="77777777" w:rsidR="00350607" w:rsidRDefault="003506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AB2B3" w14:textId="77777777" w:rsidR="00F81B38" w:rsidRDefault="00F81B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DEFBC" w14:textId="77777777" w:rsidR="00F81B38" w:rsidRDefault="00F81B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DF497" w14:textId="77777777" w:rsidR="00F81B38" w:rsidRDefault="00F81B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0607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50607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8754C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55B11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CE4130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1B38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D2FDEE"/>
  <w15:chartTrackingRefBased/>
  <w15:docId w15:val="{D4D884B6-F1C9-4275-A09E-8715DF3E9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214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2024-03-18T07:13:00Z</cp:lastPrinted>
  <dcterms:created xsi:type="dcterms:W3CDTF">2024-03-18T07:13:00Z</dcterms:created>
  <dcterms:modified xsi:type="dcterms:W3CDTF">2024-03-18T07:13:00Z</dcterms:modified>
</cp:coreProperties>
</file>