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B5F" w14:textId="77777777" w:rsidR="00986737" w:rsidRPr="009432A1" w:rsidRDefault="00F94640" w:rsidP="0097061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9464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94640">
        <w:rPr>
          <w:rFonts w:ascii="Arial" w:hAnsi="Arial" w:cs="Arial"/>
          <w:sz w:val="24"/>
          <w:szCs w:val="24"/>
        </w:rPr>
        <w:t>2024-03-18</w:t>
      </w:r>
    </w:p>
    <w:p w14:paraId="38297F37" w14:textId="77777777" w:rsidR="00F94640" w:rsidRPr="00F94640" w:rsidRDefault="00F94640" w:rsidP="0097061B">
      <w:pPr>
        <w:rPr>
          <w:rFonts w:ascii="Arial" w:hAnsi="Arial" w:cs="Arial"/>
          <w:b/>
          <w:bCs/>
          <w:sz w:val="24"/>
          <w:szCs w:val="24"/>
        </w:rPr>
      </w:pPr>
      <w:r w:rsidRPr="00F9464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022132" w14:textId="77777777" w:rsidR="00986737" w:rsidRPr="009432A1" w:rsidRDefault="00F94640" w:rsidP="0097061B">
      <w:pPr>
        <w:rPr>
          <w:rFonts w:ascii="Arial" w:hAnsi="Arial" w:cs="Arial"/>
          <w:b/>
          <w:bCs/>
          <w:sz w:val="24"/>
          <w:szCs w:val="24"/>
        </w:rPr>
      </w:pPr>
      <w:r w:rsidRPr="00F9464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C04832" w14:textId="77777777" w:rsidR="00986737" w:rsidRPr="009432A1" w:rsidRDefault="00F94640" w:rsidP="0097061B">
      <w:pPr>
        <w:rPr>
          <w:rFonts w:ascii="Arial" w:hAnsi="Arial" w:cs="Arial"/>
          <w:sz w:val="24"/>
          <w:szCs w:val="24"/>
        </w:rPr>
      </w:pPr>
      <w:r w:rsidRPr="00F9464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4640">
        <w:rPr>
          <w:rFonts w:ascii="Arial" w:hAnsi="Arial" w:cs="Arial"/>
          <w:sz w:val="24"/>
          <w:szCs w:val="24"/>
        </w:rPr>
        <w:t>7/19</w:t>
      </w:r>
    </w:p>
    <w:p w14:paraId="6A9E4F26" w14:textId="77777777" w:rsidR="00986737" w:rsidRPr="009432A1" w:rsidRDefault="00F94640" w:rsidP="0097061B">
      <w:pPr>
        <w:rPr>
          <w:rFonts w:ascii="Arial" w:hAnsi="Arial" w:cs="Arial"/>
          <w:sz w:val="24"/>
          <w:szCs w:val="24"/>
        </w:rPr>
      </w:pPr>
      <w:r w:rsidRPr="00F9464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94640">
        <w:rPr>
          <w:rFonts w:ascii="Arial" w:hAnsi="Arial" w:cs="Arial"/>
          <w:sz w:val="24"/>
          <w:szCs w:val="24"/>
        </w:rPr>
        <w:t>Poznań</w:t>
      </w:r>
    </w:p>
    <w:p w14:paraId="3B3119F2" w14:textId="5C79D9D3" w:rsidR="00986737" w:rsidRDefault="00986737" w:rsidP="0097061B">
      <w:pPr>
        <w:jc w:val="both"/>
        <w:rPr>
          <w:rFonts w:ascii="Arial" w:hAnsi="Arial" w:cs="Arial"/>
          <w:bCs/>
          <w:sz w:val="18"/>
          <w:szCs w:val="18"/>
        </w:rPr>
      </w:pPr>
    </w:p>
    <w:p w14:paraId="10363B90" w14:textId="77777777" w:rsidR="0097061B" w:rsidRDefault="0097061B" w:rsidP="0097061B">
      <w:pPr>
        <w:jc w:val="both"/>
        <w:rPr>
          <w:rFonts w:ascii="Arial" w:hAnsi="Arial" w:cs="Arial"/>
          <w:bCs/>
          <w:sz w:val="18"/>
          <w:szCs w:val="18"/>
        </w:rPr>
      </w:pPr>
    </w:p>
    <w:p w14:paraId="78A3BFAC" w14:textId="77777777" w:rsidR="0097061B" w:rsidRPr="009432A1" w:rsidRDefault="0097061B" w:rsidP="0097061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836B1E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CAE6FA" w14:textId="77777777" w:rsidR="0097061B" w:rsidRDefault="0097061B" w:rsidP="0097061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BEF8CB1" w14:textId="77777777" w:rsidR="00986737" w:rsidRDefault="00986737" w:rsidP="0097061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199CC8CB" w14:textId="77777777" w:rsidR="0097061B" w:rsidRDefault="0097061B" w:rsidP="0097061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65BD3F6A" w14:textId="3CFD203F" w:rsidR="0097061B" w:rsidRPr="00CF7835" w:rsidRDefault="0097061B" w:rsidP="0097061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5554CAEE" w14:textId="77777777" w:rsidR="00986737" w:rsidRPr="00382A4A" w:rsidRDefault="00986737" w:rsidP="0097061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0F9F3A3" w14:textId="77777777" w:rsidR="00986737" w:rsidRPr="004E4B64" w:rsidRDefault="00986737" w:rsidP="0097061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F81A733" w14:textId="77777777" w:rsidTr="005A632E">
        <w:tc>
          <w:tcPr>
            <w:tcW w:w="2269" w:type="dxa"/>
            <w:shd w:val="clear" w:color="auto" w:fill="auto"/>
          </w:tcPr>
          <w:p w14:paraId="000492A1" w14:textId="77777777" w:rsidR="00986737" w:rsidRPr="004E4B64" w:rsidRDefault="00986737" w:rsidP="0097061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79D8DE" w14:textId="77777777" w:rsidR="00986737" w:rsidRPr="004E4B64" w:rsidRDefault="00F94640" w:rsidP="0097061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4640">
              <w:rPr>
                <w:rFonts w:ascii="Arial" w:hAnsi="Arial" w:cs="Arial"/>
                <w:bCs/>
                <w:sz w:val="24"/>
                <w:szCs w:val="24"/>
              </w:rPr>
              <w:t>Zakup sprzętu medycznego (w tym jednorazowego) na potrzeby Szpitala Wojewódzkiego w Poznaniu - 23 zadania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4640" w:rsidRPr="004E4B64" w14:paraId="46AA371B" w14:textId="77777777" w:rsidTr="00523448">
        <w:tc>
          <w:tcPr>
            <w:tcW w:w="2269" w:type="dxa"/>
            <w:shd w:val="clear" w:color="auto" w:fill="auto"/>
          </w:tcPr>
          <w:p w14:paraId="6BF81C1A" w14:textId="77777777" w:rsidR="00F94640" w:rsidRPr="004E4B64" w:rsidRDefault="00F94640" w:rsidP="0097061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5B03B6" w14:textId="77777777" w:rsidR="00F94640" w:rsidRPr="004E4B64" w:rsidRDefault="00F94640" w:rsidP="0097061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4640">
              <w:rPr>
                <w:rFonts w:ascii="Arial" w:hAnsi="Arial" w:cs="Arial"/>
                <w:bCs/>
                <w:sz w:val="24"/>
                <w:szCs w:val="24"/>
              </w:rPr>
              <w:t>SZW/DZP/16/2024</w:t>
            </w:r>
          </w:p>
        </w:tc>
      </w:tr>
    </w:tbl>
    <w:p w14:paraId="0B10E66C" w14:textId="77777777" w:rsidR="00A80738" w:rsidRPr="00986737" w:rsidRDefault="00A80738" w:rsidP="0097061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2646805" w14:textId="57CD1764" w:rsidR="00D665F5" w:rsidRPr="00D72F15" w:rsidRDefault="00D665F5" w:rsidP="00D72F1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D72F15">
        <w:rPr>
          <w:rFonts w:ascii="Arial" w:hAnsi="Arial" w:cs="Arial"/>
          <w:bCs/>
          <w:sz w:val="24"/>
          <w:szCs w:val="24"/>
        </w:rPr>
        <w:t>2019r. Prawo zamówień publicznych</w:t>
      </w:r>
      <w:r w:rsidRPr="00D72F15">
        <w:rPr>
          <w:rFonts w:ascii="Arial" w:hAnsi="Arial" w:cs="Arial"/>
          <w:sz w:val="24"/>
          <w:szCs w:val="24"/>
        </w:rPr>
        <w:t xml:space="preserve"> </w:t>
      </w:r>
      <w:r w:rsidR="00F94640" w:rsidRPr="00D72F15">
        <w:rPr>
          <w:rFonts w:ascii="Arial" w:hAnsi="Arial" w:cs="Arial"/>
          <w:sz w:val="24"/>
          <w:szCs w:val="24"/>
        </w:rPr>
        <w:t>(</w:t>
      </w:r>
      <w:proofErr w:type="spellStart"/>
      <w:r w:rsidR="00F94640" w:rsidRPr="00D72F15">
        <w:rPr>
          <w:rFonts w:ascii="Arial" w:hAnsi="Arial" w:cs="Arial"/>
          <w:sz w:val="24"/>
          <w:szCs w:val="24"/>
        </w:rPr>
        <w:t>t.j</w:t>
      </w:r>
      <w:proofErr w:type="spellEnd"/>
      <w:r w:rsidR="00F94640" w:rsidRPr="00D72F15">
        <w:rPr>
          <w:rFonts w:ascii="Arial" w:hAnsi="Arial" w:cs="Arial"/>
          <w:sz w:val="24"/>
          <w:szCs w:val="24"/>
        </w:rPr>
        <w:t>. Dz. U. z 2023r. poz. 1605)</w:t>
      </w:r>
      <w:r w:rsidR="00490DC0" w:rsidRPr="00D72F15"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udostępnia</w:t>
      </w:r>
      <w:r w:rsidR="00F95C33" w:rsidRPr="00D72F15">
        <w:rPr>
          <w:rFonts w:ascii="Arial" w:hAnsi="Arial" w:cs="Arial"/>
          <w:sz w:val="24"/>
          <w:szCs w:val="24"/>
        </w:rPr>
        <w:t xml:space="preserve"> </w:t>
      </w:r>
      <w:r w:rsidR="004C7E9B" w:rsidRPr="00D72F15">
        <w:rPr>
          <w:rFonts w:ascii="Arial" w:hAnsi="Arial" w:cs="Arial"/>
          <w:sz w:val="24"/>
          <w:szCs w:val="24"/>
        </w:rPr>
        <w:t>informacj</w:t>
      </w:r>
      <w:r w:rsidR="00577BC6" w:rsidRPr="00D72F15">
        <w:rPr>
          <w:rFonts w:ascii="Arial" w:hAnsi="Arial" w:cs="Arial"/>
          <w:sz w:val="24"/>
          <w:szCs w:val="24"/>
        </w:rPr>
        <w:t>ę</w:t>
      </w:r>
      <w:r w:rsidR="00035488" w:rsidRPr="00D72F15">
        <w:rPr>
          <w:rFonts w:ascii="Arial" w:hAnsi="Arial" w:cs="Arial"/>
          <w:sz w:val="24"/>
          <w:szCs w:val="24"/>
        </w:rPr>
        <w:t xml:space="preserve"> z otwarcia ofert</w:t>
      </w:r>
      <w:r w:rsidR="00577BC6" w:rsidRPr="00D72F15">
        <w:rPr>
          <w:rFonts w:ascii="Arial" w:hAnsi="Arial" w:cs="Arial"/>
          <w:sz w:val="24"/>
          <w:szCs w:val="24"/>
        </w:rPr>
        <w:t>.</w:t>
      </w:r>
    </w:p>
    <w:p w14:paraId="7875F533" w14:textId="77777777" w:rsidR="0097061B" w:rsidRPr="00D72F15" w:rsidRDefault="0097061B" w:rsidP="00D72F15">
      <w:pPr>
        <w:jc w:val="both"/>
        <w:rPr>
          <w:rFonts w:ascii="Arial" w:hAnsi="Arial" w:cs="Arial"/>
          <w:sz w:val="24"/>
          <w:szCs w:val="24"/>
        </w:rPr>
      </w:pPr>
    </w:p>
    <w:p w14:paraId="5B60E951" w14:textId="77777777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C224D5F" w14:textId="58F6A121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65416,50 zł brutto</w:t>
      </w:r>
    </w:p>
    <w:p w14:paraId="0904DE74" w14:textId="2568BA9C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631,80 zł brutto</w:t>
      </w:r>
    </w:p>
    <w:p w14:paraId="3AD16F1B" w14:textId="48CBB050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498,96 zł brutto</w:t>
      </w:r>
    </w:p>
    <w:p w14:paraId="0FC9D411" w14:textId="7BF5FC2A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43329,50 zł brutto</w:t>
      </w:r>
    </w:p>
    <w:p w14:paraId="48219707" w14:textId="40550858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4336,40 zł brutto</w:t>
      </w:r>
    </w:p>
    <w:p w14:paraId="15F5EBFC" w14:textId="10779CD6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16005,00 zł brutto</w:t>
      </w:r>
    </w:p>
    <w:p w14:paraId="1DC95D06" w14:textId="3E113582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4060,00 zł brutto</w:t>
      </w:r>
    </w:p>
    <w:p w14:paraId="65A640A6" w14:textId="3F1264B3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14450,40 zł brutto</w:t>
      </w:r>
    </w:p>
    <w:p w14:paraId="5E36AE98" w14:textId="1002863B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22540,61 zł brutto</w:t>
      </w:r>
    </w:p>
    <w:p w14:paraId="6D814722" w14:textId="0E902700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86,92 zł brutto</w:t>
      </w:r>
    </w:p>
    <w:p w14:paraId="00F7C0F7" w14:textId="45D7A509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3231,00 zł brutto</w:t>
      </w:r>
    </w:p>
    <w:p w14:paraId="460D3B06" w14:textId="31F2AC14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2700,00 zł brutto</w:t>
      </w:r>
    </w:p>
    <w:p w14:paraId="461F463A" w14:textId="7A0A3277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23871,24 zł brutto</w:t>
      </w:r>
    </w:p>
    <w:p w14:paraId="02E05E26" w14:textId="30D70BB1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14 -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6057,00 zł brutto</w:t>
      </w:r>
    </w:p>
    <w:p w14:paraId="363450BE" w14:textId="1FF8CC60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15 -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1197,50 zł brutto</w:t>
      </w:r>
    </w:p>
    <w:p w14:paraId="7AB5FBFD" w14:textId="78CA1A1A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16 -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28728,00 zł brutto</w:t>
      </w:r>
    </w:p>
    <w:p w14:paraId="7FF6A7E3" w14:textId="634CD6E1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17 -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22000,00 zł brutto</w:t>
      </w:r>
    </w:p>
    <w:p w14:paraId="20346B64" w14:textId="41D41C32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18 -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28982,20 zł brutto</w:t>
      </w:r>
    </w:p>
    <w:p w14:paraId="640A4799" w14:textId="1FE84C5E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19 -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210,60 zł brutto</w:t>
      </w:r>
    </w:p>
    <w:p w14:paraId="63F1D615" w14:textId="340F506E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20 -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43169,38 zł brutto</w:t>
      </w:r>
    </w:p>
    <w:p w14:paraId="01A6C83B" w14:textId="2D520D8A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21 -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186,50 zł brutto</w:t>
      </w:r>
    </w:p>
    <w:p w14:paraId="48A43721" w14:textId="496A24EB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22 -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1290,00 zł brutto</w:t>
      </w:r>
    </w:p>
    <w:p w14:paraId="64C533E0" w14:textId="7A51C1EB" w:rsidR="00D72F15" w:rsidRPr="00D72F15" w:rsidRDefault="00D72F15" w:rsidP="00D72F15">
      <w:pPr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Zadanie 23 -</w:t>
      </w:r>
      <w:r>
        <w:rPr>
          <w:rFonts w:ascii="Arial" w:hAnsi="Arial" w:cs="Arial"/>
          <w:sz w:val="24"/>
          <w:szCs w:val="24"/>
        </w:rPr>
        <w:t xml:space="preserve"> </w:t>
      </w:r>
      <w:r w:rsidRPr="00D72F15">
        <w:rPr>
          <w:rFonts w:ascii="Arial" w:hAnsi="Arial" w:cs="Arial"/>
          <w:sz w:val="24"/>
          <w:szCs w:val="24"/>
        </w:rPr>
        <w:t>576,00 zł brutto</w:t>
      </w:r>
    </w:p>
    <w:p w14:paraId="73853675" w14:textId="77777777" w:rsidR="0097061B" w:rsidRPr="00D72F15" w:rsidRDefault="0097061B" w:rsidP="00D72F15">
      <w:pPr>
        <w:jc w:val="both"/>
        <w:rPr>
          <w:rFonts w:ascii="Arial" w:hAnsi="Arial" w:cs="Arial"/>
          <w:sz w:val="24"/>
          <w:szCs w:val="24"/>
        </w:rPr>
      </w:pPr>
    </w:p>
    <w:p w14:paraId="00F756CC" w14:textId="77777777" w:rsidR="00A80738" w:rsidRDefault="00D665F5" w:rsidP="00D72F15">
      <w:pPr>
        <w:jc w:val="both"/>
        <w:rPr>
          <w:rFonts w:ascii="Arial" w:hAnsi="Arial" w:cs="Arial"/>
          <w:sz w:val="24"/>
          <w:szCs w:val="24"/>
        </w:rPr>
      </w:pPr>
      <w:r w:rsidRPr="00D72F15">
        <w:rPr>
          <w:rFonts w:ascii="Arial" w:hAnsi="Arial" w:cs="Arial"/>
          <w:sz w:val="24"/>
          <w:szCs w:val="24"/>
        </w:rPr>
        <w:t>Podczas</w:t>
      </w:r>
      <w:r w:rsidRPr="00BB547B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94640" w:rsidRPr="00F94640">
        <w:rPr>
          <w:rFonts w:ascii="Arial" w:hAnsi="Arial" w:cs="Arial"/>
          <w:sz w:val="24"/>
          <w:szCs w:val="24"/>
        </w:rPr>
        <w:t>18/03/2024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94640" w:rsidRPr="00F9464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507125D" w14:textId="77777777" w:rsidR="0097061B" w:rsidRPr="00BB547B" w:rsidRDefault="0097061B" w:rsidP="0097061B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5103"/>
        <w:gridCol w:w="2126"/>
      </w:tblGrid>
      <w:tr w:rsidR="006B27ED" w:rsidRPr="0097061B" w14:paraId="1396C642" w14:textId="77777777" w:rsidTr="004F3E56">
        <w:tc>
          <w:tcPr>
            <w:tcW w:w="851" w:type="dxa"/>
            <w:shd w:val="clear" w:color="auto" w:fill="F2F2F2"/>
            <w:vAlign w:val="center"/>
          </w:tcPr>
          <w:p w14:paraId="2BC96E75" w14:textId="77777777" w:rsidR="006B27ED" w:rsidRPr="0097061B" w:rsidRDefault="00986737" w:rsidP="0097061B">
            <w:pPr>
              <w:jc w:val="center"/>
              <w:rPr>
                <w:rFonts w:ascii="Arial" w:hAnsi="Arial" w:cs="Arial"/>
              </w:rPr>
            </w:pPr>
            <w:r w:rsidRPr="0097061B">
              <w:rPr>
                <w:rFonts w:ascii="Arial" w:hAnsi="Arial" w:cs="Arial"/>
              </w:rPr>
              <w:t>Oferta n</w:t>
            </w:r>
            <w:r w:rsidR="006B27ED" w:rsidRPr="0097061B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99F47A2" w14:textId="77777777" w:rsidR="006B27ED" w:rsidRPr="0097061B" w:rsidRDefault="00986737" w:rsidP="0097061B">
            <w:pPr>
              <w:jc w:val="center"/>
              <w:rPr>
                <w:rFonts w:ascii="Arial" w:hAnsi="Arial" w:cs="Arial"/>
              </w:rPr>
            </w:pPr>
            <w:r w:rsidRPr="0097061B">
              <w:rPr>
                <w:rFonts w:ascii="Arial" w:hAnsi="Arial" w:cs="Arial"/>
              </w:rPr>
              <w:t>Część nr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1E8C01FC" w14:textId="77777777" w:rsidR="006B27ED" w:rsidRPr="0097061B" w:rsidRDefault="006B27ED" w:rsidP="0097061B">
            <w:pPr>
              <w:jc w:val="center"/>
              <w:rPr>
                <w:rFonts w:ascii="Arial" w:hAnsi="Arial" w:cs="Arial"/>
              </w:rPr>
            </w:pPr>
            <w:r w:rsidRPr="0097061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7C34E088" w14:textId="77777777" w:rsidR="006B27ED" w:rsidRPr="0097061B" w:rsidRDefault="006B27ED" w:rsidP="0097061B">
            <w:pPr>
              <w:jc w:val="center"/>
              <w:rPr>
                <w:rFonts w:ascii="Arial" w:hAnsi="Arial" w:cs="Arial"/>
              </w:rPr>
            </w:pPr>
            <w:r w:rsidRPr="0097061B">
              <w:rPr>
                <w:rFonts w:ascii="Arial" w:hAnsi="Arial" w:cs="Arial"/>
              </w:rPr>
              <w:t>Cena oferty</w:t>
            </w:r>
          </w:p>
        </w:tc>
      </w:tr>
      <w:tr w:rsidR="00F94640" w:rsidRPr="00BB547B" w14:paraId="6DEDD496" w14:textId="77777777" w:rsidTr="004F3E56">
        <w:tc>
          <w:tcPr>
            <w:tcW w:w="851" w:type="dxa"/>
            <w:shd w:val="clear" w:color="auto" w:fill="auto"/>
            <w:vAlign w:val="center"/>
          </w:tcPr>
          <w:p w14:paraId="1A40876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97417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1DB6BA1D" w14:textId="66F89ECC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060E9C24" w14:textId="27733F5D" w:rsidR="00F94640" w:rsidRPr="00986737" w:rsidRDefault="00D77CE7" w:rsidP="00970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Strefowa 22</w:t>
            </w:r>
          </w:p>
          <w:p w14:paraId="7988CDFE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537CF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62 957.00 zł</w:t>
            </w:r>
          </w:p>
        </w:tc>
      </w:tr>
      <w:tr w:rsidR="00F94640" w:rsidRPr="00BB547B" w14:paraId="6C2FC7B9" w14:textId="77777777" w:rsidTr="004F3E56">
        <w:tc>
          <w:tcPr>
            <w:tcW w:w="851" w:type="dxa"/>
            <w:shd w:val="clear" w:color="auto" w:fill="auto"/>
            <w:vAlign w:val="center"/>
          </w:tcPr>
          <w:p w14:paraId="58017BEC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FBE94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14:paraId="1A30E26C" w14:textId="7DAF880D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ANMAR Sp. z o.o</w:t>
            </w:r>
            <w:r w:rsidR="00D77CE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6B015B" w14:textId="3717CD88" w:rsidR="00F94640" w:rsidRPr="00986737" w:rsidRDefault="00D77CE7" w:rsidP="00970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Strefowa 22</w:t>
            </w:r>
          </w:p>
          <w:p w14:paraId="041FDBC6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3EFAFE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2 560.00 zł</w:t>
            </w:r>
          </w:p>
        </w:tc>
      </w:tr>
      <w:tr w:rsidR="00F94640" w:rsidRPr="00BB547B" w14:paraId="3B8C89AD" w14:textId="77777777" w:rsidTr="004F3E56">
        <w:tc>
          <w:tcPr>
            <w:tcW w:w="851" w:type="dxa"/>
            <w:shd w:val="clear" w:color="auto" w:fill="auto"/>
            <w:vAlign w:val="center"/>
          </w:tcPr>
          <w:p w14:paraId="000E022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75C5C6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14:paraId="2530FF78" w14:textId="72D3AEFC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ANMAR Sp. z o.o.</w:t>
            </w:r>
          </w:p>
          <w:p w14:paraId="63C56B18" w14:textId="4AD80E98" w:rsidR="00F94640" w:rsidRPr="00986737" w:rsidRDefault="00D77CE7" w:rsidP="00970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Strefowa 22</w:t>
            </w:r>
          </w:p>
          <w:p w14:paraId="27AA6305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A56E7D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20 763.00 zł</w:t>
            </w:r>
          </w:p>
        </w:tc>
      </w:tr>
      <w:tr w:rsidR="00F94640" w:rsidRPr="00BB547B" w14:paraId="56737A79" w14:textId="77777777" w:rsidTr="004F3E56">
        <w:tc>
          <w:tcPr>
            <w:tcW w:w="851" w:type="dxa"/>
            <w:shd w:val="clear" w:color="auto" w:fill="auto"/>
            <w:vAlign w:val="center"/>
          </w:tcPr>
          <w:p w14:paraId="198A8AA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F5726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14:paraId="4D335F97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BERYL MED  POLAND Sp. z o. o.</w:t>
            </w:r>
          </w:p>
          <w:p w14:paraId="46E71346" w14:textId="3FDBBDB2" w:rsidR="00F94640" w:rsidRPr="00986737" w:rsidRDefault="00D77CE7" w:rsidP="00970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Łopuszańska 36, bud. 14C</w:t>
            </w:r>
          </w:p>
          <w:p w14:paraId="29DB4217" w14:textId="1B274A0C" w:rsidR="00F94640" w:rsidRPr="00986737" w:rsidRDefault="00D77CE7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02-220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83482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62 238.24 zł</w:t>
            </w:r>
          </w:p>
        </w:tc>
      </w:tr>
      <w:tr w:rsidR="00F94640" w:rsidRPr="00BB547B" w14:paraId="2DA5709D" w14:textId="77777777" w:rsidTr="004F3E56">
        <w:tc>
          <w:tcPr>
            <w:tcW w:w="851" w:type="dxa"/>
            <w:shd w:val="clear" w:color="auto" w:fill="auto"/>
            <w:vAlign w:val="center"/>
          </w:tcPr>
          <w:p w14:paraId="272E554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8ACFD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14:paraId="63549B1C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Centrum Zaopatrzenia Medycznego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S.A - Wrocław</w:t>
            </w:r>
          </w:p>
          <w:p w14:paraId="3FCF74D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Widna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C30726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50-543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F5ED8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29 591.39 zł</w:t>
            </w:r>
          </w:p>
        </w:tc>
      </w:tr>
      <w:tr w:rsidR="00F94640" w:rsidRPr="00BB547B" w14:paraId="4D54D513" w14:textId="77777777" w:rsidTr="004F3E56">
        <w:tc>
          <w:tcPr>
            <w:tcW w:w="851" w:type="dxa"/>
            <w:shd w:val="clear" w:color="auto" w:fill="auto"/>
            <w:vAlign w:val="center"/>
          </w:tcPr>
          <w:p w14:paraId="3EDE0F7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03958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6C8B50D3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14:paraId="37A89C2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7A39A3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01FD0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54 811.67 zł</w:t>
            </w:r>
          </w:p>
        </w:tc>
      </w:tr>
      <w:tr w:rsidR="00F94640" w:rsidRPr="00BB547B" w14:paraId="098BC49B" w14:textId="77777777" w:rsidTr="004F3E56">
        <w:tc>
          <w:tcPr>
            <w:tcW w:w="851" w:type="dxa"/>
            <w:shd w:val="clear" w:color="auto" w:fill="auto"/>
            <w:vAlign w:val="center"/>
          </w:tcPr>
          <w:p w14:paraId="4A7F2A7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8C2A8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14:paraId="1B47A7E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Duolux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701FBC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os. Bolesława Chrobrego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40f/53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23C7A0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60-681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ADF48F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59 189.88 zł</w:t>
            </w:r>
          </w:p>
        </w:tc>
      </w:tr>
      <w:tr w:rsidR="00F94640" w:rsidRPr="00BB547B" w14:paraId="2B87213C" w14:textId="77777777" w:rsidTr="004F3E56">
        <w:tc>
          <w:tcPr>
            <w:tcW w:w="851" w:type="dxa"/>
            <w:shd w:val="clear" w:color="auto" w:fill="auto"/>
            <w:vAlign w:val="center"/>
          </w:tcPr>
          <w:p w14:paraId="520219B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A092A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6C26E8C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2BBD31E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2F2389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730B5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315.90 zł</w:t>
            </w:r>
          </w:p>
        </w:tc>
      </w:tr>
      <w:tr w:rsidR="00F94640" w:rsidRPr="00BB547B" w14:paraId="3746BC79" w14:textId="77777777" w:rsidTr="004F3E56">
        <w:tc>
          <w:tcPr>
            <w:tcW w:w="851" w:type="dxa"/>
            <w:shd w:val="clear" w:color="auto" w:fill="auto"/>
            <w:vAlign w:val="center"/>
          </w:tcPr>
          <w:p w14:paraId="7A12D4C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7A02A1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46C3ABA3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5B9C5B3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632B83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8909B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287.28 zł</w:t>
            </w:r>
          </w:p>
        </w:tc>
      </w:tr>
      <w:tr w:rsidR="00F94640" w:rsidRPr="00BB547B" w14:paraId="4AE306B0" w14:textId="77777777" w:rsidTr="004F3E56">
        <w:tc>
          <w:tcPr>
            <w:tcW w:w="851" w:type="dxa"/>
            <w:shd w:val="clear" w:color="auto" w:fill="auto"/>
            <w:vAlign w:val="center"/>
          </w:tcPr>
          <w:p w14:paraId="2FB945A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B0D28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14:paraId="2789893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INTERGOS Sp. z o.o.</w:t>
            </w:r>
          </w:p>
          <w:p w14:paraId="6261ECB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Legionów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C29A8B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AFA89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53 098.49 zł</w:t>
            </w:r>
          </w:p>
        </w:tc>
      </w:tr>
      <w:tr w:rsidR="00F94640" w:rsidRPr="00BB547B" w14:paraId="13BE52CD" w14:textId="77777777" w:rsidTr="004F3E56">
        <w:tc>
          <w:tcPr>
            <w:tcW w:w="851" w:type="dxa"/>
            <w:shd w:val="clear" w:color="auto" w:fill="auto"/>
            <w:vAlign w:val="center"/>
          </w:tcPr>
          <w:p w14:paraId="02846E6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8B1A9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14:paraId="4C87D1CC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885FC5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CEC82E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E26EB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19 973.81 zł</w:t>
            </w:r>
          </w:p>
        </w:tc>
      </w:tr>
      <w:tr w:rsidR="00F94640" w:rsidRPr="00BB547B" w14:paraId="6E8CD2CE" w14:textId="77777777" w:rsidTr="004F3E56">
        <w:tc>
          <w:tcPr>
            <w:tcW w:w="851" w:type="dxa"/>
            <w:shd w:val="clear" w:color="auto" w:fill="auto"/>
            <w:vAlign w:val="center"/>
          </w:tcPr>
          <w:p w14:paraId="077B40A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6C8A7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14:paraId="4508760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Medservice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Sztandar Spółka komandytowa</w:t>
            </w:r>
          </w:p>
          <w:p w14:paraId="70A4EE57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Bojkowska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59C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586CDB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54BABE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3 440.88 zł</w:t>
            </w:r>
          </w:p>
        </w:tc>
      </w:tr>
      <w:tr w:rsidR="00F94640" w:rsidRPr="00BB547B" w14:paraId="50FB150D" w14:textId="77777777" w:rsidTr="004F3E56">
        <w:tc>
          <w:tcPr>
            <w:tcW w:w="851" w:type="dxa"/>
            <w:shd w:val="clear" w:color="auto" w:fill="auto"/>
            <w:vAlign w:val="center"/>
          </w:tcPr>
          <w:p w14:paraId="4B2FE44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54E7C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14:paraId="5F4BDC42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Neo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Plus Sp. z o.o.</w:t>
            </w:r>
          </w:p>
          <w:p w14:paraId="7C4DC78F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Wierzejska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94/12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EDB541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Piotrków Trybunalski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4F65A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6 912.00 zł</w:t>
            </w:r>
          </w:p>
        </w:tc>
      </w:tr>
      <w:tr w:rsidR="00F94640" w:rsidRPr="00BB547B" w14:paraId="2EC541CC" w14:textId="77777777" w:rsidTr="004F3E56">
        <w:tc>
          <w:tcPr>
            <w:tcW w:w="851" w:type="dxa"/>
            <w:shd w:val="clear" w:color="auto" w:fill="auto"/>
            <w:vAlign w:val="center"/>
          </w:tcPr>
          <w:p w14:paraId="4B6370B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E7B98E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14:paraId="14C64259" w14:textId="38FBAA60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Paul Hartmann Polska Sp. z</w:t>
            </w:r>
            <w:r w:rsidR="004F3E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14EC07EF" w14:textId="163F5031" w:rsidR="00F94640" w:rsidRPr="00986737" w:rsidRDefault="004F3E56" w:rsidP="009706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Żeromskiego 17</w:t>
            </w:r>
          </w:p>
          <w:p w14:paraId="3DF906C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851D6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3 689.28 zł</w:t>
            </w:r>
          </w:p>
        </w:tc>
      </w:tr>
      <w:tr w:rsidR="00F94640" w:rsidRPr="00BB547B" w14:paraId="20FE7714" w14:textId="77777777" w:rsidTr="004F3E56">
        <w:tc>
          <w:tcPr>
            <w:tcW w:w="851" w:type="dxa"/>
            <w:shd w:val="clear" w:color="auto" w:fill="auto"/>
            <w:vAlign w:val="center"/>
          </w:tcPr>
          <w:p w14:paraId="6079F8FD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51DF7F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14:paraId="59F7DFF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15578529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9C307D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FD06E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7 560.00 zł</w:t>
            </w:r>
          </w:p>
        </w:tc>
      </w:tr>
      <w:tr w:rsidR="00F94640" w:rsidRPr="00BB547B" w14:paraId="6BD4D139" w14:textId="77777777" w:rsidTr="004F3E56">
        <w:tc>
          <w:tcPr>
            <w:tcW w:w="851" w:type="dxa"/>
            <w:shd w:val="clear" w:color="auto" w:fill="auto"/>
            <w:vAlign w:val="center"/>
          </w:tcPr>
          <w:p w14:paraId="5D2B05B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73A4F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103" w:type="dxa"/>
            <w:shd w:val="clear" w:color="auto" w:fill="auto"/>
          </w:tcPr>
          <w:p w14:paraId="1CD4DA11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2CBE9133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lastRenderedPageBreak/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D50EE5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A937F6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lastRenderedPageBreak/>
              <w:t>35 640.00 zł</w:t>
            </w:r>
          </w:p>
        </w:tc>
      </w:tr>
      <w:tr w:rsidR="00F94640" w:rsidRPr="00BB547B" w14:paraId="13B5CFFB" w14:textId="77777777" w:rsidTr="004F3E56">
        <w:tc>
          <w:tcPr>
            <w:tcW w:w="851" w:type="dxa"/>
            <w:shd w:val="clear" w:color="auto" w:fill="auto"/>
            <w:vAlign w:val="center"/>
          </w:tcPr>
          <w:p w14:paraId="5E6B777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D2B82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14:paraId="3DF01C58" w14:textId="7416B294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ROVERS POLSKA Sp.</w:t>
            </w:r>
            <w:r w:rsidR="007060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 o.o.</w:t>
            </w:r>
          </w:p>
          <w:p w14:paraId="3F7C23D3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Stołeczna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7736E9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8259A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3 078.00 zł</w:t>
            </w:r>
          </w:p>
        </w:tc>
      </w:tr>
      <w:tr w:rsidR="00F94640" w:rsidRPr="00BB547B" w14:paraId="796D6843" w14:textId="77777777" w:rsidTr="004F3E56">
        <w:tc>
          <w:tcPr>
            <w:tcW w:w="851" w:type="dxa"/>
            <w:shd w:val="clear" w:color="auto" w:fill="auto"/>
            <w:vAlign w:val="center"/>
          </w:tcPr>
          <w:p w14:paraId="40F89D2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B1101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4FC3546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13895AD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6ED42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CCD0A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273.78 zł</w:t>
            </w:r>
          </w:p>
        </w:tc>
      </w:tr>
      <w:tr w:rsidR="00F94640" w:rsidRPr="00BB547B" w14:paraId="6E89EFD7" w14:textId="77777777" w:rsidTr="004F3E56">
        <w:tc>
          <w:tcPr>
            <w:tcW w:w="851" w:type="dxa"/>
            <w:shd w:val="clear" w:color="auto" w:fill="auto"/>
            <w:vAlign w:val="center"/>
          </w:tcPr>
          <w:p w14:paraId="7545CB1F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8E5CF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14:paraId="1D9187EA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7317CC1C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FE3F89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D8643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14 612.40 zł</w:t>
            </w:r>
          </w:p>
        </w:tc>
      </w:tr>
      <w:tr w:rsidR="00F94640" w:rsidRPr="00BB547B" w14:paraId="00600625" w14:textId="77777777" w:rsidTr="004F3E56">
        <w:tc>
          <w:tcPr>
            <w:tcW w:w="851" w:type="dxa"/>
            <w:shd w:val="clear" w:color="auto" w:fill="auto"/>
            <w:vAlign w:val="center"/>
          </w:tcPr>
          <w:p w14:paraId="3CC3051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A7121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14:paraId="446E6BFA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5B312B5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577F9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C5BFE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F94640" w:rsidRPr="00BB547B" w14:paraId="26649EA6" w14:textId="77777777" w:rsidTr="004F3E56">
        <w:tc>
          <w:tcPr>
            <w:tcW w:w="851" w:type="dxa"/>
            <w:shd w:val="clear" w:color="auto" w:fill="auto"/>
            <w:vAlign w:val="center"/>
          </w:tcPr>
          <w:p w14:paraId="7ED86B4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9807E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14:paraId="1673852E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68C8F6E5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B4B07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E1C58E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28 463.67 zł</w:t>
            </w:r>
          </w:p>
        </w:tc>
      </w:tr>
      <w:tr w:rsidR="00F94640" w:rsidRPr="00BB547B" w14:paraId="2D7A9A69" w14:textId="77777777" w:rsidTr="004F3E56">
        <w:tc>
          <w:tcPr>
            <w:tcW w:w="851" w:type="dxa"/>
            <w:shd w:val="clear" w:color="auto" w:fill="auto"/>
            <w:vAlign w:val="center"/>
          </w:tcPr>
          <w:p w14:paraId="7D26FEE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0E267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25E6A88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DC223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18F297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1F728F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64 272.00 zł</w:t>
            </w:r>
          </w:p>
        </w:tc>
      </w:tr>
      <w:tr w:rsidR="00F94640" w:rsidRPr="00BB547B" w14:paraId="35C3590B" w14:textId="77777777" w:rsidTr="004F3E56">
        <w:tc>
          <w:tcPr>
            <w:tcW w:w="851" w:type="dxa"/>
            <w:shd w:val="clear" w:color="auto" w:fill="auto"/>
            <w:vAlign w:val="center"/>
          </w:tcPr>
          <w:p w14:paraId="53828C6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513896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14:paraId="10F4C549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413F7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2D5A33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EA54C9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12 375.00 zł</w:t>
            </w:r>
          </w:p>
        </w:tc>
      </w:tr>
      <w:tr w:rsidR="00F94640" w:rsidRPr="00BB547B" w14:paraId="1FDACE5C" w14:textId="77777777" w:rsidTr="004F3E56">
        <w:tc>
          <w:tcPr>
            <w:tcW w:w="851" w:type="dxa"/>
            <w:shd w:val="clear" w:color="auto" w:fill="auto"/>
            <w:vAlign w:val="center"/>
          </w:tcPr>
          <w:p w14:paraId="223BD36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2A49DE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14:paraId="2D60CAFA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57A013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A4EF24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7703D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28 079.57 zł</w:t>
            </w:r>
          </w:p>
        </w:tc>
      </w:tr>
      <w:tr w:rsidR="00F94640" w:rsidRPr="00BB547B" w14:paraId="4CAF0F89" w14:textId="77777777" w:rsidTr="004F3E56">
        <w:tc>
          <w:tcPr>
            <w:tcW w:w="851" w:type="dxa"/>
            <w:shd w:val="clear" w:color="auto" w:fill="auto"/>
            <w:vAlign w:val="center"/>
          </w:tcPr>
          <w:p w14:paraId="282B5A1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2C06D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14:paraId="0E0E26F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F99D8F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1E49E5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05B2F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86.40 zł</w:t>
            </w:r>
          </w:p>
        </w:tc>
      </w:tr>
      <w:tr w:rsidR="00F94640" w:rsidRPr="00BB547B" w14:paraId="48B512F1" w14:textId="77777777" w:rsidTr="004F3E56">
        <w:tc>
          <w:tcPr>
            <w:tcW w:w="851" w:type="dxa"/>
            <w:shd w:val="clear" w:color="auto" w:fill="auto"/>
            <w:vAlign w:val="center"/>
          </w:tcPr>
          <w:p w14:paraId="72F3CCE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0823A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14:paraId="694D0CB1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ECDDA2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FF68F1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69BE4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8 748.00 zł</w:t>
            </w:r>
          </w:p>
        </w:tc>
      </w:tr>
      <w:tr w:rsidR="00F94640" w:rsidRPr="00BB547B" w14:paraId="1B5B0B5A" w14:textId="77777777" w:rsidTr="004F3E56">
        <w:tc>
          <w:tcPr>
            <w:tcW w:w="851" w:type="dxa"/>
            <w:shd w:val="clear" w:color="auto" w:fill="auto"/>
            <w:vAlign w:val="center"/>
          </w:tcPr>
          <w:p w14:paraId="65A4720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B7658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103" w:type="dxa"/>
            <w:shd w:val="clear" w:color="auto" w:fill="auto"/>
          </w:tcPr>
          <w:p w14:paraId="46BE2CCE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8C9A8F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64B6B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C19AC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1 793.00 zł</w:t>
            </w:r>
          </w:p>
        </w:tc>
      </w:tr>
      <w:tr w:rsidR="00F94640" w:rsidRPr="00BB547B" w14:paraId="7C4C5FD5" w14:textId="77777777" w:rsidTr="004F3E56">
        <w:tc>
          <w:tcPr>
            <w:tcW w:w="851" w:type="dxa"/>
            <w:shd w:val="clear" w:color="auto" w:fill="auto"/>
            <w:vAlign w:val="center"/>
          </w:tcPr>
          <w:p w14:paraId="0ECF2D6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0C7FC3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103" w:type="dxa"/>
            <w:shd w:val="clear" w:color="auto" w:fill="auto"/>
          </w:tcPr>
          <w:p w14:paraId="238E250C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30029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E054C4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20AAFC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19 360.00 zł</w:t>
            </w:r>
          </w:p>
        </w:tc>
      </w:tr>
      <w:tr w:rsidR="00F94640" w:rsidRPr="00BB547B" w14:paraId="731A3B78" w14:textId="77777777" w:rsidTr="004F3E56">
        <w:tc>
          <w:tcPr>
            <w:tcW w:w="851" w:type="dxa"/>
            <w:shd w:val="clear" w:color="auto" w:fill="auto"/>
            <w:vAlign w:val="center"/>
          </w:tcPr>
          <w:p w14:paraId="190569DD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BB03F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14:paraId="449351C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B40FE2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D248D7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411DA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27 431.35 zł</w:t>
            </w:r>
          </w:p>
        </w:tc>
      </w:tr>
      <w:tr w:rsidR="00F94640" w:rsidRPr="00BB547B" w14:paraId="305158F3" w14:textId="77777777" w:rsidTr="004F3E56">
        <w:tc>
          <w:tcPr>
            <w:tcW w:w="851" w:type="dxa"/>
            <w:shd w:val="clear" w:color="auto" w:fill="auto"/>
            <w:vAlign w:val="center"/>
          </w:tcPr>
          <w:p w14:paraId="50685B36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8000C1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14:paraId="1FA9D9A9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SONDA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W.Makowski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i Wspólnicy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0FF14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Poznańska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82b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A8E6B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A71EB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1 374.00 zł</w:t>
            </w:r>
          </w:p>
        </w:tc>
      </w:tr>
      <w:tr w:rsidR="00F94640" w:rsidRPr="00BB547B" w14:paraId="5A603E6D" w14:textId="77777777" w:rsidTr="004F3E56">
        <w:tc>
          <w:tcPr>
            <w:tcW w:w="851" w:type="dxa"/>
            <w:shd w:val="clear" w:color="auto" w:fill="auto"/>
            <w:vAlign w:val="center"/>
          </w:tcPr>
          <w:p w14:paraId="3BCE244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5305B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14:paraId="020E5D3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SORIMEX Sp. z o.o. Sp.k.</w:t>
            </w:r>
          </w:p>
          <w:p w14:paraId="7C1A37C7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Równinna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DACDBA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13098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20 249.14 zł</w:t>
            </w:r>
          </w:p>
        </w:tc>
      </w:tr>
      <w:tr w:rsidR="00F94640" w:rsidRPr="00BB547B" w14:paraId="3D07D2B7" w14:textId="77777777" w:rsidTr="004F3E56">
        <w:tc>
          <w:tcPr>
            <w:tcW w:w="851" w:type="dxa"/>
            <w:shd w:val="clear" w:color="auto" w:fill="auto"/>
            <w:vAlign w:val="center"/>
          </w:tcPr>
          <w:p w14:paraId="3947CE0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B730F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18DD5DF4" w14:textId="7BCE8999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T</w:t>
            </w:r>
            <w:r w:rsidR="00706084">
              <w:rPr>
                <w:rFonts w:ascii="Arial" w:hAnsi="Arial" w:cs="Arial"/>
                <w:sz w:val="24"/>
                <w:szCs w:val="24"/>
              </w:rPr>
              <w:t>ESA</w:t>
            </w:r>
            <w:r w:rsidRPr="00F94640">
              <w:rPr>
                <w:rFonts w:ascii="Arial" w:hAnsi="Arial" w:cs="Arial"/>
                <w:sz w:val="24"/>
                <w:szCs w:val="24"/>
              </w:rPr>
              <w:t xml:space="preserve"> Teresa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Woźniewska</w:t>
            </w:r>
            <w:proofErr w:type="spellEnd"/>
          </w:p>
          <w:p w14:paraId="7F6A094B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Kuźnicy Kołłątajowskiej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F3702B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22E71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479.70 zł</w:t>
            </w:r>
          </w:p>
        </w:tc>
      </w:tr>
      <w:tr w:rsidR="00F94640" w:rsidRPr="00BB547B" w14:paraId="51FAC8EC" w14:textId="77777777" w:rsidTr="004F3E56">
        <w:tc>
          <w:tcPr>
            <w:tcW w:w="851" w:type="dxa"/>
            <w:shd w:val="clear" w:color="auto" w:fill="auto"/>
            <w:vAlign w:val="center"/>
          </w:tcPr>
          <w:p w14:paraId="702B984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7D1DC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01EB3FAC" w14:textId="2ADAF15D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T</w:t>
            </w:r>
            <w:r w:rsidR="00706084">
              <w:rPr>
                <w:rFonts w:ascii="Arial" w:hAnsi="Arial" w:cs="Arial"/>
                <w:sz w:val="24"/>
                <w:szCs w:val="24"/>
              </w:rPr>
              <w:t>esa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Teresa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Woźniewska</w:t>
            </w:r>
            <w:proofErr w:type="spellEnd"/>
          </w:p>
          <w:p w14:paraId="38F652B2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Kuźnicy Kołłątajowskiej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CF4CC2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C0940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1 179.36 zł</w:t>
            </w:r>
          </w:p>
        </w:tc>
      </w:tr>
      <w:tr w:rsidR="00F94640" w:rsidRPr="00BB547B" w14:paraId="5CE9DFD3" w14:textId="77777777" w:rsidTr="004F3E56">
        <w:tc>
          <w:tcPr>
            <w:tcW w:w="851" w:type="dxa"/>
            <w:shd w:val="clear" w:color="auto" w:fill="auto"/>
            <w:vAlign w:val="center"/>
          </w:tcPr>
          <w:p w14:paraId="1CFAE86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B30CD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4FFF6D6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146967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1C4040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D9BB0F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270.15 zł</w:t>
            </w:r>
          </w:p>
        </w:tc>
      </w:tr>
      <w:tr w:rsidR="00F94640" w:rsidRPr="00BB547B" w14:paraId="5BA0EF13" w14:textId="77777777" w:rsidTr="004F3E56">
        <w:tc>
          <w:tcPr>
            <w:tcW w:w="851" w:type="dxa"/>
            <w:shd w:val="clear" w:color="auto" w:fill="auto"/>
            <w:vAlign w:val="center"/>
          </w:tcPr>
          <w:p w14:paraId="133C966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62540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553E078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B48DDB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B2D808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16A41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362.88 zł</w:t>
            </w:r>
          </w:p>
        </w:tc>
      </w:tr>
      <w:tr w:rsidR="00F94640" w:rsidRPr="00BB547B" w14:paraId="625B4CF6" w14:textId="77777777" w:rsidTr="004F3E56">
        <w:tc>
          <w:tcPr>
            <w:tcW w:w="851" w:type="dxa"/>
            <w:shd w:val="clear" w:color="auto" w:fill="auto"/>
            <w:vAlign w:val="center"/>
          </w:tcPr>
          <w:p w14:paraId="4800900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A169F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14:paraId="436B8013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1D3418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64325F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ED1C16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8 255.74 zł</w:t>
            </w:r>
          </w:p>
        </w:tc>
      </w:tr>
      <w:tr w:rsidR="00F94640" w:rsidRPr="00BB547B" w14:paraId="1233B6E1" w14:textId="77777777" w:rsidTr="004F3E56">
        <w:tc>
          <w:tcPr>
            <w:tcW w:w="851" w:type="dxa"/>
            <w:shd w:val="clear" w:color="auto" w:fill="auto"/>
            <w:vAlign w:val="center"/>
          </w:tcPr>
          <w:p w14:paraId="63A45274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FC2B3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14:paraId="3212DF95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18219C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CE2647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9F4C01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2 903.04 zł</w:t>
            </w:r>
          </w:p>
        </w:tc>
      </w:tr>
      <w:tr w:rsidR="00F94640" w:rsidRPr="00BB547B" w14:paraId="10442253" w14:textId="77777777" w:rsidTr="004F3E56">
        <w:tc>
          <w:tcPr>
            <w:tcW w:w="851" w:type="dxa"/>
            <w:shd w:val="clear" w:color="auto" w:fill="auto"/>
            <w:vAlign w:val="center"/>
          </w:tcPr>
          <w:p w14:paraId="64FB9A9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6B6A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14:paraId="3679DAB1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C790B6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07A335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0D034A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24 441.13 zł</w:t>
            </w:r>
          </w:p>
        </w:tc>
      </w:tr>
      <w:tr w:rsidR="00F94640" w:rsidRPr="00BB547B" w14:paraId="4223B249" w14:textId="77777777" w:rsidTr="004F3E56">
        <w:tc>
          <w:tcPr>
            <w:tcW w:w="851" w:type="dxa"/>
            <w:shd w:val="clear" w:color="auto" w:fill="auto"/>
            <w:vAlign w:val="center"/>
          </w:tcPr>
          <w:p w14:paraId="20E587F8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9E0951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14:paraId="69D82231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A4B3BA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8FBF11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A1902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120.10 zł</w:t>
            </w:r>
          </w:p>
        </w:tc>
      </w:tr>
      <w:tr w:rsidR="00F94640" w:rsidRPr="00BB547B" w14:paraId="42A7296D" w14:textId="77777777" w:rsidTr="004F3E56">
        <w:tc>
          <w:tcPr>
            <w:tcW w:w="851" w:type="dxa"/>
            <w:shd w:val="clear" w:color="auto" w:fill="auto"/>
            <w:vAlign w:val="center"/>
          </w:tcPr>
          <w:p w14:paraId="6E7B6D8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24BAE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14:paraId="6C228C2D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6881E7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4C2F98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CAA84B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22 708.67 zł</w:t>
            </w:r>
          </w:p>
        </w:tc>
      </w:tr>
      <w:tr w:rsidR="00F94640" w:rsidRPr="00BB547B" w14:paraId="6BB0BB99" w14:textId="77777777" w:rsidTr="004F3E56">
        <w:tc>
          <w:tcPr>
            <w:tcW w:w="851" w:type="dxa"/>
            <w:shd w:val="clear" w:color="auto" w:fill="auto"/>
            <w:vAlign w:val="center"/>
          </w:tcPr>
          <w:p w14:paraId="21ED0ED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5E4810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103" w:type="dxa"/>
            <w:shd w:val="clear" w:color="auto" w:fill="auto"/>
          </w:tcPr>
          <w:p w14:paraId="21FF430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BAA294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FBF577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0486B5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745.20 zł</w:t>
            </w:r>
          </w:p>
        </w:tc>
      </w:tr>
      <w:tr w:rsidR="00F94640" w:rsidRPr="00BB547B" w14:paraId="69224239" w14:textId="77777777" w:rsidTr="004F3E56">
        <w:tc>
          <w:tcPr>
            <w:tcW w:w="851" w:type="dxa"/>
            <w:shd w:val="clear" w:color="auto" w:fill="auto"/>
            <w:vAlign w:val="center"/>
          </w:tcPr>
          <w:p w14:paraId="7619C182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218BD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5103" w:type="dxa"/>
            <w:shd w:val="clear" w:color="auto" w:fill="auto"/>
          </w:tcPr>
          <w:p w14:paraId="02FE9B70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9DD37A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C6ED94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9513B7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115.02 zł</w:t>
            </w:r>
          </w:p>
        </w:tc>
      </w:tr>
      <w:tr w:rsidR="00F94640" w:rsidRPr="00BB547B" w14:paraId="1ED2888D" w14:textId="77777777" w:rsidTr="004F3E56">
        <w:tc>
          <w:tcPr>
            <w:tcW w:w="851" w:type="dxa"/>
            <w:shd w:val="clear" w:color="auto" w:fill="auto"/>
            <w:vAlign w:val="center"/>
          </w:tcPr>
          <w:p w14:paraId="62537061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0B13C1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14:paraId="620196C6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F94640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F9464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2020497" w14:textId="77777777" w:rsidR="00F94640" w:rsidRPr="00986737" w:rsidRDefault="00F94640" w:rsidP="0097061B">
            <w:pPr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770CD1" w14:textId="77777777" w:rsidR="00F94640" w:rsidRPr="00986737" w:rsidRDefault="00F94640" w:rsidP="0097061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464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33806C" w14:textId="77777777" w:rsidR="00F94640" w:rsidRPr="00986737" w:rsidRDefault="00F94640" w:rsidP="009706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4640">
              <w:rPr>
                <w:rFonts w:ascii="Arial" w:hAnsi="Arial" w:cs="Arial"/>
                <w:sz w:val="24"/>
                <w:szCs w:val="24"/>
              </w:rPr>
              <w:t>453.60 zł</w:t>
            </w:r>
          </w:p>
        </w:tc>
      </w:tr>
    </w:tbl>
    <w:p w14:paraId="2F347E61" w14:textId="77777777" w:rsidR="00962296" w:rsidRDefault="00962296" w:rsidP="0097061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DCD507C" w14:textId="019E411C" w:rsidR="00A80738" w:rsidRDefault="00A80738" w:rsidP="0097061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C1DB115" w14:textId="77777777" w:rsidR="00706084" w:rsidRDefault="00706084" w:rsidP="0097061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F6B110D" w14:textId="77777777" w:rsidR="00706084" w:rsidRDefault="00706084" w:rsidP="0070608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7A19B5" w14:textId="77777777" w:rsidR="00706084" w:rsidRDefault="00706084" w:rsidP="0070608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C391A94" w14:textId="77777777" w:rsidR="00706084" w:rsidRPr="00355C9D" w:rsidRDefault="00706084" w:rsidP="00706084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41EA798" w14:textId="77777777" w:rsidR="00706084" w:rsidRPr="00BB547B" w:rsidRDefault="00706084" w:rsidP="0097061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06084" w:rsidRPr="00BB547B" w:rsidSect="00A31A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68F2A" w14:textId="77777777" w:rsidR="00A31AED" w:rsidRDefault="00A31AED">
      <w:r>
        <w:separator/>
      </w:r>
    </w:p>
  </w:endnote>
  <w:endnote w:type="continuationSeparator" w:id="0">
    <w:p w14:paraId="40BC9FC6" w14:textId="77777777" w:rsidR="00A31AED" w:rsidRDefault="00A31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FC7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DEB2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8BE1" w14:textId="5EC4E0C2" w:rsidR="00986737" w:rsidRPr="00986737" w:rsidRDefault="0070608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8BDE999" wp14:editId="6CD9134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41CC9D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6F0233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828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6CABAF" w14:textId="77777777" w:rsidR="009F189D" w:rsidRDefault="009F189D">
    <w:pPr>
      <w:pStyle w:val="Stopka"/>
      <w:tabs>
        <w:tab w:val="clear" w:pos="4536"/>
      </w:tabs>
      <w:jc w:val="center"/>
    </w:pPr>
  </w:p>
  <w:p w14:paraId="13035E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C8963" w14:textId="77777777" w:rsidR="00A31AED" w:rsidRDefault="00A31AED">
      <w:r>
        <w:separator/>
      </w:r>
    </w:p>
  </w:footnote>
  <w:footnote w:type="continuationSeparator" w:id="0">
    <w:p w14:paraId="60D1975A" w14:textId="77777777" w:rsidR="00A31AED" w:rsidRDefault="00A31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7800" w14:textId="77777777" w:rsidR="00F94640" w:rsidRDefault="00F94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B1ACD" w14:textId="77777777" w:rsidR="00F94640" w:rsidRDefault="00F94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D3ED" w14:textId="77777777" w:rsidR="00F94640" w:rsidRDefault="00F94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ED"/>
    <w:rsid w:val="00007727"/>
    <w:rsid w:val="00017720"/>
    <w:rsid w:val="00035488"/>
    <w:rsid w:val="000D594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3E56"/>
    <w:rsid w:val="005614F2"/>
    <w:rsid w:val="00577BC6"/>
    <w:rsid w:val="005A632E"/>
    <w:rsid w:val="0069085C"/>
    <w:rsid w:val="006B27ED"/>
    <w:rsid w:val="00706084"/>
    <w:rsid w:val="00843263"/>
    <w:rsid w:val="00861E75"/>
    <w:rsid w:val="00962296"/>
    <w:rsid w:val="0097061B"/>
    <w:rsid w:val="00986737"/>
    <w:rsid w:val="009D19BD"/>
    <w:rsid w:val="009F189D"/>
    <w:rsid w:val="00A31AE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2F15"/>
    <w:rsid w:val="00D77CE7"/>
    <w:rsid w:val="00EA3476"/>
    <w:rsid w:val="00F16C60"/>
    <w:rsid w:val="00F9464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8DB2F2"/>
  <w15:chartTrackingRefBased/>
  <w15:docId w15:val="{EF84D2D1-EF65-45E3-ACAD-E617B980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2F15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7060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1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56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74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7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0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7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7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00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33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1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63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26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99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93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77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87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3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3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6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2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9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8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50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3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60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56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5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3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6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09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9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7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2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40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4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59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65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8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2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7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0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1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1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5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59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49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56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6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63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7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2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5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75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1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905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2024-03-18T10:42:00Z</cp:lastPrinted>
  <dcterms:created xsi:type="dcterms:W3CDTF">2024-03-18T10:43:00Z</dcterms:created>
  <dcterms:modified xsi:type="dcterms:W3CDTF">2024-03-18T10:43:00Z</dcterms:modified>
</cp:coreProperties>
</file>