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36EAA" w:rsidRPr="00A36EAA">
        <w:rPr>
          <w:b/>
        </w:rPr>
        <w:t>NZ/16/D/P/AC/2024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36EAA" w:rsidRPr="00A36EAA">
        <w:rPr>
          <w:rFonts w:ascii="Arial Narrow" w:hAnsi="Arial Narrow"/>
          <w:b/>
        </w:rPr>
        <w:t>Dostawy cementów kostnych i endoprotez piersi ujęte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60C" w:rsidRDefault="00E7460C" w:rsidP="0038231F">
      <w:pPr>
        <w:spacing w:after="0" w:line="240" w:lineRule="auto"/>
      </w:pPr>
      <w:r>
        <w:separator/>
      </w:r>
    </w:p>
  </w:endnote>
  <w:endnote w:type="continuationSeparator" w:id="0">
    <w:p w:rsidR="00E7460C" w:rsidRDefault="00E74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EAA" w:rsidRDefault="00A36E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6EA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6E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EAA" w:rsidRDefault="00A36E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60C" w:rsidRDefault="00E7460C" w:rsidP="0038231F">
      <w:pPr>
        <w:spacing w:after="0" w:line="240" w:lineRule="auto"/>
      </w:pPr>
      <w:r>
        <w:separator/>
      </w:r>
    </w:p>
  </w:footnote>
  <w:footnote w:type="continuationSeparator" w:id="0">
    <w:p w:rsidR="00E7460C" w:rsidRDefault="00E746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EAA" w:rsidRDefault="00A36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EAA" w:rsidRDefault="00A36E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EAA" w:rsidRDefault="00A36E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60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36EAA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60C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30EFE8-84EB-494B-B425-95E5EB45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62FF9-D68B-4E83-9DAD-1837BC39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2024-03-13T09:47:00Z</dcterms:created>
  <dcterms:modified xsi:type="dcterms:W3CDTF">2024-03-13T09:47:00Z</dcterms:modified>
</cp:coreProperties>
</file>