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10E9F" w:rsidRPr="00B10E9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10E9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0E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cementów kostnych i endoprotez piersi ujęte w 2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0E9F" w:rsidRPr="00A2540E" w:rsidTr="007163AC">
        <w:tc>
          <w:tcPr>
            <w:tcW w:w="2269" w:type="dxa"/>
            <w:shd w:val="clear" w:color="auto" w:fill="auto"/>
          </w:tcPr>
          <w:p w:rsidR="00B10E9F" w:rsidRPr="00A2540E" w:rsidRDefault="00B10E9F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0E9F" w:rsidRPr="00A2540E" w:rsidRDefault="00B10E9F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0E9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NZ/16/D/P/AC/2024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10E9F" w:rsidRPr="00B10E9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10E9F" w:rsidRPr="00B10E9F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10E9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10E9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0DD" w:rsidRDefault="00D920DD" w:rsidP="00025386">
      <w:pPr>
        <w:spacing w:after="0" w:line="240" w:lineRule="auto"/>
      </w:pPr>
      <w:r>
        <w:separator/>
      </w:r>
    </w:p>
  </w:endnote>
  <w:endnote w:type="continuationSeparator" w:id="0">
    <w:p w:rsidR="00D920DD" w:rsidRDefault="00D920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9F" w:rsidRDefault="00B10E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E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E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9F" w:rsidRDefault="00B10E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0DD" w:rsidRDefault="00D920DD" w:rsidP="00025386">
      <w:pPr>
        <w:spacing w:after="0" w:line="240" w:lineRule="auto"/>
      </w:pPr>
      <w:r>
        <w:separator/>
      </w:r>
    </w:p>
  </w:footnote>
  <w:footnote w:type="continuationSeparator" w:id="0">
    <w:p w:rsidR="00D920DD" w:rsidRDefault="00D920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9F" w:rsidRDefault="00B10E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9F" w:rsidRDefault="00B10E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E9F" w:rsidRDefault="00B10E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0D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0E9F"/>
    <w:rsid w:val="00B641BE"/>
    <w:rsid w:val="00B77707"/>
    <w:rsid w:val="00BE3BCE"/>
    <w:rsid w:val="00CB29AC"/>
    <w:rsid w:val="00D03170"/>
    <w:rsid w:val="00D55FC4"/>
    <w:rsid w:val="00D920DD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255EC27-ACBB-44B8-9DDA-4588C554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2024-03-13T09:48:00Z</dcterms:created>
  <dcterms:modified xsi:type="dcterms:W3CDTF">2024-03-13T09:48:00Z</dcterms:modified>
</cp:coreProperties>
</file>