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E2F47" w:rsidRPr="004E2F47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E2F47" w:rsidRPr="004E2F4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4E2F4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2F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cementów kostnych i endoprotez piersi ujęte w 2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2F47" w:rsidRPr="00A2540E" w:rsidTr="007163AC">
        <w:tc>
          <w:tcPr>
            <w:tcW w:w="2269" w:type="dxa"/>
            <w:shd w:val="clear" w:color="auto" w:fill="auto"/>
          </w:tcPr>
          <w:p w:rsidR="004E2F47" w:rsidRPr="00A2540E" w:rsidRDefault="004E2F47" w:rsidP="007163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E2F47" w:rsidRPr="00A2540E" w:rsidRDefault="004E2F47" w:rsidP="007163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2F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NZ/16/D/P/AC/2024</w:t>
            </w:r>
          </w:p>
        </w:tc>
      </w:tr>
    </w:tbl>
    <w:p w:rsidR="00DC652A" w:rsidRPr="00053927" w:rsidRDefault="004E2F4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E2F4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E2F4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3CA" w:rsidRDefault="006A73CA" w:rsidP="00025386">
      <w:pPr>
        <w:spacing w:after="0" w:line="240" w:lineRule="auto"/>
      </w:pPr>
      <w:r>
        <w:separator/>
      </w:r>
    </w:p>
  </w:endnote>
  <w:endnote w:type="continuationSeparator" w:id="0">
    <w:p w:rsidR="006A73CA" w:rsidRDefault="006A73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47" w:rsidRDefault="004E2F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F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F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47" w:rsidRDefault="004E2F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3CA" w:rsidRDefault="006A73CA" w:rsidP="00025386">
      <w:pPr>
        <w:spacing w:after="0" w:line="240" w:lineRule="auto"/>
      </w:pPr>
      <w:r>
        <w:separator/>
      </w:r>
    </w:p>
  </w:footnote>
  <w:footnote w:type="continuationSeparator" w:id="0">
    <w:p w:rsidR="006A73CA" w:rsidRDefault="006A73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47" w:rsidRDefault="004E2F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47" w:rsidRDefault="004E2F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47" w:rsidRDefault="004E2F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3C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4E2F47"/>
    <w:rsid w:val="0055145C"/>
    <w:rsid w:val="005624D8"/>
    <w:rsid w:val="00620476"/>
    <w:rsid w:val="00657A47"/>
    <w:rsid w:val="006A73CA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8D242C5-4A9D-46B8-8877-0324CDB0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2024-03-13T09:50:00Z</dcterms:created>
  <dcterms:modified xsi:type="dcterms:W3CDTF">2024-03-13T09:50:00Z</dcterms:modified>
</cp:coreProperties>
</file>