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085E5" w14:textId="77777777" w:rsidR="00B048DA" w:rsidRPr="00013C15" w:rsidRDefault="00961ABA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13C15">
        <w:rPr>
          <w:rFonts w:ascii="Arial Narrow" w:hAnsi="Arial Narrow" w:cs="Arial"/>
          <w:sz w:val="22"/>
          <w:szCs w:val="22"/>
        </w:rPr>
        <w:t>Bydgoszcz</w:t>
      </w:r>
      <w:r w:rsidR="00B048DA" w:rsidRPr="00013C15">
        <w:rPr>
          <w:rFonts w:ascii="Arial Narrow" w:hAnsi="Arial Narrow" w:cs="Arial"/>
          <w:sz w:val="22"/>
          <w:szCs w:val="22"/>
        </w:rPr>
        <w:t xml:space="preserve"> dnia: </w:t>
      </w:r>
      <w:r w:rsidRPr="00013C15">
        <w:rPr>
          <w:rFonts w:ascii="Arial Narrow" w:hAnsi="Arial Narrow" w:cs="Arial"/>
          <w:sz w:val="22"/>
          <w:szCs w:val="22"/>
        </w:rPr>
        <w:t>2024-03-19</w:t>
      </w:r>
    </w:p>
    <w:p w14:paraId="7BFD8E07" w14:textId="77777777" w:rsidR="00B048DA" w:rsidRPr="00013C15" w:rsidRDefault="00961AB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13C1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3E9E19" w14:textId="77777777" w:rsidR="00B048DA" w:rsidRPr="00013C15" w:rsidRDefault="00961ABA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13C15">
        <w:rPr>
          <w:rFonts w:ascii="Arial Narrow" w:hAnsi="Arial Narrow" w:cs="Arial"/>
          <w:sz w:val="22"/>
          <w:szCs w:val="22"/>
        </w:rPr>
        <w:t>Powstańców Warszawy</w:t>
      </w:r>
      <w:r w:rsidR="00B048DA" w:rsidRPr="00013C15">
        <w:rPr>
          <w:rFonts w:ascii="Arial Narrow" w:hAnsi="Arial Narrow" w:cs="Arial"/>
          <w:sz w:val="22"/>
          <w:szCs w:val="22"/>
        </w:rPr>
        <w:t xml:space="preserve"> </w:t>
      </w:r>
      <w:r w:rsidRPr="00013C15">
        <w:rPr>
          <w:rFonts w:ascii="Arial Narrow" w:hAnsi="Arial Narrow" w:cs="Arial"/>
          <w:sz w:val="22"/>
          <w:szCs w:val="22"/>
        </w:rPr>
        <w:t>5</w:t>
      </w:r>
    </w:p>
    <w:p w14:paraId="02441328" w14:textId="77777777" w:rsidR="00B048DA" w:rsidRPr="00013C15" w:rsidRDefault="00961ABA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013C15">
        <w:rPr>
          <w:rFonts w:ascii="Arial Narrow" w:hAnsi="Arial Narrow" w:cs="Arial"/>
          <w:sz w:val="22"/>
          <w:szCs w:val="22"/>
        </w:rPr>
        <w:t>85-681</w:t>
      </w:r>
      <w:r w:rsidR="00B048DA" w:rsidRPr="00013C15">
        <w:rPr>
          <w:rFonts w:ascii="Arial Narrow" w:hAnsi="Arial Narrow" w:cs="Arial"/>
          <w:sz w:val="22"/>
          <w:szCs w:val="22"/>
        </w:rPr>
        <w:t xml:space="preserve"> </w:t>
      </w:r>
      <w:r w:rsidRPr="00013C15">
        <w:rPr>
          <w:rFonts w:ascii="Arial Narrow" w:hAnsi="Arial Narrow" w:cs="Arial"/>
          <w:sz w:val="22"/>
          <w:szCs w:val="22"/>
        </w:rPr>
        <w:t>Bydgoszcz</w:t>
      </w:r>
    </w:p>
    <w:p w14:paraId="089F927E" w14:textId="77777777" w:rsidR="00B048DA" w:rsidRPr="00013C15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13C1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CC39EA6" w14:textId="77777777" w:rsidR="00B048DA" w:rsidRPr="00013C15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13C1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7AA43F4" w14:textId="77777777" w:rsidR="00B048DA" w:rsidRPr="00013C15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13C15" w14:paraId="5D1BFD66" w14:textId="77777777" w:rsidTr="00B048DA">
        <w:tc>
          <w:tcPr>
            <w:tcW w:w="9498" w:type="dxa"/>
            <w:shd w:val="clear" w:color="auto" w:fill="F2F2F2"/>
            <w:hideMark/>
          </w:tcPr>
          <w:p w14:paraId="49FDA35C" w14:textId="6059B330" w:rsidR="00B048DA" w:rsidRPr="00013C15" w:rsidRDefault="00013C15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270D159" w14:textId="77777777" w:rsidR="00B048DA" w:rsidRPr="00013C15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13C1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D5297E" w14:textId="77777777" w:rsidR="00B048DA" w:rsidRPr="00013C15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DA58EC8" w14:textId="77777777" w:rsidR="00B048DA" w:rsidRPr="00013C15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13C1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13C1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13C1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13C15" w14:paraId="4C587668" w14:textId="77777777" w:rsidTr="00B048DA">
        <w:tc>
          <w:tcPr>
            <w:tcW w:w="2269" w:type="dxa"/>
            <w:shd w:val="clear" w:color="auto" w:fill="auto"/>
          </w:tcPr>
          <w:p w14:paraId="4363577D" w14:textId="77777777" w:rsidR="00B048DA" w:rsidRPr="00013C15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5201F2A" w14:textId="77777777" w:rsidR="00B048DA" w:rsidRPr="00013C15" w:rsidRDefault="00961AB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</w:p>
        </w:tc>
      </w:tr>
      <w:tr w:rsidR="00961ABA" w:rsidRPr="00013C15" w14:paraId="53C5A2D1" w14:textId="77777777" w:rsidTr="0017447D">
        <w:tc>
          <w:tcPr>
            <w:tcW w:w="2269" w:type="dxa"/>
            <w:shd w:val="clear" w:color="auto" w:fill="auto"/>
          </w:tcPr>
          <w:p w14:paraId="78C3600D" w14:textId="77777777" w:rsidR="00961ABA" w:rsidRPr="00013C15" w:rsidRDefault="00961ABA" w:rsidP="001744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A48BE9E" w14:textId="77777777" w:rsidR="00961ABA" w:rsidRPr="00013C15" w:rsidRDefault="00961ABA" w:rsidP="001744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144/2023</w:t>
            </w:r>
          </w:p>
        </w:tc>
      </w:tr>
    </w:tbl>
    <w:p w14:paraId="600409A9" w14:textId="77777777" w:rsidR="00B048DA" w:rsidRPr="00013C15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5F37B27" w14:textId="77777777" w:rsidR="008642B3" w:rsidRPr="00013C15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3C15">
        <w:rPr>
          <w:rFonts w:ascii="Arial Narrow" w:hAnsi="Arial Narrow" w:cs="Arial"/>
          <w:sz w:val="22"/>
          <w:szCs w:val="22"/>
        </w:rPr>
        <w:t xml:space="preserve">Zamawiający, </w:t>
      </w:r>
      <w:r w:rsidR="00961ABA" w:rsidRPr="00013C15">
        <w:rPr>
          <w:rFonts w:ascii="Arial Narrow" w:hAnsi="Arial Narrow" w:cs="Arial"/>
          <w:b/>
          <w:sz w:val="22"/>
          <w:szCs w:val="22"/>
        </w:rPr>
        <w:t>10WSzKzP SPZOZ</w:t>
      </w:r>
      <w:r w:rsidRPr="00013C15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013C15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013C15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013C1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61ABA" w:rsidRPr="00013C15">
        <w:rPr>
          <w:rFonts w:ascii="Arial Narrow" w:hAnsi="Arial Narrow" w:cs="Arial"/>
          <w:sz w:val="22"/>
          <w:szCs w:val="22"/>
        </w:rPr>
        <w:t>(</w:t>
      </w:r>
      <w:proofErr w:type="spellStart"/>
      <w:r w:rsidR="00961ABA" w:rsidRPr="00013C15">
        <w:rPr>
          <w:rFonts w:ascii="Arial Narrow" w:hAnsi="Arial Narrow" w:cs="Arial"/>
          <w:sz w:val="22"/>
          <w:szCs w:val="22"/>
        </w:rPr>
        <w:t>t.j</w:t>
      </w:r>
      <w:proofErr w:type="spellEnd"/>
      <w:r w:rsidR="00961ABA" w:rsidRPr="00013C15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013C1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013C15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013C15">
        <w:rPr>
          <w:rFonts w:ascii="Arial Narrow" w:hAnsi="Arial Narrow" w:cs="Arial"/>
          <w:sz w:val="22"/>
          <w:szCs w:val="22"/>
        </w:rPr>
        <w:t>”</w:t>
      </w:r>
      <w:r w:rsidR="00D26ED6" w:rsidRPr="00013C15">
        <w:rPr>
          <w:rFonts w:ascii="Arial Narrow" w:hAnsi="Arial Narrow" w:cs="Arial"/>
          <w:sz w:val="22"/>
          <w:szCs w:val="22"/>
        </w:rPr>
        <w:t xml:space="preserve">, </w:t>
      </w:r>
      <w:r w:rsidR="00C65E53" w:rsidRPr="00013C15">
        <w:rPr>
          <w:rFonts w:ascii="Arial Narrow" w:hAnsi="Arial Narrow" w:cs="Arial"/>
          <w:sz w:val="22"/>
          <w:szCs w:val="22"/>
        </w:rPr>
        <w:t>informuje</w:t>
      </w:r>
      <w:r w:rsidR="00D26ED6" w:rsidRPr="00013C15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13C15">
        <w:rPr>
          <w:rFonts w:ascii="Arial Narrow" w:hAnsi="Arial Narrow" w:cs="Arial"/>
          <w:sz w:val="22"/>
          <w:szCs w:val="22"/>
        </w:rPr>
        <w:t>najkorzystniejsz</w:t>
      </w:r>
      <w:r w:rsidR="00D26ED6" w:rsidRPr="00013C15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13C15">
        <w:rPr>
          <w:rFonts w:ascii="Arial Narrow" w:hAnsi="Arial Narrow" w:cs="Arial"/>
          <w:sz w:val="22"/>
          <w:szCs w:val="22"/>
        </w:rPr>
        <w:t>ofer</w:t>
      </w:r>
      <w:r w:rsidR="00D26ED6" w:rsidRPr="00013C15">
        <w:rPr>
          <w:rFonts w:ascii="Arial Narrow" w:hAnsi="Arial Narrow" w:cs="Arial"/>
          <w:sz w:val="22"/>
          <w:szCs w:val="22"/>
        </w:rPr>
        <w:t>t</w:t>
      </w:r>
      <w:r w:rsidR="009F0E5C" w:rsidRPr="00013C15">
        <w:rPr>
          <w:rFonts w:ascii="Arial Narrow" w:hAnsi="Arial Narrow" w:cs="Arial"/>
          <w:sz w:val="22"/>
          <w:szCs w:val="22"/>
        </w:rPr>
        <w:t>a</w:t>
      </w:r>
      <w:r w:rsidRPr="00013C15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013C15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61ABA" w:rsidRPr="00013C15" w14:paraId="7C85F57C" w14:textId="77777777" w:rsidTr="0017447D">
        <w:trPr>
          <w:cantSplit/>
        </w:trPr>
        <w:tc>
          <w:tcPr>
            <w:tcW w:w="9498" w:type="dxa"/>
          </w:tcPr>
          <w:p w14:paraId="38C84A14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pleciona - powierzchnia powlekana gładka</w:t>
            </w:r>
          </w:p>
          <w:p w14:paraId="76CEC2F8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751A9EE6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 </w:t>
            </w:r>
          </w:p>
          <w:p w14:paraId="194ED2A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7FF4C05C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293 214.82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052C6B" w14:textId="408F28C6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0DE5C7BD" w14:textId="77777777" w:rsidTr="0017447D">
        <w:trPr>
          <w:cantSplit/>
        </w:trPr>
        <w:tc>
          <w:tcPr>
            <w:tcW w:w="9498" w:type="dxa"/>
          </w:tcPr>
          <w:p w14:paraId="3A27967A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wykonana z syntetycznego poliestru złożonego 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glikolidu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dioksanonu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i  węglanu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trimetylenu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  <w:p w14:paraId="1BC486B0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D6FC289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386EF3E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A94DF77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255 407.26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0F7AC6" w14:textId="02355293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DC6E6DD" w14:textId="77777777" w:rsidTr="0017447D">
        <w:trPr>
          <w:cantSplit/>
        </w:trPr>
        <w:tc>
          <w:tcPr>
            <w:tcW w:w="9498" w:type="dxa"/>
          </w:tcPr>
          <w:p w14:paraId="432C4DEA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Nici syntetyczne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poliglikolanowe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jednowłóknowe z kopolimeru kwasu glikolowego i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weglanu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trójmetylenu</w:t>
            </w:r>
            <w:proofErr w:type="spellEnd"/>
          </w:p>
          <w:p w14:paraId="15B5E2F3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DD04F0D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3B75B091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D03747B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90 947.88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0C87EB" w14:textId="662D2957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06DE353E" w14:textId="77777777" w:rsidTr="0017447D">
        <w:trPr>
          <w:cantSplit/>
        </w:trPr>
        <w:tc>
          <w:tcPr>
            <w:tcW w:w="9498" w:type="dxa"/>
          </w:tcPr>
          <w:p w14:paraId="7293715E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antybakteryjny, barwiony</w:t>
            </w:r>
          </w:p>
          <w:p w14:paraId="1D710F1F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155DE85D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4EA7F1EE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1BF90F81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15 162.33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020DF5" w14:textId="702AC65A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4B904C1" w14:textId="77777777" w:rsidTr="0017447D">
        <w:trPr>
          <w:cantSplit/>
        </w:trPr>
        <w:tc>
          <w:tcPr>
            <w:tcW w:w="9498" w:type="dxa"/>
          </w:tcPr>
          <w:p w14:paraId="15AD38B5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Szew syntetyczny, polipropylenowy,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jednowłóknowy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charakteryzujacy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się kontrolowanym rozciąganiem zapobiegającym nieumyślnemu zerwaniu szwu oraz plastycznym odkształceniem węzła zapobiegającym jego rozwiązaniu</w:t>
            </w:r>
          </w:p>
          <w:p w14:paraId="31653F89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1443451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73BD2591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3A5712B4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233 603.10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220224" w14:textId="42865239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0714C25" w14:textId="77777777" w:rsidTr="0017447D">
        <w:trPr>
          <w:cantSplit/>
        </w:trPr>
        <w:tc>
          <w:tcPr>
            <w:tcW w:w="9498" w:type="dxa"/>
          </w:tcPr>
          <w:p w14:paraId="28F84C9C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Szew syntetyczny, polipropylenowy,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jednowłóknowy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charakteryzujacy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się kontrolowanym rozciąganiem zapobiegającym nieumyślnemu zerwaniu szwu oraz plastycznym odkształceniem węzła zapobiegającym jego rozwiązaniu</w:t>
            </w:r>
          </w:p>
          <w:p w14:paraId="589FD71C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070C303B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79A2FFDA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7D3E45C7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247 514.62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19D79C" w14:textId="27A075B3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55ED48F9" w14:textId="77777777" w:rsidTr="0017447D">
        <w:trPr>
          <w:cantSplit/>
        </w:trPr>
        <w:tc>
          <w:tcPr>
            <w:tcW w:w="9498" w:type="dxa"/>
          </w:tcPr>
          <w:p w14:paraId="7583046D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Syntetyczny (Poliamid 6 lub Poliamid 6.6)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poliamidowy szew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o zmniejszonej hydrofilności pakowany na mokro w celu ograniczenia chłonności i dla zmniejszenia pamięci skrętu po wyjęciu z opakowania</w:t>
            </w:r>
          </w:p>
          <w:p w14:paraId="3E4DB366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45E815D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7399AA85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692FA7FA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3 303.72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7B0EA2" w14:textId="43BB79B1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49738869" w14:textId="77777777" w:rsidTr="0017447D">
        <w:trPr>
          <w:cantSplit/>
        </w:trPr>
        <w:tc>
          <w:tcPr>
            <w:tcW w:w="9498" w:type="dxa"/>
          </w:tcPr>
          <w:p w14:paraId="0B15566C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pleciona wykonana z kopolimeru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glikolidu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oraz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laktydu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(90/10) oraz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sterynianu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wapnia</w:t>
            </w:r>
          </w:p>
          <w:p w14:paraId="4CA1182B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5B290688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4FEC723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3CE7580A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35 769.60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B71A29" w14:textId="536CB445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573135C1" w14:textId="77777777" w:rsidTr="0017447D">
        <w:trPr>
          <w:cantSplit/>
        </w:trPr>
        <w:tc>
          <w:tcPr>
            <w:tcW w:w="9498" w:type="dxa"/>
          </w:tcPr>
          <w:p w14:paraId="70450519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chirurgii ogólnej</w:t>
            </w:r>
          </w:p>
          <w:p w14:paraId="22E191EF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42A84F6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 </w:t>
            </w:r>
          </w:p>
          <w:p w14:paraId="4DFBB4A8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4C4E6361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6 139.80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2CBBE6" w14:textId="47B087E5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C23AB15" w14:textId="77777777" w:rsidTr="0017447D">
        <w:trPr>
          <w:cantSplit/>
        </w:trPr>
        <w:tc>
          <w:tcPr>
            <w:tcW w:w="9498" w:type="dxa"/>
          </w:tcPr>
          <w:p w14:paraId="15E806BB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nylon</w:t>
            </w:r>
          </w:p>
          <w:p w14:paraId="0156F0B4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7F5CE8C7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ul. Przasnyska 6b  </w:t>
            </w:r>
          </w:p>
          <w:p w14:paraId="2A5B0DC3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022BAD69" w14:textId="7C96528A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25</w:t>
            </w:r>
            <w:r w:rsidR="00F36C8D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F36C8D">
              <w:rPr>
                <w:rFonts w:ascii="Arial Narrow" w:hAnsi="Arial Narrow" w:cs="Arial"/>
                <w:b/>
                <w:sz w:val="22"/>
                <w:szCs w:val="22"/>
              </w:rPr>
              <w:t>992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.1</w:t>
            </w:r>
            <w:r w:rsidR="00F36C8D">
              <w:rPr>
                <w:rFonts w:ascii="Arial Narrow" w:hAnsi="Arial Narrow" w:cs="Arial"/>
                <w:b/>
                <w:sz w:val="22"/>
                <w:szCs w:val="22"/>
              </w:rPr>
              <w:t>7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49D2AB" w14:textId="4E7C60B1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6160D90" w14:textId="77777777" w:rsidTr="0017447D">
        <w:trPr>
          <w:cantSplit/>
        </w:trPr>
        <w:tc>
          <w:tcPr>
            <w:tcW w:w="9498" w:type="dxa"/>
          </w:tcPr>
          <w:p w14:paraId="2F6730FA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syntetyczna, pleciona,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Szew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homogenny polipropylen, barwiony na niebiesko</w:t>
            </w:r>
          </w:p>
          <w:p w14:paraId="24CEB379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28C7FBD4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ul. Przasnyska 6b  </w:t>
            </w:r>
          </w:p>
          <w:p w14:paraId="1B14C9D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078EE338" w14:textId="66CE1A0B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261 823.</w:t>
            </w:r>
            <w:r w:rsidR="00F36C8D">
              <w:rPr>
                <w:rFonts w:ascii="Arial Narrow" w:hAnsi="Arial Narrow" w:cs="Arial"/>
                <w:b/>
                <w:sz w:val="22"/>
                <w:szCs w:val="22"/>
              </w:rPr>
              <w:t>64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D06DED" w14:textId="1D327BDD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07E9551B" w14:textId="77777777" w:rsidTr="0017447D">
        <w:trPr>
          <w:cantSplit/>
        </w:trPr>
        <w:tc>
          <w:tcPr>
            <w:tcW w:w="9498" w:type="dxa"/>
          </w:tcPr>
          <w:p w14:paraId="77133FCD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plecionka poliester powlekany</w:t>
            </w:r>
          </w:p>
          <w:p w14:paraId="38838A4B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295D2B9A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 </w:t>
            </w:r>
          </w:p>
          <w:p w14:paraId="765E69F1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1F1328D5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119 628.84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13351B" w14:textId="544278A9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760A5A66" w14:textId="77777777" w:rsidTr="0017447D">
        <w:trPr>
          <w:cantSplit/>
        </w:trPr>
        <w:tc>
          <w:tcPr>
            <w:tcW w:w="9498" w:type="dxa"/>
          </w:tcPr>
          <w:p w14:paraId="1D72AFDF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plecionka poliester powlekany 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tereftalanu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etyienu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) powlekany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polisiloksanem</w:t>
            </w:r>
            <w:proofErr w:type="spellEnd"/>
          </w:p>
          <w:p w14:paraId="53D1C74A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1D75473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ul. Przasnyska 6b  </w:t>
            </w:r>
          </w:p>
          <w:p w14:paraId="2CCF8F34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31B5860C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86 689.96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091F81" w14:textId="4DEEF9DC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33A60BDC" w14:textId="77777777" w:rsidTr="0017447D">
        <w:trPr>
          <w:cantSplit/>
        </w:trPr>
        <w:tc>
          <w:tcPr>
            <w:tcW w:w="9498" w:type="dxa"/>
          </w:tcPr>
          <w:p w14:paraId="063AE049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niewchłanialna-pleciona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poliester  powlekany (podwiązki), Pętle jednorazowego użytku do podwiązywania z aplikatorem z nicią powlekaną, plecioną poliestrową</w:t>
            </w:r>
          </w:p>
          <w:p w14:paraId="1BBB1348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2DF84E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3FB54CA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BF07105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188 748.14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83A6E1" w14:textId="3281AFB2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475186C2" w14:textId="77777777" w:rsidTr="0017447D">
        <w:trPr>
          <w:cantSplit/>
        </w:trPr>
        <w:tc>
          <w:tcPr>
            <w:tcW w:w="9498" w:type="dxa"/>
          </w:tcPr>
          <w:p w14:paraId="0421D629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Drut stalowy 6</w:t>
            </w:r>
          </w:p>
          <w:p w14:paraId="21219134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FCC351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ul. Przasnyska 6b  </w:t>
            </w:r>
          </w:p>
          <w:p w14:paraId="781E3601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3A0AC577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64 722.24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E6C649" w14:textId="01EC84B5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77BF181E" w14:textId="77777777" w:rsidTr="0017447D">
        <w:trPr>
          <w:cantSplit/>
        </w:trPr>
        <w:tc>
          <w:tcPr>
            <w:tcW w:w="9498" w:type="dxa"/>
          </w:tcPr>
          <w:p w14:paraId="1DAB88B6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poliamidowa,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chirurgiczny,nylon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barwiona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np.niebieska,dwie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igły  odwrotnie tnące 3/8 koła 90mm</w:t>
            </w:r>
          </w:p>
          <w:p w14:paraId="58A8657D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4F4A4F2A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70CBE788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597E2E1D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16 096.32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FF85DC" w14:textId="75C2A6C5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00DC54D4" w14:textId="77777777" w:rsidTr="0017447D">
        <w:trPr>
          <w:cantSplit/>
        </w:trPr>
        <w:tc>
          <w:tcPr>
            <w:tcW w:w="9498" w:type="dxa"/>
          </w:tcPr>
          <w:p w14:paraId="790D36DF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Wosk kostny do tamowania krwawienia 2,5 g czysty wosk pszczeli i wazelina</w:t>
            </w:r>
          </w:p>
          <w:p w14:paraId="0AFF1282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Promedica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Toruń Sp. z o.o.</w:t>
            </w:r>
          </w:p>
          <w:p w14:paraId="7675C4B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Grudziądzka 159a  </w:t>
            </w:r>
          </w:p>
          <w:p w14:paraId="1F078E5F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7FEDA4DB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12 937.32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53F4A0" w14:textId="6BFC8FA1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39248E8" w14:textId="77777777" w:rsidTr="0017447D">
        <w:trPr>
          <w:cantSplit/>
        </w:trPr>
        <w:tc>
          <w:tcPr>
            <w:tcW w:w="9498" w:type="dxa"/>
          </w:tcPr>
          <w:p w14:paraId="1FAEED0F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nylon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poliamide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pleciona, powlekana silikonem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podwiazka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o minimalnej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pamieci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kształtu</w:t>
            </w:r>
          </w:p>
          <w:p w14:paraId="14C91A17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1FAA7D5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8054C72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E5253C5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14 175.65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B6B031" w14:textId="5E26A119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57F37DC4" w14:textId="77777777" w:rsidTr="0017447D">
        <w:trPr>
          <w:cantSplit/>
        </w:trPr>
        <w:tc>
          <w:tcPr>
            <w:tcW w:w="9498" w:type="dxa"/>
          </w:tcPr>
          <w:p w14:paraId="6E039E8E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poliester, składający się 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glikolidu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kaprolaktonu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węglanu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trimetylenu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oraz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laktydu</w:t>
            </w:r>
            <w:proofErr w:type="spellEnd"/>
          </w:p>
          <w:p w14:paraId="1BE6A938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AF69817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135A6E2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250281B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30 520.80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47C23E" w14:textId="6A2432AF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37601AAD" w14:textId="77777777" w:rsidTr="0017447D">
        <w:trPr>
          <w:cantSplit/>
        </w:trPr>
        <w:tc>
          <w:tcPr>
            <w:tcW w:w="9498" w:type="dxa"/>
          </w:tcPr>
          <w:p w14:paraId="332CBFB7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pleciona - powierzchnia powlekana gładka mieszanka kwasu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poliglikowego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polimlekowego</w:t>
            </w:r>
            <w:proofErr w:type="spellEnd"/>
          </w:p>
          <w:p w14:paraId="56C39E74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9A2B337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1C20E1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CA42CCC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5 878.66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A808A2" w14:textId="430FCC84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5CCC4620" w14:textId="77777777" w:rsidTr="0017447D">
        <w:trPr>
          <w:cantSplit/>
        </w:trPr>
        <w:tc>
          <w:tcPr>
            <w:tcW w:w="9498" w:type="dxa"/>
          </w:tcPr>
          <w:p w14:paraId="7CEC20EE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poliglekarpone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barwiony z powleczeniem antybakteryjnym</w:t>
            </w:r>
          </w:p>
          <w:p w14:paraId="09B8529C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7F45DFCB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36A766A2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4F19204E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50 897.16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5277D7" w14:textId="54D83BEB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AA2F8B0" w14:textId="77777777" w:rsidTr="0017447D">
        <w:trPr>
          <w:cantSplit/>
        </w:trPr>
        <w:tc>
          <w:tcPr>
            <w:tcW w:w="9498" w:type="dxa"/>
          </w:tcPr>
          <w:p w14:paraId="23AB1D5B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barwiona-pleciony poliester(z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politereftalanu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etylenu) powlekany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polibutylanem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lub silikonem, Szew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specialny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laparoskopii</w:t>
            </w:r>
          </w:p>
          <w:p w14:paraId="7691FCD4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99D49E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227EFC5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126006D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67 632.62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2B1A77" w14:textId="4A2C82F6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4B9911EF" w14:textId="77777777" w:rsidTr="0017447D">
        <w:trPr>
          <w:cantSplit/>
        </w:trPr>
        <w:tc>
          <w:tcPr>
            <w:tcW w:w="9498" w:type="dxa"/>
          </w:tcPr>
          <w:p w14:paraId="792B26EA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syntetyczny system do bezwęzłowego zamykania ran</w:t>
            </w:r>
          </w:p>
          <w:p w14:paraId="0780DAF1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55C13CF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870D83E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C24C007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58 579.20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53DEDA" w14:textId="421BCE6E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13EB6E3" w14:textId="77777777" w:rsidTr="0017447D">
        <w:trPr>
          <w:cantSplit/>
        </w:trPr>
        <w:tc>
          <w:tcPr>
            <w:tcW w:w="9498" w:type="dxa"/>
          </w:tcPr>
          <w:p w14:paraId="4A51D544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polipropylenowe szwy z dodatkiem glikolu polietylenowego</w:t>
            </w:r>
          </w:p>
          <w:p w14:paraId="406F6A92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D5826DA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9D73B7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10FDAAE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74 166.71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C532E8" w14:textId="2F941969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7FB1526B" w14:textId="77777777" w:rsidTr="0017447D">
        <w:trPr>
          <w:cantSplit/>
        </w:trPr>
        <w:tc>
          <w:tcPr>
            <w:tcW w:w="9498" w:type="dxa"/>
          </w:tcPr>
          <w:p w14:paraId="3DFAFCAE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szew barwiony, haczykowy do bezwęzłowego, kontrolowanego zamykania ran wykonany  poliestru p-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dioksanonu</w:t>
            </w:r>
            <w:proofErr w:type="spellEnd"/>
          </w:p>
          <w:p w14:paraId="60BC6D5C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Corza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Medical GmbH</w:t>
            </w:r>
          </w:p>
          <w:p w14:paraId="37BC4D92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Dreikönigstrasse</w:t>
            </w:r>
            <w:proofErr w:type="spellEnd"/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 31a  </w:t>
            </w:r>
          </w:p>
          <w:p w14:paraId="4DF8AA23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CH-800 </w:t>
            </w:r>
            <w:proofErr w:type="spellStart"/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Zürich</w:t>
            </w:r>
            <w:proofErr w:type="spellEnd"/>
          </w:p>
          <w:p w14:paraId="57A3E139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12 960.00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42CCA2" w14:textId="2DA56B92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97F78FB" w14:textId="77777777" w:rsidTr="0017447D">
        <w:trPr>
          <w:cantSplit/>
        </w:trPr>
        <w:tc>
          <w:tcPr>
            <w:tcW w:w="9498" w:type="dxa"/>
          </w:tcPr>
          <w:p w14:paraId="50B3BE78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27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syntetyczna-homogenny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polipropylen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monofilamentowy</w:t>
            </w:r>
            <w:proofErr w:type="spellEnd"/>
          </w:p>
          <w:p w14:paraId="1A9ED524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5A638DD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ul. Przasnyska 6b  </w:t>
            </w:r>
          </w:p>
          <w:p w14:paraId="38460B36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7228EBBC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10 227.38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76AAB3" w14:textId="1444C348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CD32453" w14:textId="77777777" w:rsidTr="0017447D">
        <w:trPr>
          <w:cantSplit/>
        </w:trPr>
        <w:tc>
          <w:tcPr>
            <w:tcW w:w="9498" w:type="dxa"/>
          </w:tcPr>
          <w:p w14:paraId="5A511ADC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28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niewchłanialna-wyprodukowana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homopolimeru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fluorku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winylidenu</w:t>
            </w:r>
            <w:proofErr w:type="spellEnd"/>
          </w:p>
          <w:p w14:paraId="7480566A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7A80214E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 </w:t>
            </w:r>
          </w:p>
          <w:p w14:paraId="208AB6D5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0494C8D9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832.03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71B254" w14:textId="159803DB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4BE0895" w14:textId="77777777" w:rsidTr="0017447D">
        <w:trPr>
          <w:cantSplit/>
        </w:trPr>
        <w:tc>
          <w:tcPr>
            <w:tcW w:w="9498" w:type="dxa"/>
          </w:tcPr>
          <w:p w14:paraId="6B253587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29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Szwy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syntetyczne,plecione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poliestrowe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powlekane silikonem ( każde włókno osobno)</w:t>
            </w:r>
          </w:p>
          <w:p w14:paraId="0D8370C9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68A828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ABD13D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2ADC597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8 380.80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49F162" w14:textId="465D4137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3DAD28E5" w14:textId="77777777" w:rsidTr="0017447D">
        <w:trPr>
          <w:cantSplit/>
        </w:trPr>
        <w:tc>
          <w:tcPr>
            <w:tcW w:w="9498" w:type="dxa"/>
          </w:tcPr>
          <w:p w14:paraId="595BF6A6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Szew syntetyczny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polpropylenowy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dodatkiem polietylenu</w:t>
            </w:r>
          </w:p>
          <w:p w14:paraId="381212D3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868FE4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5EF074B0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9B95DED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47 628.00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A0ECE7" w14:textId="2F9FEF89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79BE42A2" w14:textId="77777777" w:rsidTr="0017447D">
        <w:trPr>
          <w:cantSplit/>
        </w:trPr>
        <w:tc>
          <w:tcPr>
            <w:tcW w:w="9498" w:type="dxa"/>
          </w:tcPr>
          <w:p w14:paraId="37069DE7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Szwy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niepowlekany poliestrowa</w:t>
            </w:r>
          </w:p>
          <w:p w14:paraId="13E4700D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DAB60FD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72B4A193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6A7722D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6 181.92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403857" w14:textId="51309338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2780406" w14:textId="77777777" w:rsidTr="0017447D">
        <w:trPr>
          <w:cantSplit/>
        </w:trPr>
        <w:tc>
          <w:tcPr>
            <w:tcW w:w="9498" w:type="dxa"/>
          </w:tcPr>
          <w:p w14:paraId="130F49AC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33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pleciona - powierzchnia powlekana gładka</w:t>
            </w:r>
          </w:p>
          <w:p w14:paraId="4C8A1909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68EF4808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3EAB4BF9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4C8E6CF8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924.05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909A30" w14:textId="348BEF1F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008CBFE3" w14:textId="77777777" w:rsidTr="0017447D">
        <w:trPr>
          <w:cantSplit/>
        </w:trPr>
        <w:tc>
          <w:tcPr>
            <w:tcW w:w="9498" w:type="dxa"/>
          </w:tcPr>
          <w:p w14:paraId="213F12D4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34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niewchłanialna-polipropylen</w:t>
            </w:r>
            <w:proofErr w:type="spellEnd"/>
          </w:p>
          <w:p w14:paraId="0BC20EC8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2EBDD83D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 </w:t>
            </w:r>
          </w:p>
          <w:p w14:paraId="441D5DDF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35A71951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2 084.62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F3A84F" w14:textId="149D25AB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1D3C0A2C" w14:textId="77777777" w:rsidTr="0017447D">
        <w:trPr>
          <w:cantSplit/>
        </w:trPr>
        <w:tc>
          <w:tcPr>
            <w:tcW w:w="9498" w:type="dxa"/>
          </w:tcPr>
          <w:p w14:paraId="32AA0B22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35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niewchłanialna-monofilament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nylon</w:t>
            </w:r>
          </w:p>
          <w:p w14:paraId="4079DC83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MDT sp. z o.o.</w:t>
            </w:r>
          </w:p>
          <w:p w14:paraId="1E0D65AC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Skośna 12A  </w:t>
            </w:r>
          </w:p>
          <w:p w14:paraId="03022BA3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30-383 KRAKÓW</w:t>
            </w:r>
          </w:p>
          <w:p w14:paraId="0550CFE1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13 327.20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392B3A" w14:textId="4702ECD7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65E6E978" w14:textId="77777777" w:rsidTr="0017447D">
        <w:trPr>
          <w:cantSplit/>
        </w:trPr>
        <w:tc>
          <w:tcPr>
            <w:tcW w:w="9498" w:type="dxa"/>
          </w:tcPr>
          <w:p w14:paraId="235EEC1D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36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Nici syntetyczna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niewchłanialne-plecione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poliester powlekany</w:t>
            </w:r>
          </w:p>
          <w:p w14:paraId="0B94DBDF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MDT sp. z o.o.</w:t>
            </w:r>
          </w:p>
          <w:p w14:paraId="68C3AA7D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Skośna 12A  </w:t>
            </w:r>
          </w:p>
          <w:p w14:paraId="35706B42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30-383 KRAKÓW</w:t>
            </w:r>
          </w:p>
          <w:p w14:paraId="34CF8165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1 866.24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E095FC" w14:textId="507A8116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61ABA" w:rsidRPr="00013C15" w14:paraId="30FE885C" w14:textId="77777777" w:rsidTr="0017447D">
        <w:trPr>
          <w:cantSplit/>
        </w:trPr>
        <w:tc>
          <w:tcPr>
            <w:tcW w:w="9498" w:type="dxa"/>
          </w:tcPr>
          <w:p w14:paraId="6697836C" w14:textId="77777777" w:rsidR="00961ABA" w:rsidRPr="00013C15" w:rsidRDefault="00961ABA" w:rsidP="0017447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13C1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37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Nić naturalna </w:t>
            </w:r>
            <w:proofErr w:type="spellStart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color w:val="000000"/>
                <w:sz w:val="22"/>
                <w:szCs w:val="22"/>
              </w:rPr>
              <w:t>, pleciona, powlekana (jedwab)</w:t>
            </w:r>
          </w:p>
          <w:p w14:paraId="5D99B67A" w14:textId="77777777" w:rsidR="00961ABA" w:rsidRPr="00013C15" w:rsidRDefault="00961ABA" w:rsidP="0017447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6CFA43E7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 </w:t>
            </w:r>
          </w:p>
          <w:p w14:paraId="580BF019" w14:textId="77777777" w:rsidR="00961ABA" w:rsidRPr="00013C15" w:rsidRDefault="00961ABA" w:rsidP="0017447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5D06E099" w14:textId="77777777" w:rsidR="00961ABA" w:rsidRPr="00013C15" w:rsidRDefault="00961ABA" w:rsidP="0017447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13C15">
              <w:rPr>
                <w:rFonts w:ascii="Arial Narrow" w:hAnsi="Arial Narrow" w:cs="Arial"/>
                <w:b/>
                <w:sz w:val="22"/>
                <w:szCs w:val="22"/>
              </w:rPr>
              <w:t xml:space="preserve"> 13 959.43 zł brutto</w:t>
            </w: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7D3FA0" w14:textId="4566597C" w:rsidR="00961ABA" w:rsidRPr="00013C15" w:rsidRDefault="00961ABA" w:rsidP="00013C1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FC203D8" w14:textId="77777777" w:rsidR="00992FF5" w:rsidRPr="00013C15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13C15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693"/>
        <w:gridCol w:w="2977"/>
        <w:gridCol w:w="1134"/>
      </w:tblGrid>
      <w:tr w:rsidR="00992FF5" w:rsidRPr="00013C15" w14:paraId="3F43B64B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1A47D1" w14:textId="77777777" w:rsidR="00992FF5" w:rsidRPr="00013C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41E84E" w14:textId="77777777" w:rsidR="00992FF5" w:rsidRPr="00013C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79C7D7" w14:textId="77777777" w:rsidR="00992FF5" w:rsidRPr="00013C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F42BDD" w14:textId="77777777" w:rsidR="00992FF5" w:rsidRPr="00013C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61ABA" w:rsidRPr="00013C15" w14:paraId="50299C25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429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C762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A38ED78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34FAD99B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CDF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03BB76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DF8836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BFBE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00045AC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8055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monofilamentowa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wykonana z syntetycznego poliestru złożonego 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dioksanonu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i  węglanu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trimetylenu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0571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2279F49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5168831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7D0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58FEBA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D50406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AE59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36E28691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B8B5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3 - Nici syntetyczne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poliglikolanowe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jednowłóknowe z kopolimeru kwasu glikolowego i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weglanu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trójmetylenu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C620B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70A0981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71B549B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A7B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1F4A0A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0C3F9E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5847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6050E21C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13C4C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4 -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antybakteryjny, barwiony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FE5B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4A64E597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1BC8A75A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E4D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FFC7F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3A77A6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2D7E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4F8DCAB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33E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5 - Szew syntetyczny, polipropylenowy,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jednowłóknowy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charakteryzujacy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się kontrolowanym rozciąganiem zapobiegającym nieumyślnemu zerwaniu szwu oraz plastycznym odkształceniem węzła zapobiegającym jego rozwiązaniu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5DAD5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3A592201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087A4753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EEF2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5F9874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0C6AB8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DE2B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DD7B2D0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6F06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6 - Szew syntetyczny, polipropylenowy,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jednowłóknowy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charakteryzujacy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się kontrolowanym rozciąganiem zapobiegającym nieumyślnemu zerwaniu szwu oraz plastycznym odkształceniem węzła zapobiegającym jego rozwiązaniu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7283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Johnson &amp; Johnson Poland Sp. z o.o.</w:t>
            </w:r>
          </w:p>
          <w:p w14:paraId="2D72F64A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Iłżecka 24</w:t>
            </w:r>
          </w:p>
          <w:p w14:paraId="2E5F4189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1F7A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2466245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D8E298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F1CA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961ABA" w:rsidRPr="00013C15" w14:paraId="5A95A7EE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CCF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7 - Syntetyczny (Poliamid 6 lub Poliamid 6.6)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poliamidowy szew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o zmniejszonej hydrofilności pakowany na mokro w celu ograniczenia chłonności i dla zmniejszenia pamięci skrętu po wyjęciu z opakowania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4127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0B2C724D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4329B47C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DE1F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3D1E62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676DC2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AAF1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28C1FBB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412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8 -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pleciona wykonana z kopolimeru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oraz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(90/10) oraz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sterynianu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wapnia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8FDD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10E6FB50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0843E05E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216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6247F0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129DB8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7956C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191EEE5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A3E6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9 -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987E2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E4EA9FD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0ADC344B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ECB8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61FEC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E78469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6247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521C37BB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9AC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9 -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CB50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784A20B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56493BB7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4AC6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- 40.44</w:t>
            </w:r>
          </w:p>
          <w:p w14:paraId="46D6CBDA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9573B4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8E12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80,44</w:t>
            </w:r>
          </w:p>
        </w:tc>
      </w:tr>
      <w:tr w:rsidR="00961ABA" w:rsidRPr="00013C15" w14:paraId="452EA9BC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F00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9 -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00ADF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97DF948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0D12B0D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812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- 32.80</w:t>
            </w:r>
          </w:p>
          <w:p w14:paraId="3B001FD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ED1515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79B4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72,80</w:t>
            </w:r>
          </w:p>
        </w:tc>
      </w:tr>
      <w:tr w:rsidR="00961ABA" w:rsidRPr="00013C15" w14:paraId="24300BFF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65B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10 -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nylon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F8B2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AD2BA3A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113F1CB0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48B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CBE072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124E38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21D0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3B391BD3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A9C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11 - Nić syntetyczna, pleciona,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Szew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homogenny polipropylen, barwiony na niebiesko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D4C9F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0514374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7895B538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1DC1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CC04B0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80C3F0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2C23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E142820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30B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12 -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plecionka poliester powlekany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A5C2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6F4DF60A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1CE4D36C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9E6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BC391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8E7349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941E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6E8616CF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3CAC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12 -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plecionka poliester powlekany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85CC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421D1DB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207C83DF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BB62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EE82CEA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2C100E0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4103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61ABA" w:rsidRPr="00013C15" w14:paraId="777C3110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5F3D1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13 -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plecionka poliester powlekany 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tereftalanu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etyienu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) powlekany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polisiloksanem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7311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8D61A5C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38BE0454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8DA3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993A31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35A302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5DE0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0466AFB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3391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13 -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plecionka poliester powlekany 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tereftalanu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etyienu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) powlekany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polisiloksanem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C7A6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4735103C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59BC9AF9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1FB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- 36.40</w:t>
            </w:r>
          </w:p>
          <w:p w14:paraId="07D89B5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- 13.33</w:t>
            </w:r>
          </w:p>
          <w:p w14:paraId="1BCBE78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9269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69,73</w:t>
            </w:r>
          </w:p>
        </w:tc>
      </w:tr>
      <w:tr w:rsidR="00961ABA" w:rsidRPr="00013C15" w14:paraId="3EB6B45B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FD2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14 -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niewchłanialna-pleciona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poliester  powlekany (podwiązki), Pętle jednorazowego użytku do podwiązywania z aplikatorem z nicią powlekaną, plecioną poliestrową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F2A5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8BF6FFE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3384B21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6DB0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92D4B3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9AAAB1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3060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143006CE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ECF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15 - Drut stalowy 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7468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5EA87DD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116AD7BE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5F2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FC7224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57BE5D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A12C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2E63D1D6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BCF1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16 - Nić poliamidowa,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chirurgiczny,nylon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barwiona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np.niebieska,dwie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igły  odwrotnie tnące 3/8 koła 90mm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348E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08FEFE9C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397A640A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A46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1BFC4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4AA091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3E6E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6EC3046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CA5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17 - Wosk kostny do tamowania krwawienia 2,5 g czysty wosk pszczeli i wazelina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07660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Toruń Sp. z o.o.</w:t>
            </w:r>
          </w:p>
          <w:p w14:paraId="512A03A3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Grudziądzka 159a</w:t>
            </w:r>
          </w:p>
          <w:p w14:paraId="53DA57FC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3B3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E33AB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550A17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9550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07C3BBF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352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17 - Wosk kostny do tamowania krwawienia 2,5 g czysty wosk pszczeli i wazelina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8FCE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7C65909F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5F6A2C34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EBE41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- 12.63</w:t>
            </w:r>
          </w:p>
          <w:p w14:paraId="274584A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- 13.33</w:t>
            </w:r>
          </w:p>
          <w:p w14:paraId="30FEC79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E725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45,96</w:t>
            </w:r>
          </w:p>
        </w:tc>
      </w:tr>
      <w:tr w:rsidR="00961ABA" w:rsidRPr="00013C15" w14:paraId="3A538493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0F4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18 -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nylon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poliamide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pleciona, powlekana silikonem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podwiazka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o minimalnej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pamieci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kształtu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675D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AFD3573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EF84E60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8B4C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263B4F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621E66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0D1B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53FD664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C4FC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19 -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poliester, składający się 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kaprolaktonu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węglanu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trimetylenu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oraz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EB943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CD5FE47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888D9D0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8C93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2ED30B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07259C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392E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68521860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F0C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20 -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 mieszanka kwasu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poliglikowego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polimlekowego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728F0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DDA3178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6A87781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381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85E05A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A0C9B9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85E3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1339F081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DFC9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21 -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poliglekarpone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barwiony z powleczeniem antybakteryjnym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C009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4A87064A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390929D0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5DDB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36878F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9F4BB3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F5558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633697E1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4F0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22 -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barwiona-pleciony poliester(z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politereftalanu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etylenu) powlekany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polibutylanem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lub silikonem, Szew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specialny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do laparoskopii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2C18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D05590E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1363ABD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378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6F7323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44DA78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513E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2F840473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833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syntetyczny system do bezwęzłowego zamykania ran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5462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264FC0F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72697B9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90F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7A117C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A19915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C052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CC3D077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709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24 -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- polipropylenowe szwy z dodatkiem glikolu polietylenowego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2F44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A211873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2B3B7F7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53D7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533198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467251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9D0D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4D931865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670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26 -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szew barwiony, haczykowy do bezwęzłowego, kontrolowanego zamykania ran wykonany  poliestru p-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dioksanonu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4656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Corza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Medical GmbH</w:t>
            </w:r>
          </w:p>
          <w:p w14:paraId="20CE3B31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Dreikönigstrasse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31a</w:t>
            </w:r>
          </w:p>
          <w:p w14:paraId="22C19A7F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CH-800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Zürich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CFDA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F42D69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22FCE4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5434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13B61CC8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BBBC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27 - Nić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syntetyczna-homogenny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polipropylen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06A8A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903D30C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02C465EE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048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DC550D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5BB0F8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F266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69F02347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AE38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28 -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niewchłanialna-wyprodukowana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homopolimeru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fluorku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winylidenu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4E5E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90638F2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7EC3A315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508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7A2BE5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96CBAE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7C67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E31DD1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64CE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28 -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niewchłanialna-wyprodukowana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homopolimeru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fluorku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winylidenu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52A0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00B7EA4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ul. Przasnyska 6b</w:t>
            </w:r>
          </w:p>
          <w:p w14:paraId="04065477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088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- 6.60</w:t>
            </w:r>
          </w:p>
          <w:p w14:paraId="7DCA54AA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61EFE1C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76EC8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46,60</w:t>
            </w:r>
          </w:p>
        </w:tc>
      </w:tr>
      <w:tr w:rsidR="00961ABA" w:rsidRPr="00013C15" w14:paraId="2013C1F2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FE6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29 - Szwy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syntetyczne,plecione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poliestrowe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powlekane silikonem ( każde włókno osobno)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3B57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E00397E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9AA7C26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B4C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49944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7CB55E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F8B4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28371E89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2F5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30 - Szew syntetyczny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polpropylenowy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z dodatkiem polietylenu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E372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2B74C08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CEC8A8D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0D2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CE25BE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2EC7D9E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E1ED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0E8B52B0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34A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31 - Szwy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, niepowlekany </w:t>
            </w: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poliestrowa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BE11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E6B4C05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5503E59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B0B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31ABB119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- 20.00</w:t>
            </w:r>
          </w:p>
          <w:p w14:paraId="22B5DF6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4BA9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961ABA" w:rsidRPr="00013C15" w14:paraId="7C454FBA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D79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33 -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C745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2C4263A1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09F4EEDC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197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7E9656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FE53B8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5D2D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76C5DB43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7E3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34 -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niewchłanialna-polipropylen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7EB1D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5193822A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22F55BCD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9972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C3E795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3C0D62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FCE0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0AFC7221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9AE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35 -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niewchłanialna-monofilament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nylon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F8EB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MDT sp. z o.o.</w:t>
            </w:r>
          </w:p>
          <w:p w14:paraId="59550BE9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Skośna 12A</w:t>
            </w:r>
          </w:p>
          <w:p w14:paraId="2EB6E0DB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30-383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0B0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2FCBA60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486BC8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9394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3A52C893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1BE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35 - Nić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niewchłanialna-monofilament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nylon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24470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C483628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09528296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8771B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- 39.67</w:t>
            </w:r>
          </w:p>
          <w:p w14:paraId="6BAE0CA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F27D48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04C7B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79,67</w:t>
            </w:r>
          </w:p>
        </w:tc>
      </w:tr>
      <w:tr w:rsidR="00961ABA" w:rsidRPr="00013C15" w14:paraId="2D488CC7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8A9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36 - Nici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niewchłanialne-plecione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poliester powlekany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9EDE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MDT sp. z o.o.</w:t>
            </w:r>
          </w:p>
          <w:p w14:paraId="10958697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Skośna 12A</w:t>
            </w:r>
          </w:p>
          <w:p w14:paraId="5358FD76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30-383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70F6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3FA3FB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26B521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BA1C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28524E8A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8881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36 - Nici syntetyczna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niewchłanialne-plecione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poliester powlekany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AB160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DF39B05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658F0547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A554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- 48.20</w:t>
            </w:r>
          </w:p>
          <w:p w14:paraId="7F374303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612B45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36F7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88,20</w:t>
            </w:r>
          </w:p>
        </w:tc>
      </w:tr>
      <w:tr w:rsidR="00961ABA" w:rsidRPr="00013C15" w14:paraId="2786513F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CF6F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37 - Nić naturalna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pleciona, powlekana (jedwab)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C439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Yavo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3816B98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17095221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08065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76A9CA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009679A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82EC0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61ABA" w:rsidRPr="00013C15" w14:paraId="22194B5A" w14:textId="77777777" w:rsidTr="0005073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9B07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37 - Nić naturalna </w:t>
            </w:r>
            <w:proofErr w:type="spellStart"/>
            <w:r w:rsidRPr="00013C15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13C15">
              <w:rPr>
                <w:rFonts w:ascii="Arial Narrow" w:hAnsi="Arial Narrow" w:cs="Arial"/>
                <w:sz w:val="22"/>
                <w:szCs w:val="22"/>
              </w:rPr>
              <w:t>, pleciona, powlekana (jedwab)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33DC6" w14:textId="77777777" w:rsidR="00961ABA" w:rsidRPr="00013C15" w:rsidRDefault="00961ABA" w:rsidP="0017447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13C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ED5B3C9" w14:textId="77777777" w:rsidR="00961ABA" w:rsidRPr="00013C15" w:rsidRDefault="00961ABA" w:rsidP="001744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75F2494" w14:textId="77777777" w:rsidR="00961ABA" w:rsidRPr="00013C15" w:rsidRDefault="00961ABA" w:rsidP="001744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ED4D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1 - Cena - 25.66</w:t>
            </w:r>
          </w:p>
          <w:p w14:paraId="163E6AE8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3980824" w14:textId="77777777" w:rsidR="00961ABA" w:rsidRPr="00013C15" w:rsidRDefault="00961ABA" w:rsidP="001744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4052" w14:textId="77777777" w:rsidR="00961ABA" w:rsidRPr="00013C15" w:rsidRDefault="00961ABA" w:rsidP="001744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3C15">
              <w:rPr>
                <w:rFonts w:ascii="Arial Narrow" w:hAnsi="Arial Narrow" w:cs="Arial"/>
                <w:sz w:val="22"/>
                <w:szCs w:val="22"/>
              </w:rPr>
              <w:t xml:space="preserve">  65,66</w:t>
            </w:r>
          </w:p>
        </w:tc>
      </w:tr>
    </w:tbl>
    <w:p w14:paraId="2CE7A8E9" w14:textId="77777777" w:rsidR="00013C15" w:rsidRDefault="00013C15" w:rsidP="00013C15">
      <w:pPr>
        <w:spacing w:before="720" w:after="480" w:line="360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F6C9310" w14:textId="4E47BAA6" w:rsidR="00B464D3" w:rsidRDefault="00B464D3" w:rsidP="00013C15">
      <w:pPr>
        <w:spacing w:before="720"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013C15">
        <w:rPr>
          <w:rFonts w:ascii="Arial Narrow" w:hAnsi="Arial Narrow" w:cs="Arial"/>
          <w:i/>
          <w:sz w:val="22"/>
          <w:szCs w:val="22"/>
        </w:rPr>
        <w:t>Zamawiający</w:t>
      </w:r>
    </w:p>
    <w:p w14:paraId="12DCBC4C" w14:textId="77777777" w:rsidR="00050731" w:rsidRDefault="00050731" w:rsidP="00050731">
      <w:pPr>
        <w:rPr>
          <w:rFonts w:ascii="Arial Narrow" w:hAnsi="Arial Narrow"/>
          <w:sz w:val="20"/>
          <w:szCs w:val="20"/>
        </w:rPr>
      </w:pPr>
    </w:p>
    <w:p w14:paraId="11AF0526" w14:textId="77777777" w:rsidR="00050731" w:rsidRDefault="00050731" w:rsidP="00050731">
      <w:pPr>
        <w:rPr>
          <w:rFonts w:ascii="Arial Narrow" w:hAnsi="Arial Narrow"/>
          <w:sz w:val="20"/>
          <w:szCs w:val="20"/>
        </w:rPr>
      </w:pPr>
    </w:p>
    <w:p w14:paraId="302CC7E9" w14:textId="77777777" w:rsidR="00F36C8D" w:rsidRDefault="00F36C8D" w:rsidP="00050731">
      <w:pPr>
        <w:rPr>
          <w:rFonts w:ascii="Arial Narrow" w:hAnsi="Arial Narrow"/>
          <w:sz w:val="20"/>
          <w:szCs w:val="20"/>
        </w:rPr>
      </w:pPr>
    </w:p>
    <w:p w14:paraId="006FF35E" w14:textId="77777777" w:rsidR="00050731" w:rsidRDefault="00050731" w:rsidP="00050731">
      <w:pPr>
        <w:rPr>
          <w:rFonts w:ascii="Arial Narrow" w:hAnsi="Arial Narrow"/>
          <w:sz w:val="20"/>
          <w:szCs w:val="20"/>
        </w:rPr>
      </w:pPr>
    </w:p>
    <w:p w14:paraId="36CF4C25" w14:textId="77777777" w:rsidR="00050731" w:rsidRDefault="00050731" w:rsidP="00050731">
      <w:pPr>
        <w:rPr>
          <w:rFonts w:ascii="Arial Narrow" w:hAnsi="Arial Narrow"/>
          <w:sz w:val="20"/>
          <w:szCs w:val="20"/>
        </w:rPr>
      </w:pPr>
    </w:p>
    <w:p w14:paraId="6FA9669B" w14:textId="77777777" w:rsidR="00050731" w:rsidRDefault="00050731" w:rsidP="00050731">
      <w:pPr>
        <w:rPr>
          <w:rFonts w:ascii="Arial Narrow" w:hAnsi="Arial Narrow"/>
          <w:sz w:val="20"/>
          <w:szCs w:val="20"/>
        </w:rPr>
      </w:pPr>
    </w:p>
    <w:p w14:paraId="024F1896" w14:textId="44435CC3" w:rsidR="00050731" w:rsidRDefault="00050731" w:rsidP="000507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1 egz. na </w:t>
      </w:r>
      <w:r w:rsidR="00F36C8D">
        <w:rPr>
          <w:rFonts w:ascii="Arial Narrow" w:hAnsi="Arial Narrow"/>
          <w:sz w:val="20"/>
          <w:szCs w:val="20"/>
        </w:rPr>
        <w:t>8</w:t>
      </w:r>
      <w:r>
        <w:rPr>
          <w:rFonts w:ascii="Arial Narrow" w:hAnsi="Arial Narrow"/>
          <w:sz w:val="20"/>
          <w:szCs w:val="20"/>
        </w:rPr>
        <w:t xml:space="preserve"> ark.</w:t>
      </w:r>
    </w:p>
    <w:p w14:paraId="2F6ED51C" w14:textId="77777777" w:rsidR="00050731" w:rsidRPr="0009479B" w:rsidRDefault="00050731" w:rsidP="00050731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49F269DE" w14:textId="77777777" w:rsidR="00050731" w:rsidRDefault="00050731" w:rsidP="000507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0F6D4946" w14:textId="614BE280" w:rsidR="00013C15" w:rsidRPr="00013C15" w:rsidRDefault="00050731" w:rsidP="00050731">
      <w:pPr>
        <w:rPr>
          <w:rFonts w:ascii="Arial Narrow" w:hAnsi="Arial Narrow" w:cs="Arial"/>
        </w:rPr>
      </w:pPr>
      <w:r>
        <w:rPr>
          <w:rFonts w:ascii="Arial Narrow" w:hAnsi="Arial Narrow"/>
          <w:sz w:val="20"/>
          <w:szCs w:val="20"/>
        </w:rPr>
        <w:t>Data: 2024-03-1</w:t>
      </w:r>
      <w:bookmarkEnd w:id="0"/>
      <w:r w:rsidR="00F36C8D">
        <w:rPr>
          <w:rFonts w:ascii="Arial Narrow" w:hAnsi="Arial Narrow"/>
          <w:sz w:val="20"/>
          <w:szCs w:val="20"/>
        </w:rPr>
        <w:t>9</w:t>
      </w:r>
    </w:p>
    <w:sectPr w:rsidR="00013C15" w:rsidRPr="00013C15" w:rsidSect="00E045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AE545" w14:textId="77777777" w:rsidR="00E0457E" w:rsidRDefault="00E0457E">
      <w:r>
        <w:separator/>
      </w:r>
    </w:p>
  </w:endnote>
  <w:endnote w:type="continuationSeparator" w:id="0">
    <w:p w14:paraId="19148208" w14:textId="77777777" w:rsidR="00E0457E" w:rsidRDefault="00E04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6ED6E" w14:textId="77777777" w:rsidR="00961ABA" w:rsidRDefault="00961A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325E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5221CC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8B6126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6BA60" w14:textId="77777777" w:rsidR="00961ABA" w:rsidRDefault="00961A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ECD99" w14:textId="77777777" w:rsidR="00E0457E" w:rsidRDefault="00E0457E">
      <w:r>
        <w:separator/>
      </w:r>
    </w:p>
  </w:footnote>
  <w:footnote w:type="continuationSeparator" w:id="0">
    <w:p w14:paraId="42F86635" w14:textId="77777777" w:rsidR="00E0457E" w:rsidRDefault="00E04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45B53" w14:textId="77777777" w:rsidR="00961ABA" w:rsidRDefault="00961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7D6D7" w14:textId="77777777" w:rsidR="00961ABA" w:rsidRDefault="00961A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D245" w14:textId="77777777" w:rsidR="00961ABA" w:rsidRDefault="00961A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57E"/>
    <w:rsid w:val="00013C15"/>
    <w:rsid w:val="00022322"/>
    <w:rsid w:val="00042497"/>
    <w:rsid w:val="00050731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1ABA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0457E"/>
    <w:rsid w:val="00E30B2D"/>
    <w:rsid w:val="00E62859"/>
    <w:rsid w:val="00E85D70"/>
    <w:rsid w:val="00F223E4"/>
    <w:rsid w:val="00F33C66"/>
    <w:rsid w:val="00F36C8D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35931"/>
  <w15:chartTrackingRefBased/>
  <w15:docId w15:val="{61796FAC-5AFD-4007-8CAD-D102C42A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16</Pages>
  <Words>4221</Words>
  <Characters>24814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2024-03-19T12:20:00Z</cp:lastPrinted>
  <dcterms:created xsi:type="dcterms:W3CDTF">2024-03-19T12:14:00Z</dcterms:created>
  <dcterms:modified xsi:type="dcterms:W3CDTF">2024-03-19T12:32:00Z</dcterms:modified>
</cp:coreProperties>
</file>