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C6D57" w14:textId="77777777" w:rsidR="00D34297" w:rsidRPr="0063768D" w:rsidRDefault="00E311A7" w:rsidP="00086BA9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3768D">
        <w:rPr>
          <w:rFonts w:ascii="Arial Narrow" w:hAnsi="Arial Narrow" w:cs="Arial"/>
          <w:sz w:val="22"/>
          <w:szCs w:val="22"/>
        </w:rPr>
        <w:t>Bydgoszcz</w:t>
      </w:r>
      <w:r w:rsidR="00D34297" w:rsidRPr="0063768D">
        <w:rPr>
          <w:rFonts w:ascii="Arial Narrow" w:hAnsi="Arial Narrow" w:cs="Arial"/>
          <w:sz w:val="22"/>
          <w:szCs w:val="22"/>
        </w:rPr>
        <w:t xml:space="preserve"> dnia: </w:t>
      </w:r>
      <w:r w:rsidRPr="0063768D">
        <w:rPr>
          <w:rFonts w:ascii="Arial Narrow" w:hAnsi="Arial Narrow" w:cs="Arial"/>
          <w:sz w:val="22"/>
          <w:szCs w:val="22"/>
        </w:rPr>
        <w:t>2024-03-19</w:t>
      </w:r>
    </w:p>
    <w:p w14:paraId="68EB935F" w14:textId="77777777" w:rsidR="00D34297" w:rsidRPr="0063768D" w:rsidRDefault="00E311A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3768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818B83" w14:textId="77777777" w:rsidR="00D34297" w:rsidRPr="0063768D" w:rsidRDefault="00E311A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3768D">
        <w:rPr>
          <w:rFonts w:ascii="Arial Narrow" w:hAnsi="Arial Narrow" w:cs="Arial"/>
          <w:sz w:val="22"/>
          <w:szCs w:val="22"/>
        </w:rPr>
        <w:t>Powstańców Warszawy</w:t>
      </w:r>
      <w:r w:rsidR="00D34297" w:rsidRPr="0063768D">
        <w:rPr>
          <w:rFonts w:ascii="Arial Narrow" w:hAnsi="Arial Narrow" w:cs="Arial"/>
          <w:sz w:val="22"/>
          <w:szCs w:val="22"/>
        </w:rPr>
        <w:t xml:space="preserve"> </w:t>
      </w:r>
      <w:r w:rsidRPr="0063768D">
        <w:rPr>
          <w:rFonts w:ascii="Arial Narrow" w:hAnsi="Arial Narrow" w:cs="Arial"/>
          <w:sz w:val="22"/>
          <w:szCs w:val="22"/>
        </w:rPr>
        <w:t>5</w:t>
      </w:r>
    </w:p>
    <w:p w14:paraId="74D1FEEC" w14:textId="77777777" w:rsidR="00D34297" w:rsidRPr="0063768D" w:rsidRDefault="00E311A7" w:rsidP="00D34297">
      <w:pPr>
        <w:rPr>
          <w:rFonts w:ascii="Arial Narrow" w:hAnsi="Arial Narrow" w:cs="Arial"/>
          <w:sz w:val="22"/>
          <w:szCs w:val="22"/>
        </w:rPr>
      </w:pPr>
      <w:r w:rsidRPr="0063768D">
        <w:rPr>
          <w:rFonts w:ascii="Arial Narrow" w:hAnsi="Arial Narrow" w:cs="Arial"/>
          <w:sz w:val="22"/>
          <w:szCs w:val="22"/>
        </w:rPr>
        <w:t>85-681</w:t>
      </w:r>
      <w:r w:rsidR="00D34297" w:rsidRPr="0063768D">
        <w:rPr>
          <w:rFonts w:ascii="Arial Narrow" w:hAnsi="Arial Narrow" w:cs="Arial"/>
          <w:sz w:val="22"/>
          <w:szCs w:val="22"/>
        </w:rPr>
        <w:t xml:space="preserve"> </w:t>
      </w:r>
      <w:r w:rsidRPr="0063768D">
        <w:rPr>
          <w:rFonts w:ascii="Arial Narrow" w:hAnsi="Arial Narrow" w:cs="Arial"/>
          <w:sz w:val="22"/>
          <w:szCs w:val="22"/>
        </w:rPr>
        <w:t>Bydgoszcz</w:t>
      </w:r>
    </w:p>
    <w:p w14:paraId="372D97E0" w14:textId="77777777" w:rsidR="00D34297" w:rsidRPr="0063768D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3768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B2834D4" w14:textId="77777777" w:rsidR="00D34297" w:rsidRDefault="00D34297" w:rsidP="00086BA9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63768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9A96E0F" w14:textId="0FE6E7F3" w:rsidR="00086BA9" w:rsidRPr="00E27685" w:rsidRDefault="00086BA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27685">
        <w:rPr>
          <w:rFonts w:ascii="Arial Narrow" w:hAnsi="Arial Narrow" w:cs="Arial"/>
          <w:bCs/>
          <w:sz w:val="22"/>
          <w:szCs w:val="22"/>
        </w:rPr>
        <w:t xml:space="preserve"> </w:t>
      </w:r>
      <w:r w:rsidR="00E27685">
        <w:rPr>
          <w:rFonts w:ascii="Arial Narrow" w:hAnsi="Arial Narrow" w:cs="Arial"/>
          <w:b/>
          <w:sz w:val="22"/>
          <w:szCs w:val="22"/>
        </w:rPr>
        <w:t>2363/2024</w:t>
      </w:r>
    </w:p>
    <w:p w14:paraId="007F9BA9" w14:textId="77777777" w:rsidR="00D34297" w:rsidRPr="0063768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63768D">
        <w:rPr>
          <w:rFonts w:ascii="Arial Narrow" w:hAnsi="Arial Narrow" w:cs="Arial"/>
          <w:b/>
          <w:sz w:val="24"/>
          <w:szCs w:val="24"/>
        </w:rPr>
        <w:t>WYKONAWCY</w:t>
      </w:r>
    </w:p>
    <w:p w14:paraId="3A835293" w14:textId="77777777" w:rsidR="00D34297" w:rsidRPr="0063768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3768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3768D" w14:paraId="413B243F" w14:textId="77777777" w:rsidTr="00D34297">
        <w:tc>
          <w:tcPr>
            <w:tcW w:w="9180" w:type="dxa"/>
            <w:shd w:val="clear" w:color="auto" w:fill="F2F2F2"/>
            <w:hideMark/>
          </w:tcPr>
          <w:p w14:paraId="5B03A360" w14:textId="77777777" w:rsidR="00D34297" w:rsidRPr="0063768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3768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59F743D" w14:textId="77777777" w:rsidR="00D34297" w:rsidRPr="0063768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3768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4EA67CC" w14:textId="77777777" w:rsidR="00D34297" w:rsidRPr="0063768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7F9CA797" w14:textId="77777777" w:rsidR="00D34297" w:rsidRPr="0063768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76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376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76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3768D" w14:paraId="461405F0" w14:textId="77777777" w:rsidTr="00310284">
        <w:tc>
          <w:tcPr>
            <w:tcW w:w="2269" w:type="dxa"/>
            <w:shd w:val="clear" w:color="auto" w:fill="auto"/>
          </w:tcPr>
          <w:p w14:paraId="37D64BAF" w14:textId="77777777" w:rsidR="00D34297" w:rsidRPr="0063768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224DEB" w14:textId="77777777" w:rsidR="00D34297" w:rsidRPr="0063768D" w:rsidRDefault="00E311A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</w:p>
        </w:tc>
      </w:tr>
      <w:tr w:rsidR="00E311A7" w:rsidRPr="0063768D" w14:paraId="130FC31A" w14:textId="77777777" w:rsidTr="0017447D">
        <w:tc>
          <w:tcPr>
            <w:tcW w:w="2269" w:type="dxa"/>
            <w:shd w:val="clear" w:color="auto" w:fill="auto"/>
          </w:tcPr>
          <w:p w14:paraId="0934B2AA" w14:textId="77777777" w:rsidR="00E311A7" w:rsidRPr="0063768D" w:rsidRDefault="00E311A7" w:rsidP="001744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B6DB81" w14:textId="77777777" w:rsidR="00E311A7" w:rsidRPr="0063768D" w:rsidRDefault="00E311A7" w:rsidP="001744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bCs/>
                <w:sz w:val="22"/>
                <w:szCs w:val="22"/>
              </w:rPr>
              <w:t>144/2023</w:t>
            </w:r>
          </w:p>
        </w:tc>
      </w:tr>
    </w:tbl>
    <w:p w14:paraId="5EBC6AC0" w14:textId="77777777" w:rsidR="00010B31" w:rsidRPr="0063768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D582B54" w14:textId="77777777" w:rsidR="00010B31" w:rsidRPr="0063768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3768D">
        <w:rPr>
          <w:rFonts w:ascii="Arial Narrow" w:hAnsi="Arial Narrow" w:cs="Arial"/>
          <w:sz w:val="22"/>
          <w:szCs w:val="22"/>
        </w:rPr>
        <w:t xml:space="preserve">Zamawiający, </w:t>
      </w:r>
      <w:r w:rsidR="00E311A7" w:rsidRPr="0063768D">
        <w:rPr>
          <w:rFonts w:ascii="Arial Narrow" w:hAnsi="Arial Narrow" w:cs="Arial"/>
          <w:b/>
          <w:sz w:val="22"/>
          <w:szCs w:val="22"/>
        </w:rPr>
        <w:t>10WSzKzP SPZOZ</w:t>
      </w:r>
      <w:r w:rsidRPr="0063768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311A7" w:rsidRPr="0063768D">
        <w:rPr>
          <w:rFonts w:ascii="Arial Narrow" w:hAnsi="Arial Narrow" w:cs="Arial"/>
          <w:sz w:val="22"/>
          <w:szCs w:val="22"/>
        </w:rPr>
        <w:t>(t.j. Dz. U. z 2023r. poz. 1605)</w:t>
      </w:r>
      <w:r w:rsidRPr="0063768D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63768D">
        <w:rPr>
          <w:rFonts w:ascii="Arial Narrow" w:hAnsi="Arial Narrow" w:cs="Arial"/>
          <w:sz w:val="22"/>
          <w:szCs w:val="22"/>
        </w:rPr>
        <w:t>na</w:t>
      </w:r>
      <w:r w:rsidRPr="0063768D">
        <w:rPr>
          <w:rFonts w:ascii="Arial Narrow" w:hAnsi="Arial Narrow" w:cs="Arial"/>
          <w:sz w:val="22"/>
          <w:szCs w:val="22"/>
        </w:rPr>
        <w:t xml:space="preserve"> </w:t>
      </w:r>
      <w:r w:rsidR="00D8293D" w:rsidRPr="0063768D">
        <w:rPr>
          <w:rFonts w:ascii="Arial Narrow" w:hAnsi="Arial Narrow" w:cs="Arial"/>
          <w:sz w:val="22"/>
          <w:szCs w:val="22"/>
        </w:rPr>
        <w:t>na</w:t>
      </w:r>
      <w:r w:rsidR="00010B31" w:rsidRPr="0063768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3768D" w14:paraId="6ED8D9F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1EB7" w14:textId="77777777" w:rsidR="00D44D12" w:rsidRPr="0063768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2D38" w14:textId="77777777" w:rsidR="00D44D12" w:rsidRPr="0063768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35995E9" w14:textId="77777777" w:rsidR="00D44D12" w:rsidRPr="0063768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311A7" w:rsidRPr="0063768D" w14:paraId="4167882E" w14:textId="77777777" w:rsidTr="0017447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BA3" w14:textId="77777777" w:rsidR="00E311A7" w:rsidRPr="0063768D" w:rsidRDefault="00E311A7" w:rsidP="0017447D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12" w14:textId="77777777" w:rsidR="00E311A7" w:rsidRPr="0063768D" w:rsidRDefault="00E311A7" w:rsidP="0017447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68D">
              <w:rPr>
                <w:rFonts w:ascii="Arial Narrow" w:hAnsi="Arial Narrow" w:cs="Arial"/>
                <w:b/>
                <w:sz w:val="22"/>
                <w:szCs w:val="22"/>
              </w:rPr>
              <w:t>Nić syntetyczna wchłanialna pleciona - powierzchnia powlekana gładka</w:t>
            </w:r>
          </w:p>
          <w:p w14:paraId="6DB97941" w14:textId="77777777" w:rsidR="00EC3F5A" w:rsidRPr="009A285F" w:rsidRDefault="00EC3F5A" w:rsidP="00EC3F5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F6D9B96" w14:textId="77777777" w:rsidR="00EC3F5A" w:rsidRPr="009A285F" w:rsidRDefault="00EC3F5A" w:rsidP="00EC3F5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2AF6B5C4" w14:textId="77777777" w:rsidR="00EC3F5A" w:rsidRPr="009A285F" w:rsidRDefault="00EC3F5A" w:rsidP="00EC3F5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697984" w14:textId="55A7E5CF" w:rsidR="00E311A7" w:rsidRPr="0063768D" w:rsidRDefault="00EC3F5A" w:rsidP="00EC3F5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14:paraId="3BE034A3" w14:textId="77777777" w:rsidR="00010B31" w:rsidRDefault="00010B31" w:rsidP="00086BA9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3768D">
        <w:rPr>
          <w:rFonts w:ascii="Arial Narrow" w:hAnsi="Arial Narrow" w:cs="Arial"/>
          <w:i/>
          <w:sz w:val="22"/>
          <w:szCs w:val="22"/>
        </w:rPr>
        <w:t>Zamawiający</w:t>
      </w:r>
    </w:p>
    <w:p w14:paraId="7381A693" w14:textId="77777777" w:rsidR="00086BA9" w:rsidRPr="006C1E30" w:rsidRDefault="00086BA9" w:rsidP="00086BA9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6C1E30">
        <w:rPr>
          <w:rFonts w:ascii="Arial Narrow" w:hAnsi="Arial Narrow" w:cs="Arial"/>
          <w:color w:val="1B1B1B"/>
        </w:rPr>
        <w:t xml:space="preserve"> ark.</w:t>
      </w:r>
    </w:p>
    <w:p w14:paraId="4FE04352" w14:textId="77777777" w:rsidR="00086BA9" w:rsidRPr="00DD48B5" w:rsidRDefault="00086BA9" w:rsidP="00086BA9">
      <w:pPr>
        <w:shd w:val="clear" w:color="auto" w:fill="FFFFFF"/>
        <w:textAlignment w:val="baseline"/>
        <w:rPr>
          <w:rFonts w:ascii="Arial Narrow" w:hAnsi="Arial Narrow"/>
        </w:rPr>
      </w:pPr>
      <w:r w:rsidRPr="00DD48B5">
        <w:rPr>
          <w:rFonts w:ascii="Arial Narrow" w:hAnsi="Arial Narrow"/>
        </w:rPr>
        <w:t xml:space="preserve">Egz. 1 – a/a kancelaria  </w:t>
      </w:r>
    </w:p>
    <w:p w14:paraId="69838C9C" w14:textId="77777777" w:rsidR="00086BA9" w:rsidRPr="00DD48B5" w:rsidRDefault="00086BA9" w:rsidP="00086BA9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DD48B5">
        <w:rPr>
          <w:rFonts w:ascii="Arial Narrow" w:hAnsi="Arial Narrow"/>
        </w:rPr>
        <w:t>Egz. 2 – uczestnicy postępowania str. int. 10wsk.mil.pl i e-propublico.pl; SZPubl. T2612 B5</w:t>
      </w:r>
    </w:p>
    <w:p w14:paraId="76B6251E" w14:textId="77777777" w:rsidR="00086BA9" w:rsidRPr="006C1E30" w:rsidRDefault="00086BA9" w:rsidP="00086BA9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B. Baranowska tel. 261 417 364</w:t>
      </w:r>
    </w:p>
    <w:p w14:paraId="2A860BDB" w14:textId="2A8757F2" w:rsidR="00086BA9" w:rsidRPr="0063768D" w:rsidRDefault="00086BA9" w:rsidP="00086BA9">
      <w:pPr>
        <w:rPr>
          <w:rFonts w:ascii="Arial Narrow" w:hAnsi="Arial Narrow" w:cs="Arial"/>
          <w:i/>
          <w:sz w:val="22"/>
          <w:szCs w:val="22"/>
        </w:rPr>
      </w:pPr>
      <w:r w:rsidRPr="006C1E30">
        <w:rPr>
          <w:rFonts w:ascii="Arial Narrow" w:hAnsi="Arial Narrow"/>
        </w:rPr>
        <w:t>Data: 2024-03-</w:t>
      </w:r>
      <w:r>
        <w:rPr>
          <w:rFonts w:ascii="Arial Narrow" w:hAnsi="Arial Narrow"/>
        </w:rPr>
        <w:t>19</w:t>
      </w:r>
    </w:p>
    <w:sectPr w:rsidR="00086BA9" w:rsidRPr="0063768D" w:rsidSect="00805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88892C" w14:textId="77777777" w:rsidR="00805B39" w:rsidRDefault="00805B39" w:rsidP="00D34297">
      <w:r>
        <w:separator/>
      </w:r>
    </w:p>
  </w:endnote>
  <w:endnote w:type="continuationSeparator" w:id="0">
    <w:p w14:paraId="4CFA57C8" w14:textId="77777777" w:rsidR="00805B39" w:rsidRDefault="00805B3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1C979" w14:textId="77777777" w:rsidR="00E311A7" w:rsidRDefault="00E3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8F2F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1E039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1D975" w14:textId="77777777" w:rsidR="00E311A7" w:rsidRDefault="00E31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87EEC" w14:textId="77777777" w:rsidR="00805B39" w:rsidRDefault="00805B39" w:rsidP="00D34297">
      <w:r>
        <w:separator/>
      </w:r>
    </w:p>
  </w:footnote>
  <w:footnote w:type="continuationSeparator" w:id="0">
    <w:p w14:paraId="06C5182D" w14:textId="77777777" w:rsidR="00805B39" w:rsidRDefault="00805B3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9328E" w14:textId="77777777" w:rsidR="00E311A7" w:rsidRDefault="00E3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E377D" w14:textId="77777777" w:rsidR="00E311A7" w:rsidRDefault="00E31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C5AED" w14:textId="77777777" w:rsidR="00E311A7" w:rsidRDefault="00E31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B39"/>
    <w:rsid w:val="00010B31"/>
    <w:rsid w:val="00086BA9"/>
    <w:rsid w:val="00104963"/>
    <w:rsid w:val="00150F65"/>
    <w:rsid w:val="002A7DFF"/>
    <w:rsid w:val="00310284"/>
    <w:rsid w:val="004E2226"/>
    <w:rsid w:val="005464E2"/>
    <w:rsid w:val="0063768D"/>
    <w:rsid w:val="00805B39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27685"/>
    <w:rsid w:val="00E311A7"/>
    <w:rsid w:val="00E403D2"/>
    <w:rsid w:val="00E742E3"/>
    <w:rsid w:val="00EB1359"/>
    <w:rsid w:val="00EC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B1FA4"/>
  <w15:chartTrackingRefBased/>
  <w15:docId w15:val="{2B90AAF5-7AFC-45C3-961E-BCB4BCD0E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F871E-B78F-4EF8-A5D7-5CC0189D6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dcterms:created xsi:type="dcterms:W3CDTF">2024-03-19T12:20:00Z</dcterms:created>
  <dcterms:modified xsi:type="dcterms:W3CDTF">2024-03-19T12:34:00Z</dcterms:modified>
</cp:coreProperties>
</file>