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3A36E" w14:textId="2C8B9213" w:rsidR="00843A88" w:rsidRPr="00C5604F" w:rsidRDefault="000D4E2B" w:rsidP="00C5604F">
      <w:pPr>
        <w:spacing w:after="480"/>
        <w:jc w:val="right"/>
        <w:rPr>
          <w:sz w:val="24"/>
          <w:szCs w:val="24"/>
        </w:rPr>
      </w:pPr>
      <w:r w:rsidRPr="00C5604F">
        <w:rPr>
          <w:sz w:val="24"/>
          <w:szCs w:val="24"/>
        </w:rPr>
        <w:t>Poznań</w:t>
      </w:r>
      <w:r w:rsidR="00843A88" w:rsidRPr="00C5604F">
        <w:rPr>
          <w:sz w:val="24"/>
          <w:szCs w:val="24"/>
        </w:rPr>
        <w:t xml:space="preserve"> dnia: </w:t>
      </w:r>
      <w:r w:rsidRPr="00C5604F">
        <w:rPr>
          <w:sz w:val="24"/>
          <w:szCs w:val="24"/>
        </w:rPr>
        <w:t>2024-03-</w:t>
      </w:r>
      <w:r w:rsidR="003D44A7">
        <w:rPr>
          <w:sz w:val="24"/>
          <w:szCs w:val="24"/>
        </w:rPr>
        <w:t>20</w:t>
      </w:r>
    </w:p>
    <w:p w14:paraId="65B1884D" w14:textId="77777777" w:rsidR="000D4E2B" w:rsidRPr="00C5604F" w:rsidRDefault="000D4E2B" w:rsidP="00C5604F">
      <w:pPr>
        <w:rPr>
          <w:b/>
          <w:bCs/>
          <w:sz w:val="24"/>
          <w:szCs w:val="24"/>
        </w:rPr>
      </w:pPr>
      <w:r w:rsidRPr="00C5604F">
        <w:rPr>
          <w:b/>
          <w:bCs/>
          <w:sz w:val="24"/>
          <w:szCs w:val="24"/>
        </w:rPr>
        <w:t>Szpital Wojewódzki w Poznaniu</w:t>
      </w:r>
    </w:p>
    <w:p w14:paraId="66C6EDE7" w14:textId="77777777" w:rsidR="00843A88" w:rsidRPr="00C5604F" w:rsidRDefault="000D4E2B" w:rsidP="00C5604F">
      <w:pPr>
        <w:rPr>
          <w:b/>
          <w:bCs/>
          <w:sz w:val="24"/>
          <w:szCs w:val="24"/>
        </w:rPr>
      </w:pPr>
      <w:r w:rsidRPr="00C5604F">
        <w:rPr>
          <w:b/>
          <w:bCs/>
          <w:sz w:val="24"/>
          <w:szCs w:val="24"/>
        </w:rPr>
        <w:t>Dział Zamówień Publicznych</w:t>
      </w:r>
    </w:p>
    <w:p w14:paraId="78A1A163" w14:textId="77777777" w:rsidR="00843A88" w:rsidRPr="00C5604F" w:rsidRDefault="000D4E2B" w:rsidP="00C5604F">
      <w:pPr>
        <w:rPr>
          <w:sz w:val="24"/>
          <w:szCs w:val="24"/>
        </w:rPr>
      </w:pPr>
      <w:r w:rsidRPr="00C5604F">
        <w:rPr>
          <w:sz w:val="24"/>
          <w:szCs w:val="24"/>
        </w:rPr>
        <w:t>Juraszów</w:t>
      </w:r>
      <w:r w:rsidR="00843A88" w:rsidRPr="00C5604F">
        <w:rPr>
          <w:sz w:val="24"/>
          <w:szCs w:val="24"/>
        </w:rPr>
        <w:t xml:space="preserve"> </w:t>
      </w:r>
      <w:r w:rsidRPr="00C5604F">
        <w:rPr>
          <w:sz w:val="24"/>
          <w:szCs w:val="24"/>
        </w:rPr>
        <w:t>7/19</w:t>
      </w:r>
    </w:p>
    <w:p w14:paraId="6BB95770" w14:textId="77777777" w:rsidR="00843A88" w:rsidRPr="00C5604F" w:rsidRDefault="000D4E2B" w:rsidP="00C5604F">
      <w:pPr>
        <w:rPr>
          <w:sz w:val="24"/>
          <w:szCs w:val="24"/>
        </w:rPr>
      </w:pPr>
      <w:r w:rsidRPr="00C5604F">
        <w:rPr>
          <w:sz w:val="24"/>
          <w:szCs w:val="24"/>
        </w:rPr>
        <w:t>60-479</w:t>
      </w:r>
      <w:r w:rsidR="00843A88" w:rsidRPr="00C5604F">
        <w:rPr>
          <w:sz w:val="24"/>
          <w:szCs w:val="24"/>
        </w:rPr>
        <w:t xml:space="preserve"> </w:t>
      </w:r>
      <w:r w:rsidRPr="00C5604F">
        <w:rPr>
          <w:sz w:val="24"/>
          <w:szCs w:val="24"/>
        </w:rPr>
        <w:t>Poznań</w:t>
      </w:r>
    </w:p>
    <w:p w14:paraId="06372EDF" w14:textId="77777777" w:rsidR="00843A88" w:rsidRPr="00C5604F" w:rsidRDefault="00843A88" w:rsidP="00C5604F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  <w:sz w:val="24"/>
          <w:szCs w:val="24"/>
        </w:rPr>
      </w:pPr>
      <w:r w:rsidRPr="00C5604F">
        <w:rPr>
          <w:b/>
          <w:sz w:val="24"/>
          <w:szCs w:val="24"/>
        </w:rPr>
        <w:t>WYKONAWCY</w:t>
      </w:r>
    </w:p>
    <w:p w14:paraId="0E0DDFBB" w14:textId="77777777" w:rsidR="00843A88" w:rsidRPr="00C5604F" w:rsidRDefault="00843A88" w:rsidP="00C5604F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4"/>
          <w:szCs w:val="24"/>
        </w:rPr>
      </w:pPr>
      <w:r w:rsidRPr="00C5604F">
        <w:rPr>
          <w:sz w:val="24"/>
          <w:szCs w:val="24"/>
        </w:rPr>
        <w:t>ubiegający się o zamówienie</w:t>
      </w:r>
    </w:p>
    <w:p w14:paraId="454CBDAF" w14:textId="77777777" w:rsidR="004E4B64" w:rsidRPr="00C5604F" w:rsidRDefault="004E4B64" w:rsidP="00C5604F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C5604F">
        <w:rPr>
          <w:rFonts w:eastAsia="Calibri"/>
          <w:sz w:val="24"/>
          <w:szCs w:val="24"/>
          <w:lang w:eastAsia="en-US"/>
        </w:rPr>
        <w:t xml:space="preserve">Dotyczy: </w:t>
      </w:r>
      <w:r w:rsidRPr="00C5604F">
        <w:rPr>
          <w:sz w:val="24"/>
          <w:szCs w:val="24"/>
        </w:rPr>
        <w:t>postępowania o udzielenie zamówienia publicznego</w:t>
      </w:r>
      <w:r w:rsidRPr="00C5604F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C5604F" w14:paraId="127B451A" w14:textId="77777777" w:rsidTr="00FD4AEC">
        <w:tc>
          <w:tcPr>
            <w:tcW w:w="2269" w:type="dxa"/>
            <w:shd w:val="clear" w:color="auto" w:fill="auto"/>
          </w:tcPr>
          <w:p w14:paraId="2C15B79F" w14:textId="77777777" w:rsidR="004E4B64" w:rsidRPr="00C5604F" w:rsidRDefault="004E4B64" w:rsidP="00C5604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C5604F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8320875" w14:textId="77777777" w:rsidR="004E4B64" w:rsidRPr="00C5604F" w:rsidRDefault="000D4E2B" w:rsidP="00C5604F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C5604F">
              <w:rPr>
                <w:b/>
                <w:sz w:val="24"/>
                <w:szCs w:val="24"/>
              </w:rPr>
              <w:t>Usługi portierskie, stróżowanie, ochrona oraz dozorowanie obiektów Szpitala Wojewódzkiego w Poznaniu</w:t>
            </w:r>
            <w:r w:rsidR="004E4B64" w:rsidRPr="00C5604F">
              <w:rPr>
                <w:b/>
                <w:sz w:val="24"/>
                <w:szCs w:val="24"/>
              </w:rPr>
              <w:t>.</w:t>
            </w:r>
          </w:p>
        </w:tc>
      </w:tr>
      <w:tr w:rsidR="000D4E2B" w:rsidRPr="00C5604F" w14:paraId="04548121" w14:textId="77777777" w:rsidTr="006E006C">
        <w:tc>
          <w:tcPr>
            <w:tcW w:w="2269" w:type="dxa"/>
            <w:shd w:val="clear" w:color="auto" w:fill="auto"/>
          </w:tcPr>
          <w:p w14:paraId="1E16ACB2" w14:textId="77777777" w:rsidR="000D4E2B" w:rsidRPr="00C5604F" w:rsidRDefault="000D4E2B" w:rsidP="00C5604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C5604F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6EBEF9E" w14:textId="77777777" w:rsidR="000D4E2B" w:rsidRPr="00C5604F" w:rsidRDefault="000D4E2B" w:rsidP="00C5604F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C5604F">
              <w:rPr>
                <w:b/>
                <w:sz w:val="24"/>
                <w:szCs w:val="24"/>
              </w:rPr>
              <w:t>SZW/DZP/20/2024</w:t>
            </w:r>
          </w:p>
        </w:tc>
      </w:tr>
    </w:tbl>
    <w:p w14:paraId="38EA84B6" w14:textId="77777777" w:rsidR="004E4B64" w:rsidRPr="00C5604F" w:rsidRDefault="004E4B64" w:rsidP="00C5604F">
      <w:pPr>
        <w:tabs>
          <w:tab w:val="left" w:pos="708"/>
          <w:tab w:val="center" w:pos="4536"/>
          <w:tab w:val="right" w:pos="9072"/>
        </w:tabs>
        <w:spacing w:after="12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C5604F" w14:paraId="3E504007" w14:textId="77777777" w:rsidTr="00C46732">
        <w:tc>
          <w:tcPr>
            <w:tcW w:w="9330" w:type="dxa"/>
            <w:shd w:val="clear" w:color="auto" w:fill="F2F2F2"/>
            <w:hideMark/>
          </w:tcPr>
          <w:p w14:paraId="17F21D06" w14:textId="77777777" w:rsidR="00843A88" w:rsidRPr="00C5604F" w:rsidRDefault="00843A88" w:rsidP="00C5604F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C5604F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27B52602" w14:textId="77777777" w:rsidR="000D4E2B" w:rsidRPr="00C5604F" w:rsidRDefault="00520165" w:rsidP="00C5604F">
      <w:pPr>
        <w:spacing w:before="360" w:after="120"/>
        <w:jc w:val="both"/>
        <w:rPr>
          <w:b/>
          <w:sz w:val="24"/>
          <w:szCs w:val="24"/>
        </w:rPr>
      </w:pPr>
      <w:r w:rsidRPr="00C5604F">
        <w:rPr>
          <w:sz w:val="24"/>
          <w:szCs w:val="24"/>
        </w:rPr>
        <w:t xml:space="preserve">Zamawiający, </w:t>
      </w:r>
      <w:r w:rsidR="000D4E2B" w:rsidRPr="00C5604F">
        <w:rPr>
          <w:b/>
          <w:sz w:val="24"/>
          <w:szCs w:val="24"/>
        </w:rPr>
        <w:t>Szpital Wojewódzki w Poznaniu</w:t>
      </w:r>
    </w:p>
    <w:p w14:paraId="6B7FEFEB" w14:textId="77777777" w:rsidR="0012774F" w:rsidRDefault="000D4E2B" w:rsidP="00C5604F">
      <w:pPr>
        <w:spacing w:before="240" w:after="240"/>
        <w:jc w:val="both"/>
        <w:rPr>
          <w:bCs/>
          <w:sz w:val="24"/>
          <w:szCs w:val="24"/>
          <w:lang w:eastAsia="ar-SA"/>
        </w:rPr>
      </w:pPr>
      <w:r w:rsidRPr="00C5604F">
        <w:rPr>
          <w:b/>
          <w:sz w:val="24"/>
          <w:szCs w:val="24"/>
        </w:rPr>
        <w:t>Dział Zamówień Publicznych</w:t>
      </w:r>
      <w:r w:rsidR="00520165" w:rsidRPr="00C5604F">
        <w:rPr>
          <w:sz w:val="24"/>
          <w:szCs w:val="24"/>
        </w:rPr>
        <w:t xml:space="preserve">, działając na podstawie art. </w:t>
      </w:r>
      <w:r w:rsidR="00E74BC3" w:rsidRPr="00C5604F">
        <w:rPr>
          <w:sz w:val="24"/>
          <w:szCs w:val="24"/>
        </w:rPr>
        <w:t>284</w:t>
      </w:r>
      <w:r w:rsidR="00520165" w:rsidRPr="00C5604F">
        <w:rPr>
          <w:sz w:val="24"/>
          <w:szCs w:val="24"/>
        </w:rPr>
        <w:t xml:space="preserve"> ust. </w:t>
      </w:r>
      <w:r w:rsidR="0029606A" w:rsidRPr="00C5604F">
        <w:rPr>
          <w:sz w:val="24"/>
          <w:szCs w:val="24"/>
        </w:rPr>
        <w:t>6</w:t>
      </w:r>
      <w:r w:rsidR="00520165" w:rsidRPr="00C5604F">
        <w:rPr>
          <w:sz w:val="24"/>
          <w:szCs w:val="24"/>
        </w:rPr>
        <w:t xml:space="preserve"> ustawy z dnia </w:t>
      </w:r>
      <w:r w:rsidR="0029606A" w:rsidRPr="00C5604F">
        <w:rPr>
          <w:sz w:val="24"/>
          <w:szCs w:val="24"/>
        </w:rPr>
        <w:t>11</w:t>
      </w:r>
      <w:r w:rsidR="00520165" w:rsidRPr="00C5604F">
        <w:rPr>
          <w:sz w:val="24"/>
          <w:szCs w:val="24"/>
        </w:rPr>
        <w:t xml:space="preserve"> </w:t>
      </w:r>
      <w:r w:rsidR="0029606A" w:rsidRPr="00C5604F">
        <w:rPr>
          <w:sz w:val="24"/>
          <w:szCs w:val="24"/>
        </w:rPr>
        <w:t xml:space="preserve">września </w:t>
      </w:r>
      <w:r w:rsidR="00520165" w:rsidRPr="00C5604F">
        <w:rPr>
          <w:sz w:val="24"/>
          <w:szCs w:val="24"/>
        </w:rPr>
        <w:t>20</w:t>
      </w:r>
      <w:r w:rsidR="0029606A" w:rsidRPr="00C5604F">
        <w:rPr>
          <w:sz w:val="24"/>
          <w:szCs w:val="24"/>
        </w:rPr>
        <w:t>19</w:t>
      </w:r>
      <w:r w:rsidR="00520165" w:rsidRPr="00C5604F">
        <w:rPr>
          <w:sz w:val="24"/>
          <w:szCs w:val="24"/>
        </w:rPr>
        <w:t xml:space="preserve"> r</w:t>
      </w:r>
      <w:r w:rsidR="0029606A" w:rsidRPr="00C5604F">
        <w:rPr>
          <w:sz w:val="24"/>
          <w:szCs w:val="24"/>
        </w:rPr>
        <w:t>.</w:t>
      </w:r>
      <w:r w:rsidR="00520165" w:rsidRPr="00C5604F">
        <w:rPr>
          <w:sz w:val="24"/>
          <w:szCs w:val="24"/>
        </w:rPr>
        <w:t xml:space="preserve"> Prawo </w:t>
      </w:r>
      <w:r w:rsidR="0029606A" w:rsidRPr="00C5604F">
        <w:rPr>
          <w:sz w:val="24"/>
          <w:szCs w:val="24"/>
        </w:rPr>
        <w:t>z</w:t>
      </w:r>
      <w:r w:rsidR="00520165" w:rsidRPr="00C5604F">
        <w:rPr>
          <w:sz w:val="24"/>
          <w:szCs w:val="24"/>
        </w:rPr>
        <w:t xml:space="preserve">amówień </w:t>
      </w:r>
      <w:r w:rsidR="0029606A" w:rsidRPr="00C5604F">
        <w:rPr>
          <w:sz w:val="24"/>
          <w:szCs w:val="24"/>
        </w:rPr>
        <w:t>p</w:t>
      </w:r>
      <w:r w:rsidR="00520165" w:rsidRPr="00C5604F">
        <w:rPr>
          <w:sz w:val="24"/>
          <w:szCs w:val="24"/>
        </w:rPr>
        <w:t xml:space="preserve">ublicznych </w:t>
      </w:r>
      <w:r w:rsidRPr="00C5604F">
        <w:rPr>
          <w:sz w:val="24"/>
          <w:szCs w:val="24"/>
        </w:rPr>
        <w:t>(</w:t>
      </w:r>
      <w:proofErr w:type="spellStart"/>
      <w:r w:rsidRPr="00C5604F">
        <w:rPr>
          <w:sz w:val="24"/>
          <w:szCs w:val="24"/>
        </w:rPr>
        <w:t>t.j</w:t>
      </w:r>
      <w:proofErr w:type="spellEnd"/>
      <w:r w:rsidRPr="00C5604F">
        <w:rPr>
          <w:sz w:val="24"/>
          <w:szCs w:val="24"/>
        </w:rPr>
        <w:t>. Dz. U. z 2023r. poz. 1605)</w:t>
      </w:r>
      <w:r w:rsidR="00BE7BFD" w:rsidRPr="00C5604F">
        <w:rPr>
          <w:sz w:val="24"/>
          <w:szCs w:val="24"/>
        </w:rPr>
        <w:t xml:space="preserve">, </w:t>
      </w:r>
      <w:r w:rsidR="00E74BC3" w:rsidRPr="00C5604F">
        <w:rPr>
          <w:sz w:val="24"/>
          <w:szCs w:val="24"/>
        </w:rPr>
        <w:t>udostępnia</w:t>
      </w:r>
      <w:r w:rsidR="00BE7BFD" w:rsidRPr="00C5604F">
        <w:rPr>
          <w:sz w:val="24"/>
          <w:szCs w:val="24"/>
        </w:rPr>
        <w:t xml:space="preserve"> poniżej treść zapytań do S</w:t>
      </w:r>
      <w:r w:rsidR="0012774F" w:rsidRPr="00C5604F">
        <w:rPr>
          <w:sz w:val="24"/>
          <w:szCs w:val="24"/>
        </w:rPr>
        <w:t>pecyfikacji Warunków Zamówienia (</w:t>
      </w:r>
      <w:r w:rsidR="0012774F" w:rsidRPr="00C5604F">
        <w:rPr>
          <w:sz w:val="24"/>
          <w:szCs w:val="24"/>
          <w:lang w:eastAsia="ar-SA"/>
        </w:rPr>
        <w:t>zwanej dalej</w:t>
      </w:r>
      <w:r w:rsidR="0012774F" w:rsidRPr="00C5604F">
        <w:rPr>
          <w:b/>
          <w:sz w:val="24"/>
          <w:szCs w:val="24"/>
          <w:lang w:eastAsia="ar-SA"/>
        </w:rPr>
        <w:t xml:space="preserve"> </w:t>
      </w:r>
      <w:r w:rsidR="0012774F" w:rsidRPr="00C5604F">
        <w:rPr>
          <w:bCs/>
          <w:sz w:val="24"/>
          <w:szCs w:val="24"/>
          <w:lang w:eastAsia="ar-SA"/>
        </w:rPr>
        <w:t>”SWZ”)</w:t>
      </w:r>
      <w:r w:rsidR="00E74BC3" w:rsidRPr="00C5604F">
        <w:rPr>
          <w:bCs/>
          <w:sz w:val="24"/>
          <w:szCs w:val="24"/>
          <w:lang w:eastAsia="ar-SA"/>
        </w:rPr>
        <w:t xml:space="preserve"> </w:t>
      </w:r>
      <w:r w:rsidR="00E74BC3" w:rsidRPr="00C5604F">
        <w:rPr>
          <w:sz w:val="24"/>
          <w:szCs w:val="24"/>
        </w:rPr>
        <w:t>wraz z wyjaśnieniami</w:t>
      </w:r>
      <w:r w:rsidR="0012774F" w:rsidRPr="00C5604F">
        <w:rPr>
          <w:bCs/>
          <w:sz w:val="24"/>
          <w:szCs w:val="24"/>
          <w:lang w:eastAsia="ar-SA"/>
        </w:rPr>
        <w:t>:</w:t>
      </w:r>
    </w:p>
    <w:p w14:paraId="4EF04083" w14:textId="77777777" w:rsidR="00C5604F" w:rsidRPr="00D805A8" w:rsidRDefault="00C5604F" w:rsidP="00E419A0">
      <w:pPr>
        <w:ind w:left="28" w:right="-74"/>
        <w:jc w:val="both"/>
        <w:rPr>
          <w:b/>
          <w:bCs/>
          <w:sz w:val="24"/>
          <w:szCs w:val="24"/>
        </w:rPr>
      </w:pPr>
      <w:r w:rsidRPr="00D805A8">
        <w:rPr>
          <w:b/>
          <w:bCs/>
          <w:sz w:val="24"/>
          <w:szCs w:val="24"/>
        </w:rPr>
        <w:t>Pytanie nr 1</w:t>
      </w:r>
    </w:p>
    <w:p w14:paraId="4D34E69C" w14:textId="100864B1" w:rsidR="00C5604F" w:rsidRPr="00D805A8" w:rsidRDefault="00C5604F" w:rsidP="00E419A0">
      <w:pPr>
        <w:ind w:left="28" w:right="-74"/>
        <w:jc w:val="both"/>
        <w:rPr>
          <w:b/>
          <w:bCs/>
          <w:sz w:val="24"/>
          <w:szCs w:val="24"/>
        </w:rPr>
      </w:pPr>
      <w:r w:rsidRPr="00D805A8">
        <w:rPr>
          <w:sz w:val="24"/>
          <w:szCs w:val="24"/>
        </w:rPr>
        <w:t>Czy każda roboczogodzina pracownika ma zostać wypracowana w ramach umowy o pracę?</w:t>
      </w:r>
    </w:p>
    <w:p w14:paraId="01338107" w14:textId="7E8E9D0F" w:rsidR="00C5604F" w:rsidRPr="00D805A8" w:rsidRDefault="00C5604F" w:rsidP="00E419A0">
      <w:pPr>
        <w:ind w:left="28" w:right="-74"/>
        <w:jc w:val="both"/>
        <w:rPr>
          <w:b/>
          <w:bCs/>
          <w:sz w:val="24"/>
          <w:szCs w:val="24"/>
        </w:rPr>
      </w:pPr>
      <w:r w:rsidRPr="00D805A8">
        <w:rPr>
          <w:b/>
          <w:bCs/>
          <w:sz w:val="24"/>
          <w:szCs w:val="24"/>
        </w:rPr>
        <w:t>Stanowisko (wyjaśnienie) Zamawiającego:</w:t>
      </w:r>
      <w:r w:rsidR="003D44A7">
        <w:rPr>
          <w:b/>
          <w:bCs/>
          <w:sz w:val="24"/>
          <w:szCs w:val="24"/>
        </w:rPr>
        <w:t xml:space="preserve"> </w:t>
      </w:r>
      <w:r w:rsidR="003D44A7" w:rsidRPr="003D44A7">
        <w:rPr>
          <w:sz w:val="24"/>
          <w:szCs w:val="24"/>
        </w:rPr>
        <w:t>Tak</w:t>
      </w:r>
    </w:p>
    <w:p w14:paraId="7CD136E2" w14:textId="77777777" w:rsidR="00C5604F" w:rsidRPr="00D805A8" w:rsidRDefault="00C5604F" w:rsidP="00E419A0">
      <w:pPr>
        <w:spacing w:before="60" w:after="60"/>
        <w:ind w:left="30" w:right="-72"/>
        <w:jc w:val="both"/>
        <w:rPr>
          <w:b/>
          <w:bCs/>
          <w:sz w:val="24"/>
          <w:szCs w:val="24"/>
        </w:rPr>
      </w:pPr>
    </w:p>
    <w:p w14:paraId="5DEA352E" w14:textId="29DC566A" w:rsidR="00C5604F" w:rsidRPr="00D805A8" w:rsidRDefault="00C5604F" w:rsidP="00E419A0">
      <w:pPr>
        <w:ind w:left="28" w:right="-74"/>
        <w:jc w:val="both"/>
        <w:rPr>
          <w:b/>
          <w:bCs/>
          <w:sz w:val="24"/>
          <w:szCs w:val="24"/>
        </w:rPr>
      </w:pPr>
      <w:r w:rsidRPr="00D805A8">
        <w:rPr>
          <w:b/>
          <w:bCs/>
          <w:sz w:val="24"/>
          <w:szCs w:val="24"/>
        </w:rPr>
        <w:t>Pytanie nr 2</w:t>
      </w:r>
    </w:p>
    <w:p w14:paraId="7F87631F" w14:textId="77777777" w:rsidR="00C5604F" w:rsidRPr="00D805A8" w:rsidRDefault="00C5604F" w:rsidP="00E419A0">
      <w:pPr>
        <w:ind w:left="28" w:right="-74"/>
        <w:jc w:val="both"/>
        <w:rPr>
          <w:sz w:val="24"/>
          <w:szCs w:val="24"/>
        </w:rPr>
      </w:pPr>
      <w:r w:rsidRPr="00D805A8">
        <w:rPr>
          <w:sz w:val="24"/>
          <w:szCs w:val="24"/>
        </w:rPr>
        <w:t xml:space="preserve">Ze względu na zmiany w kodeksie pracy , które rozszerzają prawa pracownika, m.in. : </w:t>
      </w:r>
    </w:p>
    <w:p w14:paraId="0215CB39" w14:textId="77777777" w:rsidR="00C5604F" w:rsidRPr="00D805A8" w:rsidRDefault="00C5604F" w:rsidP="00E419A0">
      <w:pPr>
        <w:ind w:left="28" w:right="-74"/>
        <w:jc w:val="both"/>
        <w:rPr>
          <w:sz w:val="24"/>
          <w:szCs w:val="24"/>
        </w:rPr>
      </w:pPr>
      <w:r w:rsidRPr="00D805A8">
        <w:rPr>
          <w:sz w:val="24"/>
          <w:szCs w:val="24"/>
        </w:rPr>
        <w:t xml:space="preserve">a. Dwa dodatkowe dni wolnego będzie można zyskać, z powodu działania siły wyższej w pilnych sprawach rodzinnych spowodowanych chorobą lub wypadkiem, jeżeli niezbędna jest natychmiastowa obecność pracownika, czyli np. w razie powodzi lub innych klęsk żywiołowych albo katastrof, a także w przypadku uszkodzenia domu, wypadku dziecka w szkole, nagłej choroby członka rodziny itp. </w:t>
      </w:r>
    </w:p>
    <w:p w14:paraId="7B9B67B3" w14:textId="07F2A0F7" w:rsidR="00C5604F" w:rsidRPr="00D805A8" w:rsidRDefault="00C5604F" w:rsidP="00E419A0">
      <w:pPr>
        <w:ind w:left="28" w:right="-74"/>
        <w:jc w:val="both"/>
        <w:rPr>
          <w:b/>
          <w:bCs/>
          <w:sz w:val="24"/>
          <w:szCs w:val="24"/>
        </w:rPr>
      </w:pPr>
      <w:r w:rsidRPr="00D805A8">
        <w:rPr>
          <w:sz w:val="24"/>
          <w:szCs w:val="24"/>
        </w:rPr>
        <w:t>b. Wolne będzie można wykorzystać w dniach (dwa dni rocznie) lub w godzinach (16 godzin). proszę o wydłużenie czasu pełnienia służby np. do 4 godzin bez naliczenia przewidzianych kar umownych w przypadku wystąpienia absencji pracowników w przypadkach wystąpienia siły wyższej i urlopu na żądanie. Wykonawca bowiem nie jest wstanie przewidzieć absencji pracownika związanej z siłą wyższą i urlopem na żądanie i musi zagwarantować sobie w umowie minimalny czas na zapewnienie zastępstwa.</w:t>
      </w:r>
    </w:p>
    <w:p w14:paraId="7D07092D" w14:textId="7D5EBB77" w:rsidR="00C5604F" w:rsidRPr="003D44A7" w:rsidRDefault="00C5604F" w:rsidP="00E419A0">
      <w:pPr>
        <w:ind w:left="28" w:right="-74"/>
        <w:jc w:val="both"/>
        <w:rPr>
          <w:sz w:val="24"/>
          <w:szCs w:val="24"/>
        </w:rPr>
      </w:pPr>
      <w:r w:rsidRPr="00D805A8">
        <w:rPr>
          <w:b/>
          <w:bCs/>
          <w:sz w:val="24"/>
          <w:szCs w:val="24"/>
        </w:rPr>
        <w:t>Stanowisko (wyjaśnienie) Zamawiającego:</w:t>
      </w:r>
      <w:r w:rsidR="003D44A7">
        <w:rPr>
          <w:b/>
          <w:bCs/>
          <w:sz w:val="24"/>
          <w:szCs w:val="24"/>
        </w:rPr>
        <w:t xml:space="preserve"> </w:t>
      </w:r>
      <w:r w:rsidR="003D44A7" w:rsidRPr="003D44A7">
        <w:rPr>
          <w:sz w:val="24"/>
          <w:szCs w:val="24"/>
        </w:rPr>
        <w:t xml:space="preserve">Zgodnie </w:t>
      </w:r>
      <w:r w:rsidR="003D44A7">
        <w:rPr>
          <w:sz w:val="24"/>
          <w:szCs w:val="24"/>
        </w:rPr>
        <w:t>z</w:t>
      </w:r>
      <w:r w:rsidR="003D44A7" w:rsidRPr="003D44A7">
        <w:rPr>
          <w:sz w:val="24"/>
          <w:szCs w:val="24"/>
        </w:rPr>
        <w:t xml:space="preserve"> S</w:t>
      </w:r>
      <w:r w:rsidR="003D44A7">
        <w:rPr>
          <w:sz w:val="24"/>
          <w:szCs w:val="24"/>
        </w:rPr>
        <w:t>WZ</w:t>
      </w:r>
      <w:r w:rsidR="003D44A7" w:rsidRPr="003D44A7">
        <w:rPr>
          <w:sz w:val="24"/>
          <w:szCs w:val="24"/>
        </w:rPr>
        <w:t>. Problemy rozwiązuje Wykonawca w ramach obowiązującego prawa.</w:t>
      </w:r>
    </w:p>
    <w:p w14:paraId="2CD86E77" w14:textId="77777777" w:rsidR="00C5604F" w:rsidRDefault="00C5604F" w:rsidP="00E419A0">
      <w:pPr>
        <w:spacing w:after="40"/>
        <w:ind w:left="30" w:right="-72"/>
        <w:jc w:val="both"/>
        <w:rPr>
          <w:b/>
          <w:bCs/>
          <w:sz w:val="24"/>
          <w:szCs w:val="24"/>
        </w:rPr>
      </w:pPr>
    </w:p>
    <w:p w14:paraId="31A9B331" w14:textId="6C041919" w:rsidR="00C5604F" w:rsidRPr="00D805A8" w:rsidRDefault="00C5604F" w:rsidP="00E419A0">
      <w:pPr>
        <w:ind w:left="28" w:right="-74"/>
        <w:jc w:val="both"/>
        <w:rPr>
          <w:b/>
          <w:bCs/>
          <w:sz w:val="24"/>
          <w:szCs w:val="24"/>
        </w:rPr>
      </w:pPr>
      <w:r w:rsidRPr="00D805A8">
        <w:rPr>
          <w:b/>
          <w:bCs/>
          <w:sz w:val="24"/>
          <w:szCs w:val="24"/>
        </w:rPr>
        <w:t>Pytanie nr 3</w:t>
      </w:r>
    </w:p>
    <w:p w14:paraId="466577FC" w14:textId="5265D51C" w:rsidR="00C5604F" w:rsidRPr="00D805A8" w:rsidRDefault="00C5604F" w:rsidP="00E419A0">
      <w:pPr>
        <w:ind w:left="28" w:right="-74"/>
        <w:jc w:val="both"/>
        <w:rPr>
          <w:b/>
          <w:bCs/>
          <w:sz w:val="24"/>
          <w:szCs w:val="24"/>
        </w:rPr>
      </w:pPr>
      <w:r w:rsidRPr="00D805A8">
        <w:rPr>
          <w:sz w:val="24"/>
          <w:szCs w:val="24"/>
        </w:rPr>
        <w:t xml:space="preserve">W związku ze stawianym wymogiem Umów o Pracę w konsekwencji czego Wykonawca jako Pracodawca jest zobowiązany przestrzegać w całym zakresie w tym: udzielić urlopu na żądanie, </w:t>
      </w:r>
      <w:r w:rsidRPr="00D805A8">
        <w:rPr>
          <w:sz w:val="24"/>
          <w:szCs w:val="24"/>
        </w:rPr>
        <w:lastRenderedPageBreak/>
        <w:t xml:space="preserve">udzielić zwolnienia od pracy w związku z siłą wyższą, wyrazić zgodę na wydłużony urlop opiekuńczy i uwzględniać wszystkie inne zmianami wchodzące w dniu 26 kwietnia </w:t>
      </w:r>
      <w:proofErr w:type="spellStart"/>
      <w:r w:rsidRPr="00D805A8">
        <w:rPr>
          <w:sz w:val="24"/>
          <w:szCs w:val="24"/>
        </w:rPr>
        <w:t>br</w:t>
      </w:r>
      <w:proofErr w:type="spellEnd"/>
      <w:r w:rsidRPr="00D805A8">
        <w:rPr>
          <w:sz w:val="24"/>
          <w:szCs w:val="24"/>
        </w:rPr>
        <w:t xml:space="preserve"> do </w:t>
      </w:r>
      <w:proofErr w:type="spellStart"/>
      <w:r w:rsidRPr="00D805A8">
        <w:rPr>
          <w:sz w:val="24"/>
          <w:szCs w:val="24"/>
        </w:rPr>
        <w:t>kp</w:t>
      </w:r>
      <w:proofErr w:type="spellEnd"/>
      <w:r w:rsidRPr="00D805A8">
        <w:rPr>
          <w:sz w:val="24"/>
          <w:szCs w:val="24"/>
        </w:rPr>
        <w:t>, proszę o wyrażenie zgody na stosowanie innych form zatrudnienia dopuszczonych prawem np. umów cywilnoprawnych.</w:t>
      </w:r>
    </w:p>
    <w:p w14:paraId="564C33EB" w14:textId="0FA7E0C5" w:rsidR="00C5604F" w:rsidRPr="00D805A8" w:rsidRDefault="00C5604F" w:rsidP="00E419A0">
      <w:pPr>
        <w:ind w:left="28" w:right="-74"/>
        <w:jc w:val="both"/>
        <w:rPr>
          <w:b/>
          <w:bCs/>
          <w:sz w:val="24"/>
          <w:szCs w:val="24"/>
        </w:rPr>
      </w:pPr>
      <w:r w:rsidRPr="00D805A8">
        <w:rPr>
          <w:b/>
          <w:bCs/>
          <w:sz w:val="24"/>
          <w:szCs w:val="24"/>
        </w:rPr>
        <w:t>Stanowisko (wyjaśnienie) Zamawiającego:</w:t>
      </w:r>
      <w:r w:rsidR="003D44A7">
        <w:rPr>
          <w:b/>
          <w:bCs/>
          <w:sz w:val="24"/>
          <w:szCs w:val="24"/>
        </w:rPr>
        <w:t xml:space="preserve"> </w:t>
      </w:r>
      <w:r w:rsidR="003D44A7" w:rsidRPr="003D44A7">
        <w:rPr>
          <w:sz w:val="24"/>
          <w:szCs w:val="24"/>
        </w:rPr>
        <w:t xml:space="preserve">Wykonawca </w:t>
      </w:r>
      <w:r w:rsidR="003D44A7">
        <w:rPr>
          <w:sz w:val="24"/>
          <w:szCs w:val="24"/>
        </w:rPr>
        <w:t>u</w:t>
      </w:r>
      <w:r w:rsidR="003D44A7" w:rsidRPr="003D44A7">
        <w:rPr>
          <w:sz w:val="24"/>
          <w:szCs w:val="24"/>
        </w:rPr>
        <w:t xml:space="preserve">trzymuje </w:t>
      </w:r>
      <w:r w:rsidR="003D44A7">
        <w:rPr>
          <w:sz w:val="24"/>
          <w:szCs w:val="24"/>
        </w:rPr>
        <w:t>w</w:t>
      </w:r>
      <w:r w:rsidR="003D44A7" w:rsidRPr="003D44A7">
        <w:rPr>
          <w:sz w:val="24"/>
          <w:szCs w:val="24"/>
        </w:rPr>
        <w:t xml:space="preserve">arunki </w:t>
      </w:r>
      <w:r w:rsidR="003D44A7">
        <w:rPr>
          <w:sz w:val="24"/>
          <w:szCs w:val="24"/>
        </w:rPr>
        <w:t>z</w:t>
      </w:r>
      <w:r w:rsidR="003D44A7" w:rsidRPr="003D44A7">
        <w:rPr>
          <w:sz w:val="24"/>
          <w:szCs w:val="24"/>
        </w:rPr>
        <w:t xml:space="preserve">awarte </w:t>
      </w:r>
      <w:r w:rsidR="003D44A7">
        <w:rPr>
          <w:sz w:val="24"/>
          <w:szCs w:val="24"/>
        </w:rPr>
        <w:t>w</w:t>
      </w:r>
      <w:r w:rsidR="003D44A7" w:rsidRPr="003D44A7">
        <w:rPr>
          <w:sz w:val="24"/>
          <w:szCs w:val="24"/>
        </w:rPr>
        <w:t xml:space="preserve"> S</w:t>
      </w:r>
      <w:r w:rsidR="003D44A7">
        <w:rPr>
          <w:sz w:val="24"/>
          <w:szCs w:val="24"/>
        </w:rPr>
        <w:t>WZ</w:t>
      </w:r>
    </w:p>
    <w:p w14:paraId="13620014" w14:textId="77777777" w:rsidR="00C5604F" w:rsidRPr="00D805A8" w:rsidRDefault="00C5604F" w:rsidP="00E419A0">
      <w:pPr>
        <w:ind w:left="28" w:right="-74"/>
        <w:jc w:val="both"/>
        <w:rPr>
          <w:b/>
          <w:bCs/>
          <w:sz w:val="24"/>
          <w:szCs w:val="24"/>
        </w:rPr>
      </w:pPr>
    </w:p>
    <w:p w14:paraId="214EBA08" w14:textId="64CFD8C2" w:rsidR="00C5604F" w:rsidRPr="00D805A8" w:rsidRDefault="00C5604F" w:rsidP="00E419A0">
      <w:pPr>
        <w:ind w:left="28" w:right="-74"/>
        <w:jc w:val="both"/>
        <w:rPr>
          <w:b/>
          <w:bCs/>
          <w:sz w:val="24"/>
          <w:szCs w:val="24"/>
        </w:rPr>
      </w:pPr>
      <w:r w:rsidRPr="00D805A8">
        <w:rPr>
          <w:b/>
          <w:bCs/>
          <w:sz w:val="24"/>
          <w:szCs w:val="24"/>
        </w:rPr>
        <w:t>Pytanie nr 4</w:t>
      </w:r>
    </w:p>
    <w:p w14:paraId="695143CD" w14:textId="40F55C39" w:rsidR="00C5604F" w:rsidRPr="00D805A8" w:rsidRDefault="00C5604F" w:rsidP="00E419A0">
      <w:pPr>
        <w:ind w:left="30" w:right="-72"/>
        <w:jc w:val="both"/>
        <w:rPr>
          <w:b/>
          <w:bCs/>
          <w:sz w:val="24"/>
          <w:szCs w:val="24"/>
        </w:rPr>
      </w:pPr>
      <w:r w:rsidRPr="00D805A8">
        <w:rPr>
          <w:sz w:val="24"/>
          <w:szCs w:val="24"/>
        </w:rPr>
        <w:t>Czy zamawiający wymaga zatrudnienia na pełny etat?</w:t>
      </w:r>
    </w:p>
    <w:p w14:paraId="64438857" w14:textId="7C017493" w:rsidR="00C5604F" w:rsidRPr="00D805A8" w:rsidRDefault="00C5604F" w:rsidP="00E419A0">
      <w:pPr>
        <w:ind w:left="30" w:right="-72"/>
        <w:jc w:val="both"/>
        <w:rPr>
          <w:b/>
          <w:bCs/>
          <w:sz w:val="24"/>
          <w:szCs w:val="24"/>
        </w:rPr>
      </w:pPr>
      <w:r w:rsidRPr="00D805A8">
        <w:rPr>
          <w:b/>
          <w:bCs/>
          <w:sz w:val="24"/>
          <w:szCs w:val="24"/>
        </w:rPr>
        <w:t>Stanowisko (wyjaśnienie) Zamawiającego:</w:t>
      </w:r>
      <w:r w:rsidR="003D44A7">
        <w:rPr>
          <w:b/>
          <w:bCs/>
          <w:sz w:val="24"/>
          <w:szCs w:val="24"/>
        </w:rPr>
        <w:t xml:space="preserve"> </w:t>
      </w:r>
      <w:r w:rsidR="003D44A7" w:rsidRPr="003D44A7">
        <w:rPr>
          <w:sz w:val="24"/>
          <w:szCs w:val="24"/>
        </w:rPr>
        <w:t xml:space="preserve">Zamawiający </w:t>
      </w:r>
      <w:r w:rsidR="003D44A7">
        <w:rPr>
          <w:sz w:val="24"/>
          <w:szCs w:val="24"/>
        </w:rPr>
        <w:t>u</w:t>
      </w:r>
      <w:r w:rsidR="003D44A7" w:rsidRPr="003D44A7">
        <w:rPr>
          <w:sz w:val="24"/>
          <w:szCs w:val="24"/>
        </w:rPr>
        <w:t xml:space="preserve">trzymuje </w:t>
      </w:r>
      <w:r w:rsidR="00B54F28">
        <w:rPr>
          <w:sz w:val="24"/>
          <w:szCs w:val="24"/>
        </w:rPr>
        <w:t>z</w:t>
      </w:r>
      <w:r w:rsidR="003D44A7" w:rsidRPr="003D44A7">
        <w:rPr>
          <w:sz w:val="24"/>
          <w:szCs w:val="24"/>
        </w:rPr>
        <w:t>apisy S</w:t>
      </w:r>
      <w:r w:rsidR="003D44A7">
        <w:rPr>
          <w:sz w:val="24"/>
          <w:szCs w:val="24"/>
        </w:rPr>
        <w:t>WZ</w:t>
      </w:r>
      <w:r w:rsidR="003D44A7" w:rsidRPr="003D44A7">
        <w:rPr>
          <w:sz w:val="24"/>
          <w:szCs w:val="24"/>
        </w:rPr>
        <w:t xml:space="preserve"> .</w:t>
      </w:r>
    </w:p>
    <w:p w14:paraId="30860A87" w14:textId="77777777" w:rsidR="00C5604F" w:rsidRPr="00D805A8" w:rsidRDefault="00C5604F" w:rsidP="00E419A0">
      <w:pPr>
        <w:ind w:left="30" w:right="-72"/>
        <w:jc w:val="both"/>
        <w:rPr>
          <w:b/>
          <w:bCs/>
          <w:sz w:val="24"/>
          <w:szCs w:val="24"/>
        </w:rPr>
      </w:pPr>
    </w:p>
    <w:p w14:paraId="10CFE0B5" w14:textId="73F8C99D" w:rsidR="00C5604F" w:rsidRPr="00D805A8" w:rsidRDefault="00C5604F" w:rsidP="00E419A0">
      <w:pPr>
        <w:ind w:left="30" w:right="-72"/>
        <w:jc w:val="both"/>
        <w:rPr>
          <w:b/>
          <w:bCs/>
          <w:sz w:val="24"/>
          <w:szCs w:val="24"/>
        </w:rPr>
      </w:pPr>
      <w:r w:rsidRPr="00D805A8">
        <w:rPr>
          <w:b/>
          <w:bCs/>
          <w:sz w:val="24"/>
          <w:szCs w:val="24"/>
        </w:rPr>
        <w:t>Pytanie nr 5</w:t>
      </w:r>
    </w:p>
    <w:p w14:paraId="4FF31A9B" w14:textId="0FE16164" w:rsidR="00C5604F" w:rsidRPr="00D805A8" w:rsidRDefault="00C5604F" w:rsidP="00E419A0">
      <w:pPr>
        <w:ind w:left="30" w:right="-72"/>
        <w:jc w:val="both"/>
        <w:rPr>
          <w:b/>
          <w:bCs/>
          <w:sz w:val="24"/>
          <w:szCs w:val="24"/>
        </w:rPr>
      </w:pPr>
      <w:r w:rsidRPr="00D805A8">
        <w:rPr>
          <w:sz w:val="24"/>
          <w:szCs w:val="24"/>
        </w:rPr>
        <w:t>Czy zamawiający dopuszcza zatrudnienie pracowników z orzeczonym stopniem niepełnosprawności?</w:t>
      </w:r>
    </w:p>
    <w:p w14:paraId="11EC364E" w14:textId="4A173AFE" w:rsidR="00C5604F" w:rsidRPr="00D805A8" w:rsidRDefault="00C5604F" w:rsidP="00E419A0">
      <w:pPr>
        <w:ind w:left="30" w:right="-72"/>
        <w:jc w:val="both"/>
        <w:rPr>
          <w:b/>
          <w:bCs/>
          <w:sz w:val="24"/>
          <w:szCs w:val="24"/>
        </w:rPr>
      </w:pPr>
      <w:r w:rsidRPr="00D805A8">
        <w:rPr>
          <w:b/>
          <w:bCs/>
          <w:sz w:val="24"/>
          <w:szCs w:val="24"/>
        </w:rPr>
        <w:t>Stanowisko (wyjaśnienie) Zamawiającego:</w:t>
      </w:r>
      <w:r w:rsidR="00E419A0">
        <w:rPr>
          <w:b/>
          <w:bCs/>
          <w:sz w:val="24"/>
          <w:szCs w:val="24"/>
        </w:rPr>
        <w:t xml:space="preserve"> </w:t>
      </w:r>
      <w:r w:rsidR="00E419A0" w:rsidRPr="00E419A0">
        <w:rPr>
          <w:sz w:val="24"/>
          <w:szCs w:val="24"/>
        </w:rPr>
        <w:t xml:space="preserve">Zamawiający </w:t>
      </w:r>
      <w:r w:rsidR="00E419A0">
        <w:rPr>
          <w:sz w:val="24"/>
          <w:szCs w:val="24"/>
        </w:rPr>
        <w:t>n</w:t>
      </w:r>
      <w:r w:rsidR="00E419A0" w:rsidRPr="00E419A0">
        <w:rPr>
          <w:sz w:val="24"/>
          <w:szCs w:val="24"/>
        </w:rPr>
        <w:t xml:space="preserve">ie </w:t>
      </w:r>
      <w:r w:rsidR="00E419A0">
        <w:rPr>
          <w:sz w:val="24"/>
          <w:szCs w:val="24"/>
        </w:rPr>
        <w:t>i</w:t>
      </w:r>
      <w:r w:rsidR="00E419A0" w:rsidRPr="00E419A0">
        <w:rPr>
          <w:sz w:val="24"/>
          <w:szCs w:val="24"/>
        </w:rPr>
        <w:t xml:space="preserve">ngeruje </w:t>
      </w:r>
      <w:r w:rsidR="00E419A0">
        <w:rPr>
          <w:sz w:val="24"/>
          <w:szCs w:val="24"/>
        </w:rPr>
        <w:t>k</w:t>
      </w:r>
      <w:r w:rsidR="00E419A0" w:rsidRPr="00E419A0">
        <w:rPr>
          <w:sz w:val="24"/>
          <w:szCs w:val="24"/>
        </w:rPr>
        <w:t xml:space="preserve">ogo </w:t>
      </w:r>
      <w:r w:rsidR="00E419A0">
        <w:rPr>
          <w:sz w:val="24"/>
          <w:szCs w:val="24"/>
        </w:rPr>
        <w:t>z</w:t>
      </w:r>
      <w:r w:rsidR="00E419A0" w:rsidRPr="00E419A0">
        <w:rPr>
          <w:sz w:val="24"/>
          <w:szCs w:val="24"/>
        </w:rPr>
        <w:t>atrudnia Wykonawca.</w:t>
      </w:r>
    </w:p>
    <w:p w14:paraId="5A628687" w14:textId="77777777" w:rsidR="00C5604F" w:rsidRPr="00D805A8" w:rsidRDefault="00C5604F" w:rsidP="00E419A0">
      <w:pPr>
        <w:ind w:left="30" w:right="-72"/>
        <w:jc w:val="both"/>
        <w:rPr>
          <w:b/>
          <w:bCs/>
          <w:sz w:val="24"/>
          <w:szCs w:val="24"/>
        </w:rPr>
      </w:pPr>
    </w:p>
    <w:p w14:paraId="3CAA2C11" w14:textId="11C73873" w:rsidR="00C5604F" w:rsidRPr="00D805A8" w:rsidRDefault="00C5604F" w:rsidP="00E419A0">
      <w:pPr>
        <w:ind w:left="30" w:right="-72"/>
        <w:jc w:val="both"/>
        <w:rPr>
          <w:b/>
          <w:bCs/>
          <w:sz w:val="24"/>
          <w:szCs w:val="24"/>
        </w:rPr>
      </w:pPr>
      <w:r w:rsidRPr="00D805A8">
        <w:rPr>
          <w:b/>
          <w:bCs/>
          <w:sz w:val="24"/>
          <w:szCs w:val="24"/>
        </w:rPr>
        <w:t>Pytanie nr 6</w:t>
      </w:r>
    </w:p>
    <w:p w14:paraId="0A703988" w14:textId="39D39E8B" w:rsidR="00C5604F" w:rsidRPr="00D805A8" w:rsidRDefault="00C5604F" w:rsidP="00E419A0">
      <w:pPr>
        <w:ind w:left="30" w:right="-72"/>
        <w:jc w:val="both"/>
        <w:rPr>
          <w:b/>
          <w:bCs/>
          <w:sz w:val="24"/>
          <w:szCs w:val="24"/>
        </w:rPr>
      </w:pPr>
      <w:r w:rsidRPr="00D805A8">
        <w:rPr>
          <w:sz w:val="24"/>
          <w:szCs w:val="24"/>
        </w:rPr>
        <w:t>Wnoszę o zawarcie jest w umowie, klauzuli która umożliwi obu stronom rozwiązania umowy za wypowiedzeniem to „Każdej ze stron przysługuje prawo rozwiązania umowy z zachowaniem 3 miesięcznego okresu wypowiedzenia. Wypowiedzenie winno być dokonane w formie pisemnej, pod rygorem nieważności.”</w:t>
      </w:r>
    </w:p>
    <w:p w14:paraId="67695CFE" w14:textId="305C6E5A" w:rsidR="00C5604F" w:rsidRPr="00D805A8" w:rsidRDefault="00C5604F" w:rsidP="00E419A0">
      <w:pPr>
        <w:ind w:left="30" w:right="-72"/>
        <w:jc w:val="both"/>
        <w:rPr>
          <w:b/>
          <w:bCs/>
          <w:sz w:val="24"/>
          <w:szCs w:val="24"/>
        </w:rPr>
      </w:pPr>
      <w:r w:rsidRPr="00D805A8">
        <w:rPr>
          <w:b/>
          <w:bCs/>
          <w:sz w:val="24"/>
          <w:szCs w:val="24"/>
        </w:rPr>
        <w:t>Stanowisko (wyjaśnienie) Zamawiającego:</w:t>
      </w:r>
      <w:r w:rsidR="00E419A0">
        <w:rPr>
          <w:b/>
          <w:bCs/>
          <w:sz w:val="24"/>
          <w:szCs w:val="24"/>
        </w:rPr>
        <w:t xml:space="preserve"> </w:t>
      </w:r>
      <w:r w:rsidR="00E419A0" w:rsidRPr="00E419A0">
        <w:rPr>
          <w:sz w:val="24"/>
          <w:szCs w:val="24"/>
        </w:rPr>
        <w:t xml:space="preserve">Zamawiający utrzymuje zapisy </w:t>
      </w:r>
      <w:r w:rsidR="00E419A0">
        <w:rPr>
          <w:sz w:val="24"/>
          <w:szCs w:val="24"/>
        </w:rPr>
        <w:t>SWZ</w:t>
      </w:r>
    </w:p>
    <w:p w14:paraId="53674AB7" w14:textId="77777777" w:rsidR="00C5604F" w:rsidRPr="00D805A8" w:rsidRDefault="00C5604F" w:rsidP="00E419A0">
      <w:pPr>
        <w:ind w:left="30" w:right="-72"/>
        <w:jc w:val="both"/>
        <w:rPr>
          <w:b/>
          <w:bCs/>
          <w:sz w:val="24"/>
          <w:szCs w:val="24"/>
        </w:rPr>
      </w:pPr>
    </w:p>
    <w:p w14:paraId="4C224818" w14:textId="393EAE42" w:rsidR="00C5604F" w:rsidRPr="00D805A8" w:rsidRDefault="00C5604F" w:rsidP="00E419A0">
      <w:pPr>
        <w:ind w:left="30" w:right="-72"/>
        <w:jc w:val="both"/>
        <w:rPr>
          <w:b/>
          <w:bCs/>
          <w:sz w:val="24"/>
          <w:szCs w:val="24"/>
        </w:rPr>
      </w:pPr>
      <w:r w:rsidRPr="00D805A8">
        <w:rPr>
          <w:b/>
          <w:bCs/>
          <w:sz w:val="24"/>
          <w:szCs w:val="24"/>
        </w:rPr>
        <w:t>Pytanie nr 7</w:t>
      </w:r>
    </w:p>
    <w:p w14:paraId="2C59D397" w14:textId="38A6714B" w:rsidR="00C5604F" w:rsidRPr="00D805A8" w:rsidRDefault="00C5604F" w:rsidP="00E419A0">
      <w:pPr>
        <w:ind w:left="30" w:right="-72"/>
        <w:jc w:val="both"/>
        <w:rPr>
          <w:b/>
          <w:bCs/>
          <w:sz w:val="24"/>
          <w:szCs w:val="24"/>
        </w:rPr>
      </w:pPr>
      <w:r w:rsidRPr="00D805A8">
        <w:rPr>
          <w:sz w:val="24"/>
          <w:szCs w:val="24"/>
        </w:rPr>
        <w:t>W związku z zapisami we Wzorze umowy dotyczącymi kar umownych wnosimy o obniżenie wysokości kar, jako rażąco wygórowanych o 50%. Uzasadnienie: W procedurze udzielania i realizacji zamówień publicznych to zamawiający jest w pozycji uprzywilejowanej względem wykonawców, umożliwiającej mu narzucanie warunków dotyczących realizacji zamówienia, jednak powinien on tak ukształtować treść umowy aby realizacja zamówienia w ogóle była możliwa. Zatem zastrzeganie kar umownych nie powinno być celem samym w sobie, ale środkiem dyscyplinującym wykonawcę. Nie można również zapominać, że podstawową funkcją kary umownej jest naprawienie szkody (zryczałtowane odszkodowanie), a zatem stawka kary umownej nie powinna być ustalona abstrakcyjnie, lecz z uwzględnieniem przewidywanej szkody, jaka może powstać po stronie Zamawiającego. Jednakże postanowienie projektu umowy nie zostało oparte na powyższych założeniach, stąd wniosek o jego zmianę. Zaproponowane przez wykonawcę zmiany poprzez obniżenie wysokości kar umownych, ma z jednej strony zapewnić, iż w dalszym ciągu kary umowne będą spełniały funkcję represyjną, z drugiej zaś, że zaczną spełniać funkcję odszkodowawczą, a nie „zarobkową”</w:t>
      </w:r>
    </w:p>
    <w:p w14:paraId="29F66751" w14:textId="217BBEB8" w:rsidR="00E419A0" w:rsidRPr="00E419A0" w:rsidRDefault="00C5604F" w:rsidP="00E419A0">
      <w:pPr>
        <w:ind w:left="30" w:right="-72"/>
        <w:jc w:val="both"/>
        <w:rPr>
          <w:sz w:val="24"/>
          <w:szCs w:val="24"/>
        </w:rPr>
      </w:pPr>
      <w:r w:rsidRPr="00D805A8">
        <w:rPr>
          <w:b/>
          <w:bCs/>
          <w:sz w:val="24"/>
          <w:szCs w:val="24"/>
        </w:rPr>
        <w:t>Stanowisko (wyjaśnienie) Zamawiającego:</w:t>
      </w:r>
      <w:r w:rsidR="00E419A0">
        <w:rPr>
          <w:b/>
          <w:bCs/>
          <w:sz w:val="24"/>
          <w:szCs w:val="24"/>
        </w:rPr>
        <w:t xml:space="preserve"> </w:t>
      </w:r>
      <w:r w:rsidR="00E419A0">
        <w:rPr>
          <w:sz w:val="24"/>
          <w:szCs w:val="24"/>
        </w:rPr>
        <w:t>Z</w:t>
      </w:r>
      <w:r w:rsidR="00E419A0" w:rsidRPr="00E419A0">
        <w:rPr>
          <w:sz w:val="24"/>
          <w:szCs w:val="24"/>
        </w:rPr>
        <w:t>amawiający nie zgadza się na zmianę zapisów dotyczących wysokości kar</w:t>
      </w:r>
    </w:p>
    <w:p w14:paraId="2D7DBF57" w14:textId="77777777" w:rsidR="00C5604F" w:rsidRDefault="00C5604F" w:rsidP="00E419A0">
      <w:pPr>
        <w:spacing w:after="40"/>
        <w:ind w:left="30" w:right="-72"/>
        <w:jc w:val="both"/>
        <w:rPr>
          <w:b/>
          <w:bCs/>
          <w:sz w:val="24"/>
          <w:szCs w:val="24"/>
        </w:rPr>
      </w:pPr>
    </w:p>
    <w:p w14:paraId="5BBA31E2" w14:textId="5D268ABA" w:rsidR="00C5604F" w:rsidRPr="00D805A8" w:rsidRDefault="00C5604F" w:rsidP="00E419A0">
      <w:pPr>
        <w:ind w:left="28" w:right="-74"/>
        <w:jc w:val="both"/>
        <w:rPr>
          <w:b/>
          <w:bCs/>
          <w:sz w:val="24"/>
          <w:szCs w:val="24"/>
        </w:rPr>
      </w:pPr>
      <w:r w:rsidRPr="00D805A8">
        <w:rPr>
          <w:b/>
          <w:bCs/>
          <w:sz w:val="24"/>
          <w:szCs w:val="24"/>
        </w:rPr>
        <w:t>Pytanie nr 8</w:t>
      </w:r>
    </w:p>
    <w:p w14:paraId="032D1477" w14:textId="38F31DF3" w:rsidR="00C5604F" w:rsidRPr="00D805A8" w:rsidRDefault="00C5604F" w:rsidP="00E419A0">
      <w:pPr>
        <w:ind w:left="28" w:right="-74"/>
        <w:jc w:val="both"/>
        <w:rPr>
          <w:b/>
          <w:bCs/>
          <w:sz w:val="24"/>
          <w:szCs w:val="24"/>
        </w:rPr>
      </w:pPr>
      <w:r w:rsidRPr="00D805A8">
        <w:rPr>
          <w:sz w:val="24"/>
          <w:szCs w:val="24"/>
        </w:rPr>
        <w:t>Czy Zamawiający udostępni Wykonawcy na cały okres realizacji zamówienia bezpłatne pomieszczenia wraz z dostępem do energii elektrycznej, łączności telefonicznej oraz urządzeń sanitarnych?</w:t>
      </w:r>
    </w:p>
    <w:p w14:paraId="1118A47D" w14:textId="470C24CC" w:rsidR="00C5604F" w:rsidRPr="00D805A8" w:rsidRDefault="00C5604F" w:rsidP="00E419A0">
      <w:pPr>
        <w:ind w:left="28" w:right="-74"/>
        <w:jc w:val="both"/>
        <w:rPr>
          <w:b/>
          <w:bCs/>
          <w:sz w:val="24"/>
          <w:szCs w:val="24"/>
        </w:rPr>
      </w:pPr>
      <w:r w:rsidRPr="00D805A8">
        <w:rPr>
          <w:b/>
          <w:bCs/>
          <w:sz w:val="24"/>
          <w:szCs w:val="24"/>
        </w:rPr>
        <w:t>Stanowisko (wyjaśnienie) Zamawiającego:</w:t>
      </w:r>
      <w:r w:rsidR="00E419A0">
        <w:rPr>
          <w:b/>
          <w:bCs/>
          <w:sz w:val="24"/>
          <w:szCs w:val="24"/>
        </w:rPr>
        <w:t xml:space="preserve"> </w:t>
      </w:r>
      <w:r w:rsidR="00E419A0" w:rsidRPr="00E419A0">
        <w:rPr>
          <w:sz w:val="24"/>
          <w:szCs w:val="24"/>
        </w:rPr>
        <w:t>Tak</w:t>
      </w:r>
    </w:p>
    <w:p w14:paraId="4A66904A" w14:textId="77777777" w:rsidR="00C5604F" w:rsidRPr="00D805A8" w:rsidRDefault="00C5604F" w:rsidP="00E419A0">
      <w:pPr>
        <w:ind w:left="28" w:right="-74"/>
        <w:jc w:val="both"/>
        <w:rPr>
          <w:b/>
          <w:bCs/>
          <w:sz w:val="24"/>
          <w:szCs w:val="24"/>
        </w:rPr>
      </w:pPr>
    </w:p>
    <w:p w14:paraId="1EA701D3" w14:textId="120EF67C" w:rsidR="00C5604F" w:rsidRPr="00D805A8" w:rsidRDefault="00C5604F" w:rsidP="00E419A0">
      <w:pPr>
        <w:ind w:left="28" w:right="-74"/>
        <w:jc w:val="both"/>
        <w:rPr>
          <w:b/>
          <w:bCs/>
          <w:sz w:val="24"/>
          <w:szCs w:val="24"/>
        </w:rPr>
      </w:pPr>
      <w:r w:rsidRPr="00D805A8">
        <w:rPr>
          <w:b/>
          <w:bCs/>
          <w:sz w:val="24"/>
          <w:szCs w:val="24"/>
        </w:rPr>
        <w:t>Pytanie nr 9</w:t>
      </w:r>
    </w:p>
    <w:p w14:paraId="48A9346D" w14:textId="24EC09FD" w:rsidR="00C5604F" w:rsidRPr="00D805A8" w:rsidRDefault="00C5604F" w:rsidP="00E419A0">
      <w:pPr>
        <w:ind w:left="28" w:right="-74"/>
        <w:jc w:val="both"/>
        <w:rPr>
          <w:b/>
          <w:bCs/>
          <w:sz w:val="24"/>
          <w:szCs w:val="24"/>
        </w:rPr>
      </w:pPr>
      <w:r w:rsidRPr="00D805A8">
        <w:rPr>
          <w:sz w:val="24"/>
          <w:szCs w:val="24"/>
        </w:rPr>
        <w:t>Czy Zamawiający dopuszcza podwykonawstwo na etapie realizacji umowy w sytuacji, gdy Wykonawca na etapie składania oferty nie wskazał iż będzie zlecał usługi podwykonawcom?</w:t>
      </w:r>
    </w:p>
    <w:p w14:paraId="07FDBC8B" w14:textId="51F197A9" w:rsidR="00C5604F" w:rsidRPr="00D805A8" w:rsidRDefault="00C5604F" w:rsidP="00E419A0">
      <w:pPr>
        <w:ind w:left="28" w:right="-74"/>
        <w:jc w:val="both"/>
        <w:rPr>
          <w:b/>
          <w:bCs/>
          <w:sz w:val="24"/>
          <w:szCs w:val="24"/>
        </w:rPr>
      </w:pPr>
      <w:r w:rsidRPr="00D805A8">
        <w:rPr>
          <w:b/>
          <w:bCs/>
          <w:sz w:val="24"/>
          <w:szCs w:val="24"/>
        </w:rPr>
        <w:lastRenderedPageBreak/>
        <w:t>Stanowisko (wyjaśnienie) Zamawiającego:</w:t>
      </w:r>
      <w:r w:rsidR="00E419A0">
        <w:rPr>
          <w:b/>
          <w:bCs/>
          <w:sz w:val="24"/>
          <w:szCs w:val="24"/>
        </w:rPr>
        <w:t xml:space="preserve"> </w:t>
      </w:r>
      <w:r w:rsidR="00E419A0" w:rsidRPr="00E419A0">
        <w:rPr>
          <w:sz w:val="24"/>
          <w:szCs w:val="24"/>
        </w:rPr>
        <w:t>Zgodnie z zapisami SWZ</w:t>
      </w:r>
    </w:p>
    <w:p w14:paraId="1AD5FF11" w14:textId="77777777" w:rsidR="00C5604F" w:rsidRPr="00D805A8" w:rsidRDefault="00C5604F" w:rsidP="00E419A0">
      <w:pPr>
        <w:ind w:left="28" w:right="-74"/>
        <w:jc w:val="both"/>
        <w:rPr>
          <w:b/>
          <w:bCs/>
          <w:sz w:val="24"/>
          <w:szCs w:val="24"/>
        </w:rPr>
      </w:pPr>
    </w:p>
    <w:p w14:paraId="6182838A" w14:textId="63129BF5" w:rsidR="00C5604F" w:rsidRPr="00D805A8" w:rsidRDefault="00C5604F" w:rsidP="00E419A0">
      <w:pPr>
        <w:ind w:left="28" w:right="-74"/>
        <w:jc w:val="both"/>
        <w:rPr>
          <w:b/>
          <w:bCs/>
          <w:sz w:val="24"/>
          <w:szCs w:val="24"/>
        </w:rPr>
      </w:pPr>
      <w:r w:rsidRPr="00D805A8">
        <w:rPr>
          <w:b/>
          <w:bCs/>
          <w:sz w:val="24"/>
          <w:szCs w:val="24"/>
        </w:rPr>
        <w:t>Pytanie nr 10</w:t>
      </w:r>
    </w:p>
    <w:p w14:paraId="28C5C51C" w14:textId="7DF0D2B0" w:rsidR="00C5604F" w:rsidRPr="00D805A8" w:rsidRDefault="00C5604F" w:rsidP="00E419A0">
      <w:pPr>
        <w:ind w:left="28" w:right="-74"/>
        <w:jc w:val="both"/>
        <w:rPr>
          <w:b/>
          <w:bCs/>
          <w:sz w:val="24"/>
          <w:szCs w:val="24"/>
        </w:rPr>
      </w:pPr>
      <w:r w:rsidRPr="00D805A8">
        <w:rPr>
          <w:sz w:val="24"/>
          <w:szCs w:val="24"/>
        </w:rPr>
        <w:t>Prosimy o potwierdzenie, że wykonawca może powierzyć wykonanie części zamówienia w zakresie podjazdów grupy interwencyjnej.</w:t>
      </w:r>
    </w:p>
    <w:p w14:paraId="66FD26B0" w14:textId="71462746" w:rsidR="00C5604F" w:rsidRPr="00D805A8" w:rsidRDefault="00C5604F" w:rsidP="00E419A0">
      <w:pPr>
        <w:ind w:left="28" w:right="-74"/>
        <w:jc w:val="both"/>
        <w:rPr>
          <w:b/>
          <w:bCs/>
          <w:sz w:val="24"/>
          <w:szCs w:val="24"/>
        </w:rPr>
      </w:pPr>
      <w:r w:rsidRPr="00D805A8">
        <w:rPr>
          <w:b/>
          <w:bCs/>
          <w:sz w:val="24"/>
          <w:szCs w:val="24"/>
        </w:rPr>
        <w:t>Stanowisko (wyjaśnienie) Zamawiającego:</w:t>
      </w:r>
      <w:r w:rsidR="00E419A0">
        <w:rPr>
          <w:b/>
          <w:bCs/>
          <w:sz w:val="24"/>
          <w:szCs w:val="24"/>
        </w:rPr>
        <w:t xml:space="preserve"> </w:t>
      </w:r>
      <w:r w:rsidR="00E419A0" w:rsidRPr="00E419A0">
        <w:rPr>
          <w:sz w:val="24"/>
          <w:szCs w:val="24"/>
        </w:rPr>
        <w:t>Zgodnie z zapisami SWZ</w:t>
      </w:r>
    </w:p>
    <w:p w14:paraId="50297536" w14:textId="77777777" w:rsidR="00C5604F" w:rsidRPr="00D805A8" w:rsidRDefault="00C5604F" w:rsidP="00E419A0">
      <w:pPr>
        <w:ind w:left="28" w:right="-74"/>
        <w:jc w:val="both"/>
        <w:rPr>
          <w:b/>
          <w:bCs/>
          <w:sz w:val="24"/>
          <w:szCs w:val="24"/>
        </w:rPr>
      </w:pPr>
    </w:p>
    <w:p w14:paraId="00B78D12" w14:textId="5F7694FC" w:rsidR="00C5604F" w:rsidRPr="00D805A8" w:rsidRDefault="00C5604F" w:rsidP="00E419A0">
      <w:pPr>
        <w:ind w:left="28" w:right="-74"/>
        <w:jc w:val="both"/>
        <w:rPr>
          <w:b/>
          <w:bCs/>
          <w:sz w:val="24"/>
          <w:szCs w:val="24"/>
        </w:rPr>
      </w:pPr>
      <w:r w:rsidRPr="00D805A8">
        <w:rPr>
          <w:b/>
          <w:bCs/>
          <w:sz w:val="24"/>
          <w:szCs w:val="24"/>
        </w:rPr>
        <w:t>Pytanie nr 11</w:t>
      </w:r>
    </w:p>
    <w:p w14:paraId="162D776B" w14:textId="4E82F044" w:rsidR="00C5604F" w:rsidRPr="00D805A8" w:rsidRDefault="00C5604F" w:rsidP="00E419A0">
      <w:pPr>
        <w:ind w:left="28" w:right="-74"/>
        <w:jc w:val="both"/>
        <w:rPr>
          <w:b/>
          <w:bCs/>
          <w:sz w:val="24"/>
          <w:szCs w:val="24"/>
        </w:rPr>
      </w:pPr>
      <w:r w:rsidRPr="00D805A8">
        <w:rPr>
          <w:sz w:val="24"/>
          <w:szCs w:val="24"/>
        </w:rPr>
        <w:t>Prosimy o jednoznaczne potwierdzenie, że Zamawiający na etapie zawarcia i realizacji umowy nie żąda dedykowanej polisy ubezpieczeniowej do umowy, a ogólnej polisy ubezpieczeniowej od odpowiedzialności cywilnej w zakresie prowadzonej działalności związanej z przedmiotem zamówienia</w:t>
      </w:r>
    </w:p>
    <w:p w14:paraId="6AC76DFD" w14:textId="4257A965" w:rsidR="00C5604F" w:rsidRPr="00D805A8" w:rsidRDefault="00C5604F" w:rsidP="00E419A0">
      <w:pPr>
        <w:ind w:left="28" w:right="-74"/>
        <w:jc w:val="both"/>
        <w:rPr>
          <w:b/>
          <w:bCs/>
          <w:sz w:val="24"/>
          <w:szCs w:val="24"/>
        </w:rPr>
      </w:pPr>
      <w:r w:rsidRPr="00D805A8">
        <w:rPr>
          <w:b/>
          <w:bCs/>
          <w:sz w:val="24"/>
          <w:szCs w:val="24"/>
        </w:rPr>
        <w:t>Stanowisko (wyjaśnienie) Zamawiającego:</w:t>
      </w:r>
      <w:r w:rsidR="00E419A0">
        <w:rPr>
          <w:b/>
          <w:bCs/>
          <w:sz w:val="24"/>
          <w:szCs w:val="24"/>
        </w:rPr>
        <w:t xml:space="preserve"> </w:t>
      </w:r>
      <w:r w:rsidR="00E419A0" w:rsidRPr="00E419A0">
        <w:rPr>
          <w:sz w:val="24"/>
          <w:szCs w:val="24"/>
        </w:rPr>
        <w:t>Zgodnie z zapisami SWZ</w:t>
      </w:r>
    </w:p>
    <w:p w14:paraId="698B4E1D" w14:textId="77777777" w:rsidR="00C5604F" w:rsidRPr="00D805A8" w:rsidRDefault="00C5604F" w:rsidP="00E419A0">
      <w:pPr>
        <w:ind w:left="28" w:right="-74"/>
        <w:jc w:val="both"/>
        <w:rPr>
          <w:b/>
          <w:bCs/>
          <w:sz w:val="24"/>
          <w:szCs w:val="24"/>
        </w:rPr>
      </w:pPr>
    </w:p>
    <w:p w14:paraId="7A1401DB" w14:textId="633E7AB6" w:rsidR="00C5604F" w:rsidRPr="00D805A8" w:rsidRDefault="00C5604F" w:rsidP="00E419A0">
      <w:pPr>
        <w:ind w:left="28" w:right="-74"/>
        <w:jc w:val="both"/>
        <w:rPr>
          <w:b/>
          <w:bCs/>
          <w:sz w:val="24"/>
          <w:szCs w:val="24"/>
        </w:rPr>
      </w:pPr>
      <w:r w:rsidRPr="00D805A8">
        <w:rPr>
          <w:b/>
          <w:bCs/>
          <w:sz w:val="24"/>
          <w:szCs w:val="24"/>
        </w:rPr>
        <w:t>Pytanie nr 12</w:t>
      </w:r>
    </w:p>
    <w:p w14:paraId="1160C8DF" w14:textId="0C63DAB6" w:rsidR="00D805A8" w:rsidRPr="00D805A8" w:rsidRDefault="00D805A8" w:rsidP="00E419A0">
      <w:pPr>
        <w:ind w:left="28" w:right="-74"/>
        <w:jc w:val="both"/>
        <w:rPr>
          <w:b/>
          <w:bCs/>
          <w:sz w:val="24"/>
          <w:szCs w:val="24"/>
        </w:rPr>
      </w:pPr>
      <w:r w:rsidRPr="00D805A8">
        <w:rPr>
          <w:sz w:val="24"/>
          <w:szCs w:val="24"/>
        </w:rPr>
        <w:t>Prosimy o potwierdzenie, iż w związku z uchwaleniem w dniu 14.09.2023r. przez Radę Ministrów kwot minimalnego wynagrodzenia na 2024 ( 4242 zł od 1 stycznia 2024 r. i 4300 od 1 lipca 2024 r. ) oferty mają zostać złożone o znane na dzień składania ofert minimalne wynagrodzenie łącznie z planowaną waloryzacją od lipca 2024 r. Jeśli Zamawiający dopuści waloryzację wynagrodzenia od 01.07.2024 r. prosimy o wyraźne zaznaczenie tego w odpowiedzi.</w:t>
      </w:r>
    </w:p>
    <w:p w14:paraId="6C981608" w14:textId="7E4732DD" w:rsidR="00C5604F" w:rsidRPr="00D805A8" w:rsidRDefault="00C5604F" w:rsidP="00E419A0">
      <w:pPr>
        <w:ind w:left="28" w:right="-74"/>
        <w:jc w:val="both"/>
        <w:rPr>
          <w:b/>
          <w:bCs/>
          <w:sz w:val="24"/>
          <w:szCs w:val="24"/>
        </w:rPr>
      </w:pPr>
      <w:r w:rsidRPr="00D805A8">
        <w:rPr>
          <w:b/>
          <w:bCs/>
          <w:sz w:val="24"/>
          <w:szCs w:val="24"/>
        </w:rPr>
        <w:t>Stanowisko (wyjaśnienie) Zamawiającego:</w:t>
      </w:r>
      <w:r w:rsidR="00E419A0">
        <w:rPr>
          <w:b/>
          <w:bCs/>
          <w:sz w:val="24"/>
          <w:szCs w:val="24"/>
        </w:rPr>
        <w:t xml:space="preserve"> </w:t>
      </w:r>
      <w:r w:rsidR="00E419A0" w:rsidRPr="00E419A0">
        <w:rPr>
          <w:sz w:val="24"/>
          <w:szCs w:val="24"/>
        </w:rPr>
        <w:t>Zgodnie z zapisami SWZ</w:t>
      </w:r>
    </w:p>
    <w:p w14:paraId="6C6BAE8B" w14:textId="77777777" w:rsidR="00C5604F" w:rsidRDefault="00C5604F" w:rsidP="00E419A0">
      <w:pPr>
        <w:spacing w:after="40"/>
        <w:ind w:left="30" w:right="-72"/>
        <w:jc w:val="both"/>
        <w:rPr>
          <w:b/>
          <w:bCs/>
          <w:sz w:val="24"/>
          <w:szCs w:val="24"/>
        </w:rPr>
      </w:pPr>
    </w:p>
    <w:p w14:paraId="36516442" w14:textId="6EF678EC" w:rsidR="00C5604F" w:rsidRPr="00D805A8" w:rsidRDefault="00C5604F" w:rsidP="00E419A0">
      <w:pPr>
        <w:ind w:left="28" w:right="-74"/>
        <w:jc w:val="both"/>
        <w:rPr>
          <w:b/>
          <w:bCs/>
          <w:sz w:val="24"/>
          <w:szCs w:val="24"/>
        </w:rPr>
      </w:pPr>
      <w:r w:rsidRPr="00D805A8">
        <w:rPr>
          <w:b/>
          <w:bCs/>
          <w:sz w:val="24"/>
          <w:szCs w:val="24"/>
        </w:rPr>
        <w:t>Pytanie nr 13</w:t>
      </w:r>
    </w:p>
    <w:p w14:paraId="7DCB45E7" w14:textId="24BD34F2" w:rsidR="00D805A8" w:rsidRPr="00D805A8" w:rsidRDefault="00D805A8" w:rsidP="00E419A0">
      <w:pPr>
        <w:ind w:left="28" w:right="-74"/>
        <w:jc w:val="both"/>
        <w:rPr>
          <w:b/>
          <w:bCs/>
          <w:sz w:val="24"/>
          <w:szCs w:val="24"/>
        </w:rPr>
      </w:pPr>
      <w:r w:rsidRPr="00D805A8">
        <w:rPr>
          <w:sz w:val="24"/>
          <w:szCs w:val="24"/>
        </w:rPr>
        <w:t xml:space="preserve">Zamawiający wskazał, że umowa będzie obowiązywała przez okres 12 </w:t>
      </w:r>
      <w:proofErr w:type="spellStart"/>
      <w:r w:rsidRPr="00D805A8">
        <w:rPr>
          <w:sz w:val="24"/>
          <w:szCs w:val="24"/>
        </w:rPr>
        <w:t>mscy</w:t>
      </w:r>
      <w:proofErr w:type="spellEnd"/>
      <w:r w:rsidRPr="00D805A8">
        <w:rPr>
          <w:sz w:val="24"/>
          <w:szCs w:val="24"/>
        </w:rPr>
        <w:t xml:space="preserve"> od daty podpisania umowy. Prosimy o potwierdzenie iż Zamawiający zezwoli na waloryzację wynagrodzenia od stycznia 2025r.</w:t>
      </w:r>
    </w:p>
    <w:p w14:paraId="6B800B38" w14:textId="567B1CB6" w:rsidR="00C5604F" w:rsidRPr="00D805A8" w:rsidRDefault="00C5604F" w:rsidP="00E419A0">
      <w:pPr>
        <w:ind w:left="28" w:right="-74"/>
        <w:jc w:val="both"/>
        <w:rPr>
          <w:b/>
          <w:bCs/>
          <w:sz w:val="24"/>
          <w:szCs w:val="24"/>
        </w:rPr>
      </w:pPr>
      <w:r w:rsidRPr="00D805A8">
        <w:rPr>
          <w:b/>
          <w:bCs/>
          <w:sz w:val="24"/>
          <w:szCs w:val="24"/>
        </w:rPr>
        <w:t>Stanowisko (wyjaśnienie) Zamawiającego:</w:t>
      </w:r>
      <w:r w:rsidR="00E419A0" w:rsidRPr="00E419A0">
        <w:rPr>
          <w:sz w:val="24"/>
          <w:szCs w:val="24"/>
        </w:rPr>
        <w:t xml:space="preserve"> Zgodnie z zapisami SWZ</w:t>
      </w:r>
    </w:p>
    <w:p w14:paraId="7F929B01" w14:textId="77777777" w:rsidR="00C5604F" w:rsidRPr="00D805A8" w:rsidRDefault="00C5604F" w:rsidP="00E419A0">
      <w:pPr>
        <w:ind w:left="28" w:right="-74"/>
        <w:jc w:val="both"/>
        <w:rPr>
          <w:b/>
          <w:bCs/>
          <w:sz w:val="24"/>
          <w:szCs w:val="24"/>
        </w:rPr>
      </w:pPr>
    </w:p>
    <w:p w14:paraId="56A60A94" w14:textId="0089E9A7" w:rsidR="00C5604F" w:rsidRPr="00D805A8" w:rsidRDefault="00C5604F" w:rsidP="00E419A0">
      <w:pPr>
        <w:ind w:left="28" w:right="-74"/>
        <w:jc w:val="both"/>
        <w:rPr>
          <w:b/>
          <w:bCs/>
          <w:sz w:val="24"/>
          <w:szCs w:val="24"/>
        </w:rPr>
      </w:pPr>
      <w:r w:rsidRPr="00D805A8">
        <w:rPr>
          <w:b/>
          <w:bCs/>
          <w:sz w:val="24"/>
          <w:szCs w:val="24"/>
        </w:rPr>
        <w:t>Pytanie nr 14</w:t>
      </w:r>
    </w:p>
    <w:p w14:paraId="38B1460E" w14:textId="44D9A061" w:rsidR="00D805A8" w:rsidRPr="00D805A8" w:rsidRDefault="00D805A8" w:rsidP="00E419A0">
      <w:pPr>
        <w:ind w:left="28" w:right="-74"/>
        <w:jc w:val="both"/>
        <w:rPr>
          <w:b/>
          <w:bCs/>
          <w:sz w:val="24"/>
          <w:szCs w:val="24"/>
        </w:rPr>
      </w:pPr>
      <w:r w:rsidRPr="00D805A8">
        <w:rPr>
          <w:sz w:val="24"/>
          <w:szCs w:val="24"/>
        </w:rPr>
        <w:t>Prosimy o informacje czy wymagana do realizacji usługi jest grupa interwencyjna, która zgodnie z Rozporządzeniem jest uzbrojona, dwuosobowa czy wymagany jest patrol interwencyjny, który nie jest uzbrojony i może być jednoosobowy.</w:t>
      </w:r>
    </w:p>
    <w:p w14:paraId="3AF0BCA3" w14:textId="6563474C" w:rsidR="00C5604F" w:rsidRPr="00D805A8" w:rsidRDefault="00C5604F" w:rsidP="00E419A0">
      <w:pPr>
        <w:ind w:left="28" w:right="-74"/>
        <w:jc w:val="both"/>
        <w:rPr>
          <w:b/>
          <w:bCs/>
          <w:sz w:val="24"/>
          <w:szCs w:val="24"/>
        </w:rPr>
      </w:pPr>
      <w:r w:rsidRPr="00D805A8">
        <w:rPr>
          <w:b/>
          <w:bCs/>
          <w:sz w:val="24"/>
          <w:szCs w:val="24"/>
        </w:rPr>
        <w:t>Stanowisko (wyjaśnienie) Zamawiającego:</w:t>
      </w:r>
      <w:r w:rsidR="00E419A0">
        <w:rPr>
          <w:b/>
          <w:bCs/>
          <w:sz w:val="24"/>
          <w:szCs w:val="24"/>
        </w:rPr>
        <w:t xml:space="preserve"> </w:t>
      </w:r>
      <w:r w:rsidR="00E419A0">
        <w:rPr>
          <w:sz w:val="24"/>
          <w:szCs w:val="24"/>
        </w:rPr>
        <w:t>Z</w:t>
      </w:r>
      <w:r w:rsidR="00E419A0" w:rsidRPr="00E419A0">
        <w:rPr>
          <w:sz w:val="24"/>
          <w:szCs w:val="24"/>
        </w:rPr>
        <w:t>amawiający wymaga grupy interwencyjnej .</w:t>
      </w:r>
    </w:p>
    <w:p w14:paraId="424470BE" w14:textId="77777777" w:rsidR="00C5604F" w:rsidRPr="00D805A8" w:rsidRDefault="00C5604F" w:rsidP="00E419A0">
      <w:pPr>
        <w:ind w:left="28" w:right="-74"/>
        <w:jc w:val="both"/>
        <w:rPr>
          <w:b/>
          <w:bCs/>
          <w:sz w:val="24"/>
          <w:szCs w:val="24"/>
        </w:rPr>
      </w:pPr>
    </w:p>
    <w:p w14:paraId="55DA3721" w14:textId="67359D63" w:rsidR="00C5604F" w:rsidRPr="00D805A8" w:rsidRDefault="00C5604F" w:rsidP="00E419A0">
      <w:pPr>
        <w:ind w:left="28" w:right="-74"/>
        <w:jc w:val="both"/>
        <w:rPr>
          <w:b/>
          <w:bCs/>
          <w:sz w:val="24"/>
          <w:szCs w:val="24"/>
        </w:rPr>
      </w:pPr>
      <w:r w:rsidRPr="00D805A8">
        <w:rPr>
          <w:b/>
          <w:bCs/>
          <w:sz w:val="24"/>
          <w:szCs w:val="24"/>
        </w:rPr>
        <w:t>Pytanie nr 15</w:t>
      </w:r>
    </w:p>
    <w:p w14:paraId="6F0A1D39" w14:textId="43039434" w:rsidR="00D805A8" w:rsidRPr="00D805A8" w:rsidRDefault="00D805A8" w:rsidP="00E419A0">
      <w:pPr>
        <w:ind w:left="28" w:right="-74"/>
        <w:jc w:val="both"/>
        <w:rPr>
          <w:b/>
          <w:bCs/>
          <w:sz w:val="24"/>
          <w:szCs w:val="24"/>
        </w:rPr>
      </w:pPr>
      <w:r w:rsidRPr="00D805A8">
        <w:rPr>
          <w:sz w:val="24"/>
          <w:szCs w:val="24"/>
        </w:rPr>
        <w:t>Prosimy o informację czy Zamawiający wymaga aby pracownicy ochrony posiadali wpis na listę kwalifikowanych pracowników?</w:t>
      </w:r>
    </w:p>
    <w:p w14:paraId="2F81D2F8" w14:textId="36D3B478" w:rsidR="00C5604F" w:rsidRPr="00D805A8" w:rsidRDefault="00C5604F" w:rsidP="00E419A0">
      <w:pPr>
        <w:ind w:left="28" w:right="-74"/>
        <w:jc w:val="both"/>
        <w:rPr>
          <w:b/>
          <w:bCs/>
          <w:sz w:val="24"/>
          <w:szCs w:val="24"/>
        </w:rPr>
      </w:pPr>
      <w:r w:rsidRPr="00D805A8">
        <w:rPr>
          <w:b/>
          <w:bCs/>
          <w:sz w:val="24"/>
          <w:szCs w:val="24"/>
        </w:rPr>
        <w:t>Stanowisko (wyjaśnienie) Zamawiającego:</w:t>
      </w:r>
      <w:r w:rsidR="00E419A0">
        <w:rPr>
          <w:b/>
          <w:bCs/>
          <w:sz w:val="24"/>
          <w:szCs w:val="24"/>
        </w:rPr>
        <w:t xml:space="preserve"> </w:t>
      </w:r>
      <w:r w:rsidR="00E419A0" w:rsidRPr="00E419A0">
        <w:rPr>
          <w:sz w:val="24"/>
          <w:szCs w:val="24"/>
        </w:rPr>
        <w:t>Zgodnie z SWZ</w:t>
      </w:r>
    </w:p>
    <w:p w14:paraId="458336CD" w14:textId="77777777" w:rsidR="00C5604F" w:rsidRPr="00D805A8" w:rsidRDefault="00C5604F" w:rsidP="00E419A0">
      <w:pPr>
        <w:ind w:left="28" w:right="-74"/>
        <w:jc w:val="both"/>
        <w:rPr>
          <w:b/>
          <w:bCs/>
          <w:sz w:val="24"/>
          <w:szCs w:val="24"/>
        </w:rPr>
      </w:pPr>
    </w:p>
    <w:p w14:paraId="0E127E98" w14:textId="0EE3CB8A" w:rsidR="00C5604F" w:rsidRPr="00D805A8" w:rsidRDefault="00C5604F" w:rsidP="00E419A0">
      <w:pPr>
        <w:ind w:left="28" w:right="-74"/>
        <w:jc w:val="both"/>
        <w:rPr>
          <w:b/>
          <w:bCs/>
          <w:sz w:val="24"/>
          <w:szCs w:val="24"/>
        </w:rPr>
      </w:pPr>
      <w:r w:rsidRPr="00D805A8">
        <w:rPr>
          <w:b/>
          <w:bCs/>
          <w:sz w:val="24"/>
          <w:szCs w:val="24"/>
        </w:rPr>
        <w:t>Pytanie nr 16</w:t>
      </w:r>
    </w:p>
    <w:p w14:paraId="78A21CDF" w14:textId="7178E2A8" w:rsidR="00D805A8" w:rsidRPr="00D805A8" w:rsidRDefault="00D805A8" w:rsidP="00E419A0">
      <w:pPr>
        <w:ind w:left="28" w:right="-74"/>
        <w:jc w:val="both"/>
        <w:rPr>
          <w:b/>
          <w:bCs/>
          <w:sz w:val="24"/>
          <w:szCs w:val="24"/>
        </w:rPr>
      </w:pPr>
      <w:r w:rsidRPr="00D805A8">
        <w:rPr>
          <w:sz w:val="24"/>
          <w:szCs w:val="24"/>
        </w:rPr>
        <w:t>Prosimy o potwierdzenie, że w przypadku Wykonawców wspólnie ubiegających się o udzielenie zamówienia warunki określone w rozdz. 9 ust 1) pkt. 1, 2, 3 SWZ, wykonawcy mogą spełnić łącznie.</w:t>
      </w:r>
    </w:p>
    <w:p w14:paraId="768F378D" w14:textId="5AF90CF2" w:rsidR="00C5604F" w:rsidRPr="00D805A8" w:rsidRDefault="00C5604F" w:rsidP="00E419A0">
      <w:pPr>
        <w:ind w:left="28" w:right="-74"/>
        <w:jc w:val="both"/>
        <w:rPr>
          <w:b/>
          <w:bCs/>
          <w:sz w:val="24"/>
          <w:szCs w:val="24"/>
        </w:rPr>
      </w:pPr>
      <w:r w:rsidRPr="00D805A8">
        <w:rPr>
          <w:b/>
          <w:bCs/>
          <w:sz w:val="24"/>
          <w:szCs w:val="24"/>
        </w:rPr>
        <w:t>Stanowisko (wyjaśnienie) Zamawiającego:</w:t>
      </w:r>
      <w:r w:rsidR="00E419A0">
        <w:rPr>
          <w:b/>
          <w:bCs/>
          <w:sz w:val="24"/>
          <w:szCs w:val="24"/>
        </w:rPr>
        <w:t xml:space="preserve"> </w:t>
      </w:r>
      <w:r w:rsidR="00E419A0" w:rsidRPr="00E419A0">
        <w:rPr>
          <w:sz w:val="24"/>
          <w:szCs w:val="24"/>
        </w:rPr>
        <w:t>Zgodnie z</w:t>
      </w:r>
      <w:r w:rsidR="00E419A0">
        <w:rPr>
          <w:sz w:val="24"/>
          <w:szCs w:val="24"/>
        </w:rPr>
        <w:t xml:space="preserve"> zapisami</w:t>
      </w:r>
      <w:r w:rsidR="00E419A0" w:rsidRPr="00E419A0">
        <w:rPr>
          <w:sz w:val="24"/>
          <w:szCs w:val="24"/>
        </w:rPr>
        <w:t xml:space="preserve"> SWZ</w:t>
      </w:r>
    </w:p>
    <w:p w14:paraId="373F2F9E" w14:textId="77777777" w:rsidR="00C5604F" w:rsidRPr="00D805A8" w:rsidRDefault="00C5604F" w:rsidP="00E419A0">
      <w:pPr>
        <w:ind w:left="28" w:right="-74"/>
        <w:jc w:val="both"/>
        <w:rPr>
          <w:b/>
          <w:bCs/>
          <w:sz w:val="24"/>
          <w:szCs w:val="24"/>
        </w:rPr>
      </w:pPr>
    </w:p>
    <w:p w14:paraId="5404282D" w14:textId="0AF4C729" w:rsidR="00C5604F" w:rsidRPr="00D805A8" w:rsidRDefault="00C5604F" w:rsidP="00E419A0">
      <w:pPr>
        <w:ind w:left="30" w:right="-72"/>
        <w:jc w:val="both"/>
        <w:rPr>
          <w:b/>
          <w:bCs/>
          <w:sz w:val="24"/>
          <w:szCs w:val="24"/>
        </w:rPr>
      </w:pPr>
      <w:r w:rsidRPr="00D805A8">
        <w:rPr>
          <w:b/>
          <w:bCs/>
          <w:sz w:val="24"/>
          <w:szCs w:val="24"/>
        </w:rPr>
        <w:t>Pytanie nr 17</w:t>
      </w:r>
    </w:p>
    <w:p w14:paraId="4C4C61B0" w14:textId="0AB9AB33" w:rsidR="00D805A8" w:rsidRPr="00D805A8" w:rsidRDefault="00D805A8" w:rsidP="00E419A0">
      <w:pPr>
        <w:ind w:left="30" w:right="-72"/>
        <w:jc w:val="both"/>
        <w:rPr>
          <w:b/>
          <w:bCs/>
          <w:sz w:val="24"/>
          <w:szCs w:val="24"/>
        </w:rPr>
      </w:pPr>
      <w:r w:rsidRPr="00D805A8">
        <w:rPr>
          <w:sz w:val="24"/>
          <w:szCs w:val="24"/>
        </w:rPr>
        <w:t xml:space="preserve">Prosimy o potwierdzenie iż zamawiający uwzględni usługę gdy wykonawca wykaże się referencją na ochronę pasażerów oraz ich mienia w wybranych pociągach, trwającej minimum kolejnych 12 </w:t>
      </w:r>
      <w:proofErr w:type="spellStart"/>
      <w:r w:rsidRPr="00D805A8">
        <w:rPr>
          <w:sz w:val="24"/>
          <w:szCs w:val="24"/>
        </w:rPr>
        <w:t>mscy</w:t>
      </w:r>
      <w:proofErr w:type="spellEnd"/>
      <w:r w:rsidRPr="00D805A8">
        <w:rPr>
          <w:sz w:val="24"/>
          <w:szCs w:val="24"/>
        </w:rPr>
        <w:t xml:space="preserve">, o wartości co najmniej 1 500 000,00 zł brutto. Podkreślić należy iż forma </w:t>
      </w:r>
      <w:r w:rsidRPr="00D805A8">
        <w:rPr>
          <w:sz w:val="24"/>
          <w:szCs w:val="24"/>
        </w:rPr>
        <w:lastRenderedPageBreak/>
        <w:t>takiej ochrony jest dużo bardziej skomplikowana niż w budynkach, a Wykonawcy wykonujący usługę ochrony pasażerów oraz ich mienia w wybranych pociągach w równym stopniu dają gwarancję należytego wykonania zamówienia, co wykonawcy mogący wykazać się usługą określoną w warunkach udziału w postępowaniu.</w:t>
      </w:r>
    </w:p>
    <w:p w14:paraId="3E862548" w14:textId="018E6E6C" w:rsidR="00C5604F" w:rsidRDefault="00C5604F" w:rsidP="00201F87">
      <w:pPr>
        <w:ind w:left="30" w:right="-72"/>
        <w:jc w:val="both"/>
        <w:rPr>
          <w:sz w:val="24"/>
          <w:szCs w:val="24"/>
        </w:rPr>
      </w:pPr>
      <w:r w:rsidRPr="00D805A8">
        <w:rPr>
          <w:b/>
          <w:bCs/>
          <w:sz w:val="24"/>
          <w:szCs w:val="24"/>
        </w:rPr>
        <w:t>Stanowisko (wyjaśnienie) Zamawiającego:</w:t>
      </w:r>
      <w:r w:rsidR="00E419A0">
        <w:rPr>
          <w:b/>
          <w:bCs/>
          <w:sz w:val="24"/>
          <w:szCs w:val="24"/>
        </w:rPr>
        <w:t xml:space="preserve"> </w:t>
      </w:r>
      <w:r w:rsidR="00E419A0">
        <w:rPr>
          <w:sz w:val="24"/>
          <w:szCs w:val="24"/>
        </w:rPr>
        <w:t>W</w:t>
      </w:r>
      <w:r w:rsidR="00E419A0" w:rsidRPr="00E419A0">
        <w:rPr>
          <w:sz w:val="24"/>
          <w:szCs w:val="24"/>
        </w:rPr>
        <w:t xml:space="preserve">ykonawca jednoznacznie określił zakres referencji. </w:t>
      </w:r>
      <w:r w:rsidR="00E419A0">
        <w:rPr>
          <w:sz w:val="24"/>
          <w:szCs w:val="24"/>
        </w:rPr>
        <w:t>Z</w:t>
      </w:r>
      <w:r w:rsidR="00E419A0" w:rsidRPr="00E419A0">
        <w:rPr>
          <w:sz w:val="24"/>
          <w:szCs w:val="24"/>
        </w:rPr>
        <w:t xml:space="preserve">amawiający wymaga 3 referencji, których przedmiotem była lub jest usługa ochrony fizycznej osób i mienia w budynkach </w:t>
      </w:r>
      <w:r w:rsidR="00E419A0">
        <w:rPr>
          <w:sz w:val="24"/>
          <w:szCs w:val="24"/>
        </w:rPr>
        <w:t xml:space="preserve"> </w:t>
      </w:r>
      <w:r w:rsidR="00E419A0" w:rsidRPr="00E419A0">
        <w:rPr>
          <w:sz w:val="24"/>
          <w:szCs w:val="24"/>
        </w:rPr>
        <w:t xml:space="preserve">użyteczności publicznej (dz. u. z 2022 r., poz.1225), </w:t>
      </w:r>
      <w:r w:rsidR="00F133F0">
        <w:rPr>
          <w:sz w:val="24"/>
          <w:szCs w:val="24"/>
        </w:rPr>
        <w:t xml:space="preserve">trwające </w:t>
      </w:r>
      <w:r w:rsidR="00201F87" w:rsidRPr="00201F87">
        <w:rPr>
          <w:sz w:val="24"/>
          <w:szCs w:val="24"/>
        </w:rPr>
        <w:t>minimum kolejnych 12 miesięcy, o wartości co najmniej 1</w:t>
      </w:r>
      <w:r w:rsidR="00201F87">
        <w:rPr>
          <w:sz w:val="24"/>
          <w:szCs w:val="24"/>
        </w:rPr>
        <w:t xml:space="preserve"> </w:t>
      </w:r>
      <w:r w:rsidR="00201F87" w:rsidRPr="00201F87">
        <w:rPr>
          <w:sz w:val="24"/>
          <w:szCs w:val="24"/>
        </w:rPr>
        <w:t>500.000,00</w:t>
      </w:r>
      <w:r w:rsidR="00201F87">
        <w:rPr>
          <w:sz w:val="24"/>
          <w:szCs w:val="24"/>
        </w:rPr>
        <w:t xml:space="preserve"> </w:t>
      </w:r>
      <w:r w:rsidR="00201F87" w:rsidRPr="00201F87">
        <w:rPr>
          <w:sz w:val="24"/>
          <w:szCs w:val="24"/>
        </w:rPr>
        <w:t>każda.</w:t>
      </w:r>
    </w:p>
    <w:p w14:paraId="58F0C726" w14:textId="77777777" w:rsidR="00201F87" w:rsidRPr="00201F87" w:rsidRDefault="00201F87" w:rsidP="00201F87">
      <w:pPr>
        <w:ind w:left="30" w:right="-72"/>
        <w:jc w:val="both"/>
        <w:rPr>
          <w:sz w:val="24"/>
          <w:szCs w:val="24"/>
        </w:rPr>
      </w:pPr>
    </w:p>
    <w:p w14:paraId="3B511A51" w14:textId="7EB3DCA8" w:rsidR="00C5604F" w:rsidRPr="00D805A8" w:rsidRDefault="00C5604F" w:rsidP="00E419A0">
      <w:pPr>
        <w:ind w:left="30" w:right="-72"/>
        <w:jc w:val="both"/>
        <w:rPr>
          <w:b/>
          <w:bCs/>
          <w:sz w:val="24"/>
          <w:szCs w:val="24"/>
        </w:rPr>
      </w:pPr>
      <w:r w:rsidRPr="00D805A8">
        <w:rPr>
          <w:b/>
          <w:bCs/>
          <w:sz w:val="24"/>
          <w:szCs w:val="24"/>
        </w:rPr>
        <w:t>Pytanie nr 18</w:t>
      </w:r>
    </w:p>
    <w:p w14:paraId="26CF794D" w14:textId="532094B9" w:rsidR="00D805A8" w:rsidRPr="00D805A8" w:rsidRDefault="00D805A8" w:rsidP="00E419A0">
      <w:pPr>
        <w:ind w:left="30" w:right="-72"/>
        <w:jc w:val="both"/>
        <w:rPr>
          <w:b/>
          <w:bCs/>
          <w:sz w:val="24"/>
          <w:szCs w:val="24"/>
        </w:rPr>
      </w:pPr>
      <w:r w:rsidRPr="00D805A8">
        <w:rPr>
          <w:sz w:val="24"/>
          <w:szCs w:val="24"/>
        </w:rPr>
        <w:t xml:space="preserve">Prosimy o potwierdzenie, że zamawiający uwzględni usługę, która była realizowana przez okres minimum kolejnych 12 </w:t>
      </w:r>
      <w:proofErr w:type="spellStart"/>
      <w:r w:rsidRPr="00D805A8">
        <w:rPr>
          <w:sz w:val="24"/>
          <w:szCs w:val="24"/>
        </w:rPr>
        <w:t>mscy</w:t>
      </w:r>
      <w:proofErr w:type="spellEnd"/>
      <w:r w:rsidRPr="00D805A8">
        <w:rPr>
          <w:sz w:val="24"/>
          <w:szCs w:val="24"/>
        </w:rPr>
        <w:t>, o wartości co najmniej 1 500 000,00 zł brutto, która została zakończona w okresie 3 lat przed dniem otwarcia ofert, ale której okres realizacji 12 miesięcy nie mieści się w okresie 3 lat przed terminem otwarcia ofert.</w:t>
      </w:r>
    </w:p>
    <w:p w14:paraId="316B6321" w14:textId="42378425" w:rsidR="00C5604F" w:rsidRPr="00D805A8" w:rsidRDefault="00C5604F" w:rsidP="00E419A0">
      <w:pPr>
        <w:ind w:left="30" w:right="-72"/>
        <w:jc w:val="both"/>
        <w:rPr>
          <w:b/>
          <w:bCs/>
          <w:sz w:val="24"/>
          <w:szCs w:val="24"/>
        </w:rPr>
      </w:pPr>
      <w:r w:rsidRPr="00D805A8">
        <w:rPr>
          <w:b/>
          <w:bCs/>
          <w:sz w:val="24"/>
          <w:szCs w:val="24"/>
        </w:rPr>
        <w:t>Stanowisko (wyjaśnienie) Zamawiającego:</w:t>
      </w:r>
      <w:r w:rsidR="00E419A0">
        <w:rPr>
          <w:b/>
          <w:bCs/>
          <w:sz w:val="24"/>
          <w:szCs w:val="24"/>
        </w:rPr>
        <w:t xml:space="preserve"> </w:t>
      </w:r>
      <w:r w:rsidR="00E419A0" w:rsidRPr="00E419A0">
        <w:rPr>
          <w:sz w:val="24"/>
          <w:szCs w:val="24"/>
        </w:rPr>
        <w:t>Zgodnie z zapisami SWZ</w:t>
      </w:r>
    </w:p>
    <w:p w14:paraId="5F045FBD" w14:textId="77777777" w:rsidR="00C5604F" w:rsidRPr="00D805A8" w:rsidRDefault="00C5604F" w:rsidP="00E419A0">
      <w:pPr>
        <w:ind w:left="30" w:right="-72"/>
        <w:jc w:val="both"/>
        <w:rPr>
          <w:b/>
          <w:bCs/>
          <w:sz w:val="24"/>
          <w:szCs w:val="24"/>
        </w:rPr>
      </w:pPr>
    </w:p>
    <w:p w14:paraId="7824E77C" w14:textId="7EF2C57A" w:rsidR="00C5604F" w:rsidRPr="00D805A8" w:rsidRDefault="00C5604F" w:rsidP="00E419A0">
      <w:pPr>
        <w:ind w:left="28" w:right="-74"/>
        <w:jc w:val="both"/>
        <w:rPr>
          <w:b/>
          <w:bCs/>
          <w:sz w:val="24"/>
          <w:szCs w:val="24"/>
        </w:rPr>
      </w:pPr>
      <w:r w:rsidRPr="00D805A8">
        <w:rPr>
          <w:b/>
          <w:bCs/>
          <w:sz w:val="24"/>
          <w:szCs w:val="24"/>
        </w:rPr>
        <w:t>Pytanie nr 19</w:t>
      </w:r>
    </w:p>
    <w:p w14:paraId="173B2245" w14:textId="77777777" w:rsidR="00C5604F" w:rsidRPr="00D805A8" w:rsidRDefault="00C5604F" w:rsidP="00E419A0">
      <w:pPr>
        <w:ind w:left="28" w:right="-74"/>
        <w:jc w:val="both"/>
        <w:rPr>
          <w:sz w:val="24"/>
          <w:szCs w:val="24"/>
        </w:rPr>
      </w:pPr>
      <w:r w:rsidRPr="00D805A8">
        <w:rPr>
          <w:sz w:val="24"/>
          <w:szCs w:val="24"/>
        </w:rPr>
        <w:t>Zgodnie z opisem przedmiotu zamówienie:</w:t>
      </w:r>
    </w:p>
    <w:p w14:paraId="529E7C4B" w14:textId="77777777" w:rsidR="00C5604F" w:rsidRPr="00D805A8" w:rsidRDefault="00C5604F" w:rsidP="00E419A0">
      <w:pPr>
        <w:ind w:left="28" w:right="-74"/>
        <w:jc w:val="both"/>
        <w:rPr>
          <w:sz w:val="24"/>
          <w:szCs w:val="24"/>
        </w:rPr>
      </w:pPr>
      <w:r w:rsidRPr="00D805A8">
        <w:rPr>
          <w:sz w:val="24"/>
          <w:szCs w:val="24"/>
        </w:rPr>
        <w:t>3. Filia nr 1 - Dozorowanie piwnic znajdujących się pod budynkiem diagnostycznym i łóżkowym Szpitala.</w:t>
      </w:r>
    </w:p>
    <w:p w14:paraId="2513312C" w14:textId="77777777" w:rsidR="00C5604F" w:rsidRPr="00D805A8" w:rsidRDefault="00C5604F" w:rsidP="00E419A0">
      <w:pPr>
        <w:ind w:left="28" w:right="-74"/>
        <w:jc w:val="both"/>
        <w:rPr>
          <w:sz w:val="24"/>
          <w:szCs w:val="24"/>
        </w:rPr>
      </w:pPr>
      <w:r w:rsidRPr="00D805A8">
        <w:rPr>
          <w:sz w:val="24"/>
          <w:szCs w:val="24"/>
        </w:rPr>
        <w:t>a)</w:t>
      </w:r>
    </w:p>
    <w:p w14:paraId="6C523C59" w14:textId="77777777" w:rsidR="00C5604F" w:rsidRPr="00D805A8" w:rsidRDefault="00C5604F" w:rsidP="00E419A0">
      <w:pPr>
        <w:ind w:left="28" w:right="-74"/>
        <w:jc w:val="both"/>
        <w:rPr>
          <w:sz w:val="24"/>
          <w:szCs w:val="24"/>
        </w:rPr>
      </w:pPr>
      <w:r w:rsidRPr="00D805A8">
        <w:rPr>
          <w:sz w:val="24"/>
          <w:szCs w:val="24"/>
        </w:rPr>
        <w:t>dokonywanie systematycznych obchodów w piwnicy oraz szatni pracowników znajdującej się na  parterze  budynku łóżkowego,</w:t>
      </w:r>
    </w:p>
    <w:p w14:paraId="29E21A98" w14:textId="77777777" w:rsidR="00C5604F" w:rsidRPr="00D805A8" w:rsidRDefault="00C5604F" w:rsidP="00E419A0">
      <w:pPr>
        <w:ind w:left="28" w:right="-74"/>
        <w:jc w:val="both"/>
        <w:rPr>
          <w:sz w:val="24"/>
          <w:szCs w:val="24"/>
        </w:rPr>
      </w:pPr>
      <w:r w:rsidRPr="00D805A8">
        <w:rPr>
          <w:sz w:val="24"/>
          <w:szCs w:val="24"/>
        </w:rPr>
        <w:t>b)</w:t>
      </w:r>
    </w:p>
    <w:p w14:paraId="62230139" w14:textId="77777777" w:rsidR="00C5604F" w:rsidRPr="00D805A8" w:rsidRDefault="00C5604F" w:rsidP="00E419A0">
      <w:pPr>
        <w:ind w:left="28" w:right="-74"/>
        <w:jc w:val="both"/>
        <w:rPr>
          <w:sz w:val="24"/>
          <w:szCs w:val="24"/>
        </w:rPr>
      </w:pPr>
      <w:r w:rsidRPr="00D805A8">
        <w:rPr>
          <w:sz w:val="24"/>
          <w:szCs w:val="24"/>
        </w:rPr>
        <w:t xml:space="preserve">współpraca z osobami odpowiadającymi za techniczne zabezpieczenie mienia Szpitala (dyżurny tlenowiec, elektryk) </w:t>
      </w:r>
    </w:p>
    <w:p w14:paraId="73F2D6E6" w14:textId="77777777" w:rsidR="00C5604F" w:rsidRPr="00D805A8" w:rsidRDefault="00C5604F" w:rsidP="00E419A0">
      <w:pPr>
        <w:ind w:left="28" w:right="-74"/>
        <w:jc w:val="both"/>
        <w:rPr>
          <w:sz w:val="24"/>
          <w:szCs w:val="24"/>
        </w:rPr>
      </w:pPr>
      <w:r w:rsidRPr="00D805A8">
        <w:rPr>
          <w:sz w:val="24"/>
          <w:szCs w:val="24"/>
        </w:rPr>
        <w:t>Proszę o potwierdzenie, że wspomniane powyżej obchody wykonuje jeden z wymaganych na posterunkach w Filii nr 1 pracowników.</w:t>
      </w:r>
    </w:p>
    <w:p w14:paraId="462B24AC" w14:textId="77777777" w:rsidR="00C5604F" w:rsidRPr="00D805A8" w:rsidRDefault="00C5604F" w:rsidP="00E419A0">
      <w:pPr>
        <w:ind w:left="28" w:right="-74"/>
        <w:jc w:val="both"/>
        <w:rPr>
          <w:sz w:val="24"/>
          <w:szCs w:val="24"/>
        </w:rPr>
      </w:pPr>
      <w:r w:rsidRPr="00D805A8">
        <w:rPr>
          <w:sz w:val="24"/>
          <w:szCs w:val="24"/>
        </w:rPr>
        <w:t>Czy też zamawiający wymaga dodatkowego pracownika do obchodów. Jednak wtedy liczba wymaganych pracowników powinna wynosić 7 do pełnienia obowiązków wynikających z umowy</w:t>
      </w:r>
    </w:p>
    <w:p w14:paraId="141B9DE4" w14:textId="299BEBDB" w:rsidR="00E419A0" w:rsidRPr="00E419A0" w:rsidRDefault="00C5604F" w:rsidP="00E419A0">
      <w:pPr>
        <w:shd w:val="clear" w:color="auto" w:fill="FFFFFF"/>
        <w:jc w:val="both"/>
        <w:rPr>
          <w:sz w:val="24"/>
          <w:szCs w:val="24"/>
        </w:rPr>
      </w:pPr>
      <w:r w:rsidRPr="00D805A8">
        <w:rPr>
          <w:b/>
          <w:bCs/>
          <w:sz w:val="24"/>
          <w:szCs w:val="24"/>
        </w:rPr>
        <w:t>Stanowisko (wyjaśnienie) Zamawiającego:</w:t>
      </w:r>
      <w:r w:rsidR="00E419A0" w:rsidRPr="00E419A0">
        <w:rPr>
          <w:rFonts w:ascii="Arial" w:hAnsi="Arial" w:cs="Arial"/>
        </w:rPr>
        <w:t xml:space="preserve"> </w:t>
      </w:r>
      <w:r w:rsidR="00E419A0">
        <w:rPr>
          <w:sz w:val="24"/>
          <w:szCs w:val="24"/>
        </w:rPr>
        <w:t>O</w:t>
      </w:r>
      <w:r w:rsidR="00E419A0" w:rsidRPr="00E419A0">
        <w:rPr>
          <w:sz w:val="24"/>
          <w:szCs w:val="24"/>
        </w:rPr>
        <w:t xml:space="preserve">bchody wykonuje jeden z pracowników </w:t>
      </w:r>
      <w:proofErr w:type="spellStart"/>
      <w:r w:rsidR="00E419A0" w:rsidRPr="00E419A0">
        <w:rPr>
          <w:sz w:val="24"/>
          <w:szCs w:val="24"/>
        </w:rPr>
        <w:t>oddelegowancyh</w:t>
      </w:r>
      <w:proofErr w:type="spellEnd"/>
      <w:r w:rsidR="00E419A0" w:rsidRPr="00E419A0">
        <w:rPr>
          <w:sz w:val="24"/>
          <w:szCs w:val="24"/>
        </w:rPr>
        <w:t xml:space="preserve"> do pracy w filii nr 1 </w:t>
      </w:r>
    </w:p>
    <w:p w14:paraId="3AD165E0" w14:textId="0284E369" w:rsidR="00C5604F" w:rsidRPr="00D805A8" w:rsidRDefault="00C5604F" w:rsidP="00E419A0">
      <w:pPr>
        <w:ind w:left="28" w:right="-74"/>
        <w:jc w:val="both"/>
        <w:rPr>
          <w:b/>
          <w:bCs/>
          <w:sz w:val="24"/>
          <w:szCs w:val="24"/>
        </w:rPr>
      </w:pPr>
    </w:p>
    <w:p w14:paraId="4BE3AB06" w14:textId="77777777" w:rsidR="00C5604F" w:rsidRPr="00D805A8" w:rsidRDefault="00C5604F" w:rsidP="00E419A0">
      <w:pPr>
        <w:ind w:left="30" w:right="-72"/>
        <w:jc w:val="both"/>
        <w:rPr>
          <w:b/>
          <w:bCs/>
          <w:sz w:val="24"/>
          <w:szCs w:val="24"/>
        </w:rPr>
      </w:pPr>
    </w:p>
    <w:p w14:paraId="0FB90095" w14:textId="77777777" w:rsidR="00BE7BFD" w:rsidRPr="00C5604F" w:rsidRDefault="00BE7BFD" w:rsidP="00C5604F">
      <w:pPr>
        <w:jc w:val="both"/>
        <w:rPr>
          <w:sz w:val="22"/>
          <w:szCs w:val="22"/>
        </w:rPr>
      </w:pPr>
    </w:p>
    <w:p w14:paraId="402591F0" w14:textId="77777777" w:rsidR="00E75C22" w:rsidRDefault="00E75C22" w:rsidP="00E75C22">
      <w:pPr>
        <w:ind w:left="2832" w:firstLine="708"/>
        <w:jc w:val="center"/>
        <w:rPr>
          <w:i/>
        </w:rPr>
      </w:pPr>
      <w:r>
        <w:rPr>
          <w:sz w:val="22"/>
          <w:szCs w:val="22"/>
        </w:rPr>
        <w:t>Zamawiający</w:t>
      </w:r>
    </w:p>
    <w:p w14:paraId="323B0997" w14:textId="77777777" w:rsidR="009870EC" w:rsidRDefault="009870EC" w:rsidP="009870E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/-/ Dyrektor Szpitala Wojewódzkiego </w:t>
      </w:r>
    </w:p>
    <w:p w14:paraId="1DEBBA27" w14:textId="77777777" w:rsidR="009870EC" w:rsidRDefault="009870EC" w:rsidP="009870E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7512AE7" w14:textId="77777777" w:rsidR="009870EC" w:rsidRDefault="009870EC" w:rsidP="009870EC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1795D212" w14:textId="28554E93" w:rsidR="006D4AB3" w:rsidRPr="00C5604F" w:rsidRDefault="006D4AB3" w:rsidP="00C5604F">
      <w:pPr>
        <w:spacing w:before="120" w:after="120"/>
        <w:ind w:left="567"/>
        <w:jc w:val="right"/>
        <w:rPr>
          <w:sz w:val="24"/>
          <w:szCs w:val="24"/>
        </w:rPr>
      </w:pPr>
    </w:p>
    <w:sectPr w:rsidR="006D4AB3" w:rsidRPr="00C5604F" w:rsidSect="007E05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C1D1DB" w14:textId="77777777" w:rsidR="007E059E" w:rsidRDefault="007E059E">
      <w:r>
        <w:separator/>
      </w:r>
    </w:p>
  </w:endnote>
  <w:endnote w:type="continuationSeparator" w:id="0">
    <w:p w14:paraId="6800473B" w14:textId="77777777" w:rsidR="007E059E" w:rsidRDefault="007E0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C896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7FE96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0F67C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F8CEF21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760A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03C76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5058100" w14:textId="77777777" w:rsidR="006D4AB3" w:rsidRDefault="006D4AB3">
    <w:pPr>
      <w:pStyle w:val="Stopka"/>
      <w:tabs>
        <w:tab w:val="clear" w:pos="4536"/>
        <w:tab w:val="left" w:pos="6237"/>
      </w:tabs>
    </w:pPr>
  </w:p>
  <w:p w14:paraId="4F32BAE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459DE" w14:textId="77777777" w:rsidR="007E059E" w:rsidRDefault="007E059E">
      <w:r>
        <w:separator/>
      </w:r>
    </w:p>
  </w:footnote>
  <w:footnote w:type="continuationSeparator" w:id="0">
    <w:p w14:paraId="0C64003A" w14:textId="77777777" w:rsidR="007E059E" w:rsidRDefault="007E05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6B346" w14:textId="77777777" w:rsidR="000D4E2B" w:rsidRDefault="000D4E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B972A" w14:textId="77777777" w:rsidR="000D4E2B" w:rsidRDefault="000D4E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50A23" w14:textId="77777777" w:rsidR="000D4E2B" w:rsidRDefault="000D4E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58485723">
    <w:abstractNumId w:val="3"/>
  </w:num>
  <w:num w:numId="2" w16cid:durableId="1599213618">
    <w:abstractNumId w:val="6"/>
  </w:num>
  <w:num w:numId="3" w16cid:durableId="2036081034">
    <w:abstractNumId w:val="2"/>
  </w:num>
  <w:num w:numId="4" w16cid:durableId="1632325390">
    <w:abstractNumId w:val="5"/>
  </w:num>
  <w:num w:numId="5" w16cid:durableId="295138027">
    <w:abstractNumId w:val="0"/>
  </w:num>
  <w:num w:numId="6" w16cid:durableId="1847210254">
    <w:abstractNumId w:val="1"/>
  </w:num>
  <w:num w:numId="7" w16cid:durableId="5146861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59E"/>
    <w:rsid w:val="00031374"/>
    <w:rsid w:val="00094EB4"/>
    <w:rsid w:val="000A1097"/>
    <w:rsid w:val="000D4E2B"/>
    <w:rsid w:val="000E2A8F"/>
    <w:rsid w:val="0012774F"/>
    <w:rsid w:val="00144B7A"/>
    <w:rsid w:val="00180C6E"/>
    <w:rsid w:val="00201F87"/>
    <w:rsid w:val="0029606A"/>
    <w:rsid w:val="003D44A7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1D9A"/>
    <w:rsid w:val="006B7198"/>
    <w:rsid w:val="006D4AB3"/>
    <w:rsid w:val="006F3B81"/>
    <w:rsid w:val="007D7198"/>
    <w:rsid w:val="007E059E"/>
    <w:rsid w:val="00843A88"/>
    <w:rsid w:val="00864A4B"/>
    <w:rsid w:val="00870F9F"/>
    <w:rsid w:val="008804B6"/>
    <w:rsid w:val="00897AB0"/>
    <w:rsid w:val="008A3553"/>
    <w:rsid w:val="009870EC"/>
    <w:rsid w:val="00A905AC"/>
    <w:rsid w:val="00B54F28"/>
    <w:rsid w:val="00BA6584"/>
    <w:rsid w:val="00BE7BFD"/>
    <w:rsid w:val="00C370F2"/>
    <w:rsid w:val="00C44EEC"/>
    <w:rsid w:val="00C46732"/>
    <w:rsid w:val="00C5604F"/>
    <w:rsid w:val="00D22FFA"/>
    <w:rsid w:val="00D805A8"/>
    <w:rsid w:val="00D8461B"/>
    <w:rsid w:val="00D915F2"/>
    <w:rsid w:val="00DF32E8"/>
    <w:rsid w:val="00DF53CA"/>
    <w:rsid w:val="00E21B49"/>
    <w:rsid w:val="00E2789F"/>
    <w:rsid w:val="00E419A0"/>
    <w:rsid w:val="00E72428"/>
    <w:rsid w:val="00E74BC3"/>
    <w:rsid w:val="00E75C22"/>
    <w:rsid w:val="00E935D6"/>
    <w:rsid w:val="00EA14B3"/>
    <w:rsid w:val="00EA416E"/>
    <w:rsid w:val="00F133F0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493B13"/>
  <w15:chartTrackingRefBased/>
  <w15:docId w15:val="{696BE59E-AF3D-4368-B100-1B879353F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97336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700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43859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11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389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789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32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6848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47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8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99450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9159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114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715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4</Pages>
  <Words>1262</Words>
  <Characters>8269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11</cp:revision>
  <cp:lastPrinted>2024-03-20T08:04:00Z</cp:lastPrinted>
  <dcterms:created xsi:type="dcterms:W3CDTF">2024-03-19T07:10:00Z</dcterms:created>
  <dcterms:modified xsi:type="dcterms:W3CDTF">2024-03-20T08:04:00Z</dcterms:modified>
</cp:coreProperties>
</file>