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74FC" w14:textId="77777777" w:rsidR="00CF7835" w:rsidRPr="00B9645E" w:rsidRDefault="00837390" w:rsidP="00B9645E">
      <w:pPr>
        <w:spacing w:after="600"/>
        <w:jc w:val="right"/>
        <w:rPr>
          <w:sz w:val="24"/>
          <w:szCs w:val="24"/>
        </w:rPr>
      </w:pPr>
      <w:r w:rsidRPr="00B9645E">
        <w:rPr>
          <w:sz w:val="24"/>
          <w:szCs w:val="24"/>
        </w:rPr>
        <w:t>Poznań</w:t>
      </w:r>
      <w:r w:rsidR="00CF7835" w:rsidRPr="00B9645E">
        <w:rPr>
          <w:sz w:val="24"/>
          <w:szCs w:val="24"/>
        </w:rPr>
        <w:t xml:space="preserve"> dnia: </w:t>
      </w:r>
      <w:r w:rsidRPr="00B9645E">
        <w:rPr>
          <w:sz w:val="24"/>
          <w:szCs w:val="24"/>
        </w:rPr>
        <w:t>2024-03-20</w:t>
      </w:r>
    </w:p>
    <w:p w14:paraId="130ACDE7" w14:textId="77777777" w:rsidR="00837390" w:rsidRPr="00B9645E" w:rsidRDefault="00837390" w:rsidP="00B9645E">
      <w:pPr>
        <w:rPr>
          <w:b/>
          <w:bCs/>
          <w:sz w:val="24"/>
          <w:szCs w:val="24"/>
        </w:rPr>
      </w:pPr>
      <w:r w:rsidRPr="00B9645E">
        <w:rPr>
          <w:b/>
          <w:bCs/>
          <w:sz w:val="24"/>
          <w:szCs w:val="24"/>
        </w:rPr>
        <w:t>Szpital Wojewódzki w Poznaniu</w:t>
      </w:r>
    </w:p>
    <w:p w14:paraId="2089CF31" w14:textId="77777777" w:rsidR="00CF7835" w:rsidRPr="00B9645E" w:rsidRDefault="00837390" w:rsidP="00B9645E">
      <w:pPr>
        <w:rPr>
          <w:b/>
          <w:bCs/>
          <w:sz w:val="24"/>
          <w:szCs w:val="24"/>
        </w:rPr>
      </w:pPr>
      <w:r w:rsidRPr="00B9645E">
        <w:rPr>
          <w:b/>
          <w:bCs/>
          <w:sz w:val="24"/>
          <w:szCs w:val="24"/>
        </w:rPr>
        <w:t>Dział Zamówień Publicznych</w:t>
      </w:r>
    </w:p>
    <w:p w14:paraId="61DE4E16" w14:textId="77777777" w:rsidR="00CF7835" w:rsidRPr="00B9645E" w:rsidRDefault="00837390" w:rsidP="00B9645E">
      <w:pPr>
        <w:rPr>
          <w:sz w:val="24"/>
          <w:szCs w:val="24"/>
        </w:rPr>
      </w:pPr>
      <w:r w:rsidRPr="00B9645E">
        <w:rPr>
          <w:sz w:val="24"/>
          <w:szCs w:val="24"/>
        </w:rPr>
        <w:t>Juraszów</w:t>
      </w:r>
      <w:r w:rsidR="00CF7835" w:rsidRPr="00B9645E">
        <w:rPr>
          <w:sz w:val="24"/>
          <w:szCs w:val="24"/>
        </w:rPr>
        <w:t xml:space="preserve"> </w:t>
      </w:r>
      <w:r w:rsidRPr="00B9645E">
        <w:rPr>
          <w:sz w:val="24"/>
          <w:szCs w:val="24"/>
        </w:rPr>
        <w:t>7/19</w:t>
      </w:r>
    </w:p>
    <w:p w14:paraId="2866802E" w14:textId="7AEC7B06" w:rsidR="00CF7835" w:rsidRPr="00B9645E" w:rsidRDefault="00837390" w:rsidP="00B9645E">
      <w:pPr>
        <w:rPr>
          <w:sz w:val="24"/>
          <w:szCs w:val="24"/>
        </w:rPr>
      </w:pPr>
      <w:r w:rsidRPr="00B9645E">
        <w:rPr>
          <w:sz w:val="24"/>
          <w:szCs w:val="24"/>
        </w:rPr>
        <w:t>60-479</w:t>
      </w:r>
      <w:r w:rsidR="00CF7835" w:rsidRPr="00B9645E">
        <w:rPr>
          <w:sz w:val="24"/>
          <w:szCs w:val="24"/>
        </w:rPr>
        <w:t xml:space="preserve"> </w:t>
      </w:r>
      <w:r w:rsidRPr="00B9645E">
        <w:rPr>
          <w:sz w:val="24"/>
          <w:szCs w:val="24"/>
        </w:rPr>
        <w:t>Poznań</w:t>
      </w:r>
      <w:r w:rsidR="00B9645E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9645E" w14:paraId="3565C5DE" w14:textId="77777777" w:rsidTr="00B9645E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C53A98" w14:textId="77777777" w:rsidR="00CF7835" w:rsidRPr="00B9645E" w:rsidRDefault="00CF7835" w:rsidP="00B9645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9645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C6497D0" w14:textId="77777777" w:rsidR="00CF7835" w:rsidRPr="00B9645E" w:rsidRDefault="00CF7835" w:rsidP="00B9645E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9645E">
        <w:rPr>
          <w:sz w:val="24"/>
          <w:szCs w:val="24"/>
        </w:rPr>
        <w:tab/>
        <w:t xml:space="preserve"> </w:t>
      </w:r>
    </w:p>
    <w:p w14:paraId="5A20C8F3" w14:textId="77777777" w:rsidR="00CF7835" w:rsidRPr="00B9645E" w:rsidRDefault="00CF7835" w:rsidP="00B9645E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9645E">
        <w:rPr>
          <w:rFonts w:eastAsia="Calibri"/>
          <w:sz w:val="24"/>
          <w:szCs w:val="24"/>
          <w:lang w:eastAsia="en-US"/>
        </w:rPr>
        <w:t xml:space="preserve">Dotyczy </w:t>
      </w:r>
      <w:r w:rsidRPr="00B9645E">
        <w:rPr>
          <w:sz w:val="24"/>
          <w:szCs w:val="24"/>
        </w:rPr>
        <w:t>postępowania o udzielenie zamówienia publicznego</w:t>
      </w:r>
      <w:r w:rsidRPr="00B9645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9645E" w14:paraId="08B90626" w14:textId="77777777" w:rsidTr="000C1C6D">
        <w:tc>
          <w:tcPr>
            <w:tcW w:w="2269" w:type="dxa"/>
            <w:shd w:val="clear" w:color="auto" w:fill="auto"/>
          </w:tcPr>
          <w:p w14:paraId="36C9E992" w14:textId="77777777" w:rsidR="00CF7835" w:rsidRPr="00B9645E" w:rsidRDefault="00CF7835" w:rsidP="00B964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1250F7" w14:textId="01204038" w:rsidR="00CF7835" w:rsidRPr="00B9645E" w:rsidRDefault="00837390" w:rsidP="00B9645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B9645E">
              <w:rPr>
                <w:b/>
                <w:sz w:val="24"/>
                <w:szCs w:val="24"/>
              </w:rPr>
              <w:t xml:space="preserve">Dostawa bielizny i pościeli szpitalnej na oddziałach- m.in. czepki medyczne, ochraniacze na buty, prześcieradła jednorazowego </w:t>
            </w:r>
            <w:r w:rsidR="00B9645E" w:rsidRPr="00B9645E">
              <w:rPr>
                <w:b/>
                <w:sz w:val="24"/>
                <w:szCs w:val="24"/>
              </w:rPr>
              <w:t>użytku</w:t>
            </w:r>
            <w:r w:rsidRPr="00B9645E">
              <w:rPr>
                <w:b/>
                <w:sz w:val="24"/>
                <w:szCs w:val="24"/>
              </w:rPr>
              <w:t xml:space="preserve">, </w:t>
            </w:r>
            <w:r w:rsidR="00B9645E" w:rsidRPr="00B9645E">
              <w:rPr>
                <w:b/>
                <w:sz w:val="24"/>
                <w:szCs w:val="24"/>
              </w:rPr>
              <w:t>poszwy</w:t>
            </w:r>
            <w:r w:rsidRPr="00B9645E">
              <w:rPr>
                <w:b/>
                <w:sz w:val="24"/>
                <w:szCs w:val="24"/>
              </w:rPr>
              <w:t xml:space="preserve"> medyczne, far</w:t>
            </w:r>
            <w:r w:rsidR="00B9645E" w:rsidRPr="00B9645E">
              <w:rPr>
                <w:b/>
                <w:sz w:val="24"/>
                <w:szCs w:val="24"/>
              </w:rPr>
              <w:t>tuchy</w:t>
            </w:r>
            <w:r w:rsidRPr="00B9645E">
              <w:rPr>
                <w:b/>
                <w:sz w:val="24"/>
                <w:szCs w:val="24"/>
              </w:rPr>
              <w:t xml:space="preserve"> ochronne foliowe, podkłady medyczne</w:t>
            </w:r>
            <w:r w:rsidR="00CF7835" w:rsidRPr="00B9645E">
              <w:rPr>
                <w:b/>
                <w:sz w:val="24"/>
                <w:szCs w:val="24"/>
              </w:rPr>
              <w:t>.</w:t>
            </w:r>
          </w:p>
        </w:tc>
      </w:tr>
      <w:tr w:rsidR="00837390" w:rsidRPr="00B9645E" w14:paraId="4AC71BD9" w14:textId="77777777" w:rsidTr="00292FBC">
        <w:tc>
          <w:tcPr>
            <w:tcW w:w="2269" w:type="dxa"/>
            <w:shd w:val="clear" w:color="auto" w:fill="auto"/>
          </w:tcPr>
          <w:p w14:paraId="3D2DA15E" w14:textId="77777777" w:rsidR="00837390" w:rsidRPr="00B9645E" w:rsidRDefault="00837390" w:rsidP="00B964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946A84" w14:textId="77777777" w:rsidR="00837390" w:rsidRPr="00B9645E" w:rsidRDefault="00837390" w:rsidP="00B9645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B9645E">
              <w:rPr>
                <w:b/>
                <w:sz w:val="24"/>
                <w:szCs w:val="24"/>
              </w:rPr>
              <w:t>SZW/DZP/9/2024</w:t>
            </w:r>
          </w:p>
        </w:tc>
      </w:tr>
    </w:tbl>
    <w:p w14:paraId="53844220" w14:textId="39A381EE" w:rsidR="00D665F5" w:rsidRDefault="00B9645E" w:rsidP="00B9645E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B9645E">
        <w:rPr>
          <w:sz w:val="24"/>
          <w:szCs w:val="24"/>
        </w:rPr>
        <w:t>Zamawiający, działając na podstawie art. 22</w:t>
      </w:r>
      <w:r w:rsidR="00601802" w:rsidRPr="00B9645E">
        <w:rPr>
          <w:sz w:val="24"/>
          <w:szCs w:val="24"/>
        </w:rPr>
        <w:t>2</w:t>
      </w:r>
      <w:r w:rsidR="00D665F5" w:rsidRPr="00B9645E">
        <w:rPr>
          <w:sz w:val="24"/>
          <w:szCs w:val="24"/>
        </w:rPr>
        <w:t xml:space="preserve"> ust. 5 </w:t>
      </w:r>
      <w:r w:rsidR="00D665F5" w:rsidRPr="00B9645E">
        <w:rPr>
          <w:bCs/>
          <w:sz w:val="24"/>
          <w:szCs w:val="24"/>
        </w:rPr>
        <w:t>ustawy z dnia 11 września 2019r. Prawo zamówień publicznych</w:t>
      </w:r>
      <w:r w:rsidR="00D665F5" w:rsidRPr="00B9645E">
        <w:rPr>
          <w:sz w:val="24"/>
          <w:szCs w:val="24"/>
        </w:rPr>
        <w:t xml:space="preserve"> </w:t>
      </w:r>
      <w:r w:rsidR="00837390" w:rsidRPr="00B9645E">
        <w:rPr>
          <w:sz w:val="24"/>
          <w:szCs w:val="24"/>
        </w:rPr>
        <w:t>(t.j. Dz. U. z 2023r. poz. 1605)</w:t>
      </w:r>
      <w:r w:rsidR="00490DC0" w:rsidRPr="00B9645E">
        <w:rPr>
          <w:sz w:val="24"/>
          <w:szCs w:val="24"/>
        </w:rPr>
        <w:t xml:space="preserve"> </w:t>
      </w:r>
      <w:r w:rsidR="00D665F5" w:rsidRPr="00B9645E">
        <w:rPr>
          <w:sz w:val="24"/>
          <w:szCs w:val="24"/>
        </w:rPr>
        <w:t>udostępnia</w:t>
      </w:r>
      <w:r w:rsidR="00F95C33" w:rsidRPr="00B9645E">
        <w:rPr>
          <w:sz w:val="24"/>
          <w:szCs w:val="24"/>
        </w:rPr>
        <w:t xml:space="preserve"> </w:t>
      </w:r>
      <w:r w:rsidR="004C7E9B" w:rsidRPr="00B9645E">
        <w:rPr>
          <w:sz w:val="24"/>
          <w:szCs w:val="24"/>
        </w:rPr>
        <w:t>informacj</w:t>
      </w:r>
      <w:r w:rsidR="00577BC6" w:rsidRPr="00B9645E">
        <w:rPr>
          <w:sz w:val="24"/>
          <w:szCs w:val="24"/>
        </w:rPr>
        <w:t>ę</w:t>
      </w:r>
      <w:r w:rsidR="00035488" w:rsidRPr="00B9645E">
        <w:rPr>
          <w:sz w:val="24"/>
          <w:szCs w:val="24"/>
        </w:rPr>
        <w:t xml:space="preserve"> z otwarcia ofert</w:t>
      </w:r>
      <w:r w:rsidR="00577BC6" w:rsidRPr="00B9645E">
        <w:rPr>
          <w:sz w:val="24"/>
          <w:szCs w:val="24"/>
        </w:rPr>
        <w:t>.</w:t>
      </w:r>
    </w:p>
    <w:p w14:paraId="133C70AE" w14:textId="50BC4AF8" w:rsidR="00B9645E" w:rsidRPr="00B9645E" w:rsidRDefault="00B9645E" w:rsidP="00B9645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Pr="00B9645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0BB7B30" w14:textId="6FDEC3DF" w:rsidR="00B9645E" w:rsidRPr="00B9645E" w:rsidRDefault="00B9645E" w:rsidP="00B9645E">
      <w:pPr>
        <w:pStyle w:val="Akapitzlist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B9645E">
        <w:rPr>
          <w:i/>
          <w:iCs/>
          <w:sz w:val="24"/>
          <w:szCs w:val="24"/>
        </w:rPr>
        <w:t>293</w:t>
      </w:r>
      <w:r>
        <w:rPr>
          <w:i/>
          <w:iCs/>
          <w:sz w:val="24"/>
          <w:szCs w:val="24"/>
        </w:rPr>
        <w:t xml:space="preserve"> </w:t>
      </w:r>
      <w:r w:rsidRPr="00B9645E">
        <w:rPr>
          <w:i/>
          <w:iCs/>
          <w:sz w:val="24"/>
          <w:szCs w:val="24"/>
        </w:rPr>
        <w:t>296,40 zł brutto</w:t>
      </w:r>
    </w:p>
    <w:p w14:paraId="56EFED97" w14:textId="77777777" w:rsidR="00B9645E" w:rsidRPr="00B9645E" w:rsidRDefault="00B9645E" w:rsidP="00B9645E">
      <w:pPr>
        <w:jc w:val="both"/>
        <w:rPr>
          <w:sz w:val="24"/>
          <w:szCs w:val="24"/>
        </w:rPr>
      </w:pPr>
    </w:p>
    <w:p w14:paraId="13E9ADDA" w14:textId="77777777" w:rsidR="00A80738" w:rsidRPr="00B9645E" w:rsidRDefault="00D665F5" w:rsidP="00B9645E">
      <w:pPr>
        <w:jc w:val="both"/>
        <w:rPr>
          <w:sz w:val="24"/>
          <w:szCs w:val="24"/>
        </w:rPr>
      </w:pPr>
      <w:r w:rsidRPr="00B9645E">
        <w:rPr>
          <w:sz w:val="24"/>
          <w:szCs w:val="24"/>
        </w:rPr>
        <w:t>Podczas otwarcia ofert, mającego miejsce</w:t>
      </w:r>
      <w:r w:rsidR="00FF4AB1" w:rsidRPr="00B9645E">
        <w:rPr>
          <w:sz w:val="24"/>
          <w:szCs w:val="24"/>
        </w:rPr>
        <w:t xml:space="preserve"> w dniu </w:t>
      </w:r>
      <w:r w:rsidR="00837390" w:rsidRPr="00B9645E">
        <w:rPr>
          <w:sz w:val="24"/>
          <w:szCs w:val="24"/>
        </w:rPr>
        <w:t>20/03/2024</w:t>
      </w:r>
      <w:r w:rsidR="00FF4AB1" w:rsidRPr="00B9645E">
        <w:rPr>
          <w:sz w:val="24"/>
          <w:szCs w:val="24"/>
        </w:rPr>
        <w:t xml:space="preserve"> o godz. </w:t>
      </w:r>
      <w:r w:rsidR="00837390" w:rsidRPr="00B9645E">
        <w:rPr>
          <w:sz w:val="24"/>
          <w:szCs w:val="24"/>
        </w:rPr>
        <w:t>10:00</w:t>
      </w:r>
      <w:r w:rsidRPr="00B9645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9645E" w14:paraId="2C39E6B3" w14:textId="77777777" w:rsidTr="000C1C6D">
        <w:tc>
          <w:tcPr>
            <w:tcW w:w="1276" w:type="dxa"/>
            <w:shd w:val="clear" w:color="auto" w:fill="F2F2F2"/>
            <w:vAlign w:val="center"/>
          </w:tcPr>
          <w:p w14:paraId="06BF5113" w14:textId="77777777" w:rsidR="00D665F5" w:rsidRPr="00B9645E" w:rsidRDefault="00960CEB" w:rsidP="00B9645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O</w:t>
            </w:r>
            <w:r w:rsidR="00D665F5" w:rsidRPr="00B9645E">
              <w:rPr>
                <w:sz w:val="24"/>
                <w:szCs w:val="24"/>
              </w:rPr>
              <w:t>fert</w:t>
            </w:r>
            <w:r w:rsidRPr="00B9645E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4960750" w14:textId="77777777" w:rsidR="00D665F5" w:rsidRPr="00B9645E" w:rsidRDefault="00D665F5" w:rsidP="00B9645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Nazwa</w:t>
            </w:r>
            <w:r w:rsidR="003F57CD" w:rsidRPr="00B9645E">
              <w:rPr>
                <w:sz w:val="24"/>
                <w:szCs w:val="24"/>
              </w:rPr>
              <w:t xml:space="preserve"> </w:t>
            </w:r>
            <w:r w:rsidRPr="00B9645E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AA377DB" w14:textId="77777777" w:rsidR="00D665F5" w:rsidRPr="00B9645E" w:rsidRDefault="00D665F5" w:rsidP="00B9645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Cena oferty</w:t>
            </w:r>
          </w:p>
        </w:tc>
      </w:tr>
      <w:tr w:rsidR="00837390" w:rsidRPr="00B9645E" w14:paraId="6FFE68D2" w14:textId="77777777" w:rsidTr="00292FBC">
        <w:tc>
          <w:tcPr>
            <w:tcW w:w="1276" w:type="dxa"/>
            <w:shd w:val="clear" w:color="auto" w:fill="auto"/>
            <w:vAlign w:val="center"/>
          </w:tcPr>
          <w:p w14:paraId="44542836" w14:textId="77777777" w:rsidR="00837390" w:rsidRPr="00B9645E" w:rsidRDefault="00837390" w:rsidP="00B9645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B976885" w14:textId="059DA41A" w:rsidR="00837390" w:rsidRPr="00B9645E" w:rsidRDefault="00837390" w:rsidP="00B9645E">
            <w:pPr>
              <w:spacing w:before="80" w:after="40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 xml:space="preserve">Zarys International Group </w:t>
            </w:r>
            <w:r w:rsidR="00B9645E">
              <w:rPr>
                <w:sz w:val="24"/>
                <w:szCs w:val="24"/>
              </w:rPr>
              <w:t xml:space="preserve">Sp. z o.o. Sp.k. </w:t>
            </w:r>
          </w:p>
          <w:p w14:paraId="2A91AC68" w14:textId="6D5AF213" w:rsidR="00837390" w:rsidRPr="00B9645E" w:rsidRDefault="00B9645E" w:rsidP="00B964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37390" w:rsidRPr="00B9645E">
              <w:rPr>
                <w:sz w:val="24"/>
                <w:szCs w:val="24"/>
              </w:rPr>
              <w:t xml:space="preserve">Pod Borem 18 </w:t>
            </w:r>
          </w:p>
          <w:p w14:paraId="318FCF73" w14:textId="77777777" w:rsidR="00837390" w:rsidRPr="00B9645E" w:rsidRDefault="00837390" w:rsidP="00B9645E">
            <w:pPr>
              <w:spacing w:after="80"/>
              <w:jc w:val="both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6350F" w14:textId="77777777" w:rsidR="00837390" w:rsidRPr="00B9645E" w:rsidRDefault="00837390" w:rsidP="00B9645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278 526.11 zł</w:t>
            </w:r>
          </w:p>
        </w:tc>
      </w:tr>
      <w:tr w:rsidR="00837390" w:rsidRPr="00B9645E" w14:paraId="3A38B1B7" w14:textId="77777777" w:rsidTr="00292FBC">
        <w:tc>
          <w:tcPr>
            <w:tcW w:w="1276" w:type="dxa"/>
            <w:shd w:val="clear" w:color="auto" w:fill="auto"/>
            <w:vAlign w:val="center"/>
          </w:tcPr>
          <w:p w14:paraId="0E08418B" w14:textId="77777777" w:rsidR="00837390" w:rsidRPr="00B9645E" w:rsidRDefault="00837390" w:rsidP="00B9645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DC731B5" w14:textId="77777777" w:rsidR="00837390" w:rsidRPr="00B9645E" w:rsidRDefault="00837390" w:rsidP="00B9645E">
            <w:pPr>
              <w:spacing w:before="80" w:after="40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Firma Produkcyjno-Usługowo-Handlowa Mieczysław Kruszelnicki</w:t>
            </w:r>
          </w:p>
          <w:p w14:paraId="0DCAE026" w14:textId="77777777" w:rsidR="00837390" w:rsidRPr="00B9645E" w:rsidRDefault="00837390" w:rsidP="00B9645E">
            <w:pPr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 xml:space="preserve">ul. Chorwacka 45 </w:t>
            </w:r>
          </w:p>
          <w:p w14:paraId="3B05BACB" w14:textId="77777777" w:rsidR="00837390" w:rsidRPr="00B9645E" w:rsidRDefault="00837390" w:rsidP="00B9645E">
            <w:pPr>
              <w:spacing w:after="80"/>
              <w:jc w:val="both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51-107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BBEEF" w14:textId="77777777" w:rsidR="00837390" w:rsidRPr="00B9645E" w:rsidRDefault="00837390" w:rsidP="00B9645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5E">
              <w:rPr>
                <w:sz w:val="24"/>
                <w:szCs w:val="24"/>
              </w:rPr>
              <w:t>260 701.20 zł</w:t>
            </w:r>
          </w:p>
        </w:tc>
      </w:tr>
    </w:tbl>
    <w:p w14:paraId="2C06799F" w14:textId="77777777" w:rsidR="0069085C" w:rsidRPr="00B9645E" w:rsidRDefault="0069085C" w:rsidP="00B9645E">
      <w:pPr>
        <w:spacing w:before="120" w:after="120"/>
        <w:jc w:val="both"/>
        <w:rPr>
          <w:sz w:val="24"/>
        </w:rPr>
      </w:pPr>
    </w:p>
    <w:p w14:paraId="049C9138" w14:textId="77777777" w:rsidR="007E7A63" w:rsidRDefault="007E7A63" w:rsidP="007E7A63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057BC905" w14:textId="77777777" w:rsidR="007E7A63" w:rsidRDefault="007E7A63" w:rsidP="007E7A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78DB76B7" w14:textId="77777777" w:rsidR="007E7A63" w:rsidRDefault="007E7A63" w:rsidP="007E7A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66649A3" w14:textId="77777777" w:rsidR="007E7A63" w:rsidRDefault="007E7A63" w:rsidP="007E7A6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EBCB6A7" w14:textId="7D187599" w:rsidR="00C236D3" w:rsidRPr="00B9645E" w:rsidRDefault="00C236D3" w:rsidP="00B9645E">
      <w:pPr>
        <w:jc w:val="right"/>
      </w:pPr>
    </w:p>
    <w:sectPr w:rsidR="00C236D3" w:rsidRPr="00B9645E" w:rsidSect="007725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380A9" w14:textId="77777777" w:rsidR="00772583" w:rsidRDefault="00772583">
      <w:r>
        <w:separator/>
      </w:r>
    </w:p>
  </w:endnote>
  <w:endnote w:type="continuationSeparator" w:id="0">
    <w:p w14:paraId="0407C37C" w14:textId="77777777" w:rsidR="00772583" w:rsidRDefault="0077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81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8E61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FF1C" w14:textId="66280E2E" w:rsidR="00960CEB" w:rsidRPr="00986737" w:rsidRDefault="005A541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EFE139" wp14:editId="63C3B5F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68308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CD7A9E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B30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6F6925" w14:textId="77777777" w:rsidR="009F189D" w:rsidRDefault="009F189D">
    <w:pPr>
      <w:pStyle w:val="Stopka"/>
      <w:tabs>
        <w:tab w:val="clear" w:pos="4536"/>
      </w:tabs>
      <w:jc w:val="center"/>
    </w:pPr>
  </w:p>
  <w:p w14:paraId="6A2185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0D85A" w14:textId="77777777" w:rsidR="00772583" w:rsidRDefault="00772583">
      <w:r>
        <w:separator/>
      </w:r>
    </w:p>
  </w:footnote>
  <w:footnote w:type="continuationSeparator" w:id="0">
    <w:p w14:paraId="10C736B0" w14:textId="77777777" w:rsidR="00772583" w:rsidRDefault="00772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17C2" w14:textId="77777777" w:rsidR="00837390" w:rsidRDefault="00837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A24DE" w14:textId="77777777" w:rsidR="00837390" w:rsidRDefault="00837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0CAB" w14:textId="77777777" w:rsidR="00837390" w:rsidRDefault="00837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1401F"/>
    <w:multiLevelType w:val="hybridMultilevel"/>
    <w:tmpl w:val="6D56E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650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8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541E"/>
    <w:rsid w:val="00601802"/>
    <w:rsid w:val="0069085C"/>
    <w:rsid w:val="00772583"/>
    <w:rsid w:val="007E7A63"/>
    <w:rsid w:val="00837390"/>
    <w:rsid w:val="00843263"/>
    <w:rsid w:val="00861E75"/>
    <w:rsid w:val="008A26A5"/>
    <w:rsid w:val="008F318B"/>
    <w:rsid w:val="00960CEB"/>
    <w:rsid w:val="009D19BD"/>
    <w:rsid w:val="009F189D"/>
    <w:rsid w:val="00A80738"/>
    <w:rsid w:val="00B9645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8FEC6"/>
  <w15:chartTrackingRefBased/>
  <w15:docId w15:val="{30359EEF-1D3D-42BD-82DB-D5C61D09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645E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96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170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2024-03-20T09:27:00Z</dcterms:created>
  <dcterms:modified xsi:type="dcterms:W3CDTF">2024-03-20T10:34:00Z</dcterms:modified>
</cp:coreProperties>
</file>