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7F7F1" w14:textId="77777777" w:rsidR="00986737" w:rsidRPr="00772201" w:rsidRDefault="00923B27" w:rsidP="0059111C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772201">
        <w:rPr>
          <w:rFonts w:ascii="Arial" w:hAnsi="Arial" w:cs="Arial"/>
          <w:sz w:val="22"/>
          <w:szCs w:val="22"/>
        </w:rPr>
        <w:t>Poznań</w:t>
      </w:r>
      <w:r w:rsidR="00986737" w:rsidRPr="00772201">
        <w:rPr>
          <w:rFonts w:ascii="Arial" w:hAnsi="Arial" w:cs="Arial"/>
          <w:sz w:val="22"/>
          <w:szCs w:val="22"/>
        </w:rPr>
        <w:t xml:space="preserve"> dnia: </w:t>
      </w:r>
      <w:r w:rsidRPr="00772201">
        <w:rPr>
          <w:rFonts w:ascii="Arial" w:hAnsi="Arial" w:cs="Arial"/>
          <w:sz w:val="22"/>
          <w:szCs w:val="22"/>
        </w:rPr>
        <w:t>2024-03-20</w:t>
      </w:r>
    </w:p>
    <w:p w14:paraId="054FBC49" w14:textId="77777777" w:rsidR="00923B27" w:rsidRPr="00772201" w:rsidRDefault="00923B27" w:rsidP="0059111C">
      <w:pPr>
        <w:rPr>
          <w:rFonts w:ascii="Arial" w:hAnsi="Arial" w:cs="Arial"/>
          <w:b/>
          <w:bCs/>
          <w:sz w:val="22"/>
          <w:szCs w:val="22"/>
        </w:rPr>
      </w:pPr>
      <w:r w:rsidRPr="00772201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EF6E701" w14:textId="77777777" w:rsidR="00986737" w:rsidRPr="00772201" w:rsidRDefault="00923B27" w:rsidP="0059111C">
      <w:pPr>
        <w:rPr>
          <w:rFonts w:ascii="Arial" w:hAnsi="Arial" w:cs="Arial"/>
          <w:b/>
          <w:bCs/>
          <w:sz w:val="22"/>
          <w:szCs w:val="22"/>
        </w:rPr>
      </w:pPr>
      <w:r w:rsidRPr="0077220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108EAD4" w14:textId="77777777" w:rsidR="00986737" w:rsidRPr="00772201" w:rsidRDefault="00923B27" w:rsidP="0059111C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Juraszów</w:t>
      </w:r>
      <w:r w:rsidR="00986737" w:rsidRPr="00772201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7/19</w:t>
      </w:r>
    </w:p>
    <w:p w14:paraId="0E259C36" w14:textId="77777777" w:rsidR="00986737" w:rsidRPr="00772201" w:rsidRDefault="00923B27" w:rsidP="0059111C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60-479</w:t>
      </w:r>
      <w:r w:rsidR="00986737" w:rsidRPr="00772201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Poznań</w:t>
      </w:r>
    </w:p>
    <w:p w14:paraId="4E78E29A" w14:textId="201970DE" w:rsidR="00986737" w:rsidRDefault="00986737" w:rsidP="0059111C">
      <w:pPr>
        <w:jc w:val="both"/>
        <w:rPr>
          <w:rFonts w:ascii="Arial" w:hAnsi="Arial" w:cs="Arial"/>
          <w:bCs/>
          <w:sz w:val="18"/>
          <w:szCs w:val="18"/>
        </w:rPr>
      </w:pPr>
    </w:p>
    <w:p w14:paraId="6DCA26DA" w14:textId="77777777" w:rsidR="0059111C" w:rsidRPr="009432A1" w:rsidRDefault="0059111C" w:rsidP="0059111C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6B0959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F655CA" w14:textId="77777777" w:rsidR="0059111C" w:rsidRDefault="0059111C" w:rsidP="005911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27982C33" w14:textId="77777777" w:rsidR="00986737" w:rsidRDefault="00986737" w:rsidP="005911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5913EFB0" w14:textId="77777777" w:rsidR="00772201" w:rsidRDefault="00772201" w:rsidP="005911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E9A0B4F" w14:textId="6A5E7689" w:rsidR="0059111C" w:rsidRPr="00CF7835" w:rsidRDefault="0059111C" w:rsidP="005911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7F687F8C" w14:textId="77777777" w:rsidR="00986737" w:rsidRPr="00382A4A" w:rsidRDefault="00986737" w:rsidP="0059111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6F2240E" w14:textId="77777777" w:rsidR="00986737" w:rsidRPr="004E4B64" w:rsidRDefault="00986737" w:rsidP="0059111C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72201" w14:paraId="7DB3CC2C" w14:textId="77777777" w:rsidTr="005A632E">
        <w:tc>
          <w:tcPr>
            <w:tcW w:w="2269" w:type="dxa"/>
            <w:shd w:val="clear" w:color="auto" w:fill="auto"/>
          </w:tcPr>
          <w:p w14:paraId="725E1336" w14:textId="77777777" w:rsidR="00986737" w:rsidRPr="00772201" w:rsidRDefault="00986737" w:rsidP="0059111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220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13EE90" w14:textId="77777777" w:rsidR="00986737" w:rsidRPr="00772201" w:rsidRDefault="00923B27" w:rsidP="005911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72201">
              <w:rPr>
                <w:rFonts w:ascii="Arial" w:hAnsi="Arial" w:cs="Arial"/>
                <w:bCs/>
                <w:sz w:val="22"/>
                <w:szCs w:val="22"/>
              </w:rPr>
              <w:t>Wyroby medyczne jednorazowego użytku dla wszystkich jednostek Szpitala cz. 1</w:t>
            </w:r>
            <w:r w:rsidR="00986737" w:rsidRPr="0077220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23B27" w:rsidRPr="00772201" w14:paraId="15B5A74C" w14:textId="77777777" w:rsidTr="00FC3A27">
        <w:tc>
          <w:tcPr>
            <w:tcW w:w="2269" w:type="dxa"/>
            <w:shd w:val="clear" w:color="auto" w:fill="auto"/>
          </w:tcPr>
          <w:p w14:paraId="75ACA739" w14:textId="77777777" w:rsidR="00923B27" w:rsidRPr="00772201" w:rsidRDefault="00923B27" w:rsidP="0059111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7220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981DA1" w14:textId="77777777" w:rsidR="00923B27" w:rsidRPr="00772201" w:rsidRDefault="00923B27" w:rsidP="005911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72201">
              <w:rPr>
                <w:rFonts w:ascii="Arial" w:hAnsi="Arial" w:cs="Arial"/>
                <w:bCs/>
                <w:sz w:val="22"/>
                <w:szCs w:val="22"/>
              </w:rPr>
              <w:t>SZW/DZP/154/2023</w:t>
            </w:r>
          </w:p>
        </w:tc>
      </w:tr>
    </w:tbl>
    <w:p w14:paraId="74DFC12F" w14:textId="77777777" w:rsidR="00A80738" w:rsidRPr="00772201" w:rsidRDefault="00A80738" w:rsidP="0059111C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2"/>
          <w:szCs w:val="22"/>
        </w:rPr>
      </w:pPr>
    </w:p>
    <w:p w14:paraId="47031937" w14:textId="7F417712" w:rsidR="00D665F5" w:rsidRDefault="00D665F5" w:rsidP="0059111C">
      <w:pPr>
        <w:jc w:val="both"/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772201">
        <w:rPr>
          <w:rFonts w:ascii="Arial" w:hAnsi="Arial" w:cs="Arial"/>
          <w:sz w:val="22"/>
          <w:szCs w:val="22"/>
        </w:rPr>
        <w:t>2</w:t>
      </w:r>
      <w:r w:rsidRPr="00772201">
        <w:rPr>
          <w:rFonts w:ascii="Arial" w:hAnsi="Arial" w:cs="Arial"/>
          <w:sz w:val="22"/>
          <w:szCs w:val="22"/>
        </w:rPr>
        <w:t xml:space="preserve"> ust. 5 </w:t>
      </w:r>
      <w:r w:rsidRPr="00772201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772201">
        <w:rPr>
          <w:rFonts w:ascii="Arial" w:hAnsi="Arial" w:cs="Arial"/>
          <w:sz w:val="22"/>
          <w:szCs w:val="22"/>
        </w:rPr>
        <w:t xml:space="preserve"> </w:t>
      </w:r>
      <w:r w:rsidR="00923B27" w:rsidRPr="00772201">
        <w:rPr>
          <w:rFonts w:ascii="Arial" w:hAnsi="Arial" w:cs="Arial"/>
          <w:sz w:val="22"/>
          <w:szCs w:val="22"/>
        </w:rPr>
        <w:t>(</w:t>
      </w:r>
      <w:proofErr w:type="spellStart"/>
      <w:r w:rsidR="00923B27" w:rsidRPr="00772201">
        <w:rPr>
          <w:rFonts w:ascii="Arial" w:hAnsi="Arial" w:cs="Arial"/>
          <w:sz w:val="22"/>
          <w:szCs w:val="22"/>
        </w:rPr>
        <w:t>t.j</w:t>
      </w:r>
      <w:proofErr w:type="spellEnd"/>
      <w:r w:rsidR="00923B27" w:rsidRPr="00772201">
        <w:rPr>
          <w:rFonts w:ascii="Arial" w:hAnsi="Arial" w:cs="Arial"/>
          <w:sz w:val="22"/>
          <w:szCs w:val="22"/>
        </w:rPr>
        <w:t>. Dz. U. z 2023r. poz. 1605)</w:t>
      </w:r>
      <w:r w:rsidR="00490DC0" w:rsidRPr="00772201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udostępnia</w:t>
      </w:r>
      <w:r w:rsidR="00F95C33" w:rsidRPr="00772201">
        <w:rPr>
          <w:rFonts w:ascii="Arial" w:hAnsi="Arial" w:cs="Arial"/>
          <w:sz w:val="22"/>
          <w:szCs w:val="22"/>
        </w:rPr>
        <w:t xml:space="preserve"> </w:t>
      </w:r>
      <w:r w:rsidR="004C7E9B" w:rsidRPr="00772201">
        <w:rPr>
          <w:rFonts w:ascii="Arial" w:hAnsi="Arial" w:cs="Arial"/>
          <w:sz w:val="22"/>
          <w:szCs w:val="22"/>
        </w:rPr>
        <w:t>informacj</w:t>
      </w:r>
      <w:r w:rsidR="00577BC6" w:rsidRPr="00772201">
        <w:rPr>
          <w:rFonts w:ascii="Arial" w:hAnsi="Arial" w:cs="Arial"/>
          <w:sz w:val="22"/>
          <w:szCs w:val="22"/>
        </w:rPr>
        <w:t>ę</w:t>
      </w:r>
      <w:r w:rsidR="00035488" w:rsidRPr="00772201">
        <w:rPr>
          <w:rFonts w:ascii="Arial" w:hAnsi="Arial" w:cs="Arial"/>
          <w:sz w:val="22"/>
          <w:szCs w:val="22"/>
        </w:rPr>
        <w:t xml:space="preserve"> z otwarcia ofert</w:t>
      </w:r>
      <w:r w:rsidR="00577BC6" w:rsidRPr="00772201">
        <w:rPr>
          <w:rFonts w:ascii="Arial" w:hAnsi="Arial" w:cs="Arial"/>
          <w:sz w:val="22"/>
          <w:szCs w:val="22"/>
        </w:rPr>
        <w:t>.</w:t>
      </w:r>
    </w:p>
    <w:p w14:paraId="1B0DA534" w14:textId="77777777" w:rsidR="00772201" w:rsidRPr="00772201" w:rsidRDefault="00772201" w:rsidP="0059111C">
      <w:pPr>
        <w:jc w:val="both"/>
        <w:rPr>
          <w:rFonts w:ascii="Arial" w:hAnsi="Arial" w:cs="Arial"/>
          <w:sz w:val="22"/>
          <w:szCs w:val="22"/>
        </w:rPr>
      </w:pPr>
    </w:p>
    <w:p w14:paraId="75EEFBDE" w14:textId="683E1584" w:rsidR="00772201" w:rsidRPr="00772201" w:rsidRDefault="00772201" w:rsidP="00772201">
      <w:pPr>
        <w:jc w:val="both"/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 xml:space="preserve">Zamawiający, działając w trybie art. 222 ust. 4 ustawy Prawo Zamówień Publicznych, </w:t>
      </w:r>
      <w:r>
        <w:rPr>
          <w:rFonts w:ascii="Arial" w:hAnsi="Arial" w:cs="Arial"/>
          <w:sz w:val="22"/>
          <w:szCs w:val="22"/>
        </w:rPr>
        <w:t>i</w:t>
      </w:r>
      <w:r w:rsidRPr="00772201">
        <w:rPr>
          <w:rFonts w:ascii="Arial" w:hAnsi="Arial" w:cs="Arial"/>
          <w:sz w:val="22"/>
          <w:szCs w:val="22"/>
        </w:rPr>
        <w:t>nformuje że kwota jaką zamierza przeznaczyć na sfinansowanie zamówienia wynosi:</w:t>
      </w:r>
    </w:p>
    <w:p w14:paraId="21D1C46A" w14:textId="514C5971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2708,64 zł brutto</w:t>
      </w:r>
    </w:p>
    <w:p w14:paraId="5CEDF9A1" w14:textId="7985AEF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12295,80 zł brutto</w:t>
      </w:r>
    </w:p>
    <w:p w14:paraId="62D9009E" w14:textId="2D03F233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7543,80 zł brutto</w:t>
      </w:r>
    </w:p>
    <w:p w14:paraId="37A5DFBA" w14:textId="489CB701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4418,70 zł brutto</w:t>
      </w:r>
    </w:p>
    <w:p w14:paraId="094BBBB4" w14:textId="1F0AC80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2368,35 zł brutto</w:t>
      </w:r>
    </w:p>
    <w:p w14:paraId="1767DC87" w14:textId="60FF6B6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6 -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72579,50 zł brutto</w:t>
      </w:r>
    </w:p>
    <w:p w14:paraId="0F5104BA" w14:textId="10BDF34A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7 -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63732,50 zł brutto</w:t>
      </w:r>
    </w:p>
    <w:p w14:paraId="536D0F2A" w14:textId="2C2B66BB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8 -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28503,00 zł brutto</w:t>
      </w:r>
    </w:p>
    <w:p w14:paraId="011C6764" w14:textId="585146B6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9 -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104544,00 zł brutto</w:t>
      </w:r>
    </w:p>
    <w:p w14:paraId="421E9067" w14:textId="7F920509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10 -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48222,00 zł brutto</w:t>
      </w:r>
    </w:p>
    <w:p w14:paraId="12EF5A3A" w14:textId="41A0443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11 -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77268,00 zł brutto</w:t>
      </w:r>
    </w:p>
    <w:p w14:paraId="5A1B93A4" w14:textId="0132EB26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12 -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27087,95 zł brutto</w:t>
      </w:r>
    </w:p>
    <w:p w14:paraId="4DEB8039" w14:textId="08CDB4E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13 -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7502,00 zł brutto</w:t>
      </w:r>
    </w:p>
    <w:p w14:paraId="2C5FC6ED" w14:textId="6F39553F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14 -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31086,00 zł brutto</w:t>
      </w:r>
    </w:p>
    <w:p w14:paraId="6E531A7B" w14:textId="554CE185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15 -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2471,04 zł brutto</w:t>
      </w:r>
    </w:p>
    <w:p w14:paraId="7C45D9E7" w14:textId="6E224154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16 -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35834,40 zł brutto</w:t>
      </w:r>
    </w:p>
    <w:p w14:paraId="16D2EA1D" w14:textId="0226D0B9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17 -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2194,50 zł brutto</w:t>
      </w:r>
    </w:p>
    <w:p w14:paraId="32596421" w14:textId="7F2A0B4A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18 -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2030,60 zł brutto</w:t>
      </w:r>
    </w:p>
    <w:p w14:paraId="38DFAD25" w14:textId="1EBACBF7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19 -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16940,00 zł brutto</w:t>
      </w:r>
    </w:p>
    <w:p w14:paraId="06A0DE6A" w14:textId="5B357CA8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20 -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8417,50 zł brutto</w:t>
      </w:r>
    </w:p>
    <w:p w14:paraId="4B5A5611" w14:textId="3CFC2933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21 -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1568,16 zł brutto</w:t>
      </w:r>
    </w:p>
    <w:p w14:paraId="3D210B8A" w14:textId="1C9C403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22 -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28848,66 zł brutto</w:t>
      </w:r>
    </w:p>
    <w:p w14:paraId="0B357C37" w14:textId="7B3AC81E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23 -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31489,60 zł brutto</w:t>
      </w:r>
    </w:p>
    <w:p w14:paraId="5D99A5B0" w14:textId="69E68D3D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24 -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13009,00 zł brutto</w:t>
      </w:r>
    </w:p>
    <w:p w14:paraId="552E051D" w14:textId="494579D9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25 -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10024,35 zł brutto</w:t>
      </w:r>
    </w:p>
    <w:p w14:paraId="17A41CFE" w14:textId="4E266E49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26 -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15682,50 zł brutto</w:t>
      </w:r>
    </w:p>
    <w:p w14:paraId="23E41579" w14:textId="4B50963C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27 -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13598,00 zł brutto</w:t>
      </w:r>
    </w:p>
    <w:p w14:paraId="48E2AB33" w14:textId="3D27273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28 -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32065,00 zł brutto</w:t>
      </w:r>
    </w:p>
    <w:p w14:paraId="22194E3D" w14:textId="6C81F661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29 -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205800,00 zł brutto</w:t>
      </w:r>
    </w:p>
    <w:p w14:paraId="5752CDCC" w14:textId="39112C51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30 -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2036,40 zł brutto</w:t>
      </w:r>
    </w:p>
    <w:p w14:paraId="13B5E79A" w14:textId="766331E2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31 -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14139,00 zł brutto</w:t>
      </w:r>
    </w:p>
    <w:p w14:paraId="67BB4B9B" w14:textId="2E30005D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32 -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407016,00 zł brutto</w:t>
      </w:r>
    </w:p>
    <w:p w14:paraId="0546E8C8" w14:textId="1E3E1524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33 -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6325,00 zł brutto</w:t>
      </w:r>
    </w:p>
    <w:p w14:paraId="6775B258" w14:textId="608439C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lastRenderedPageBreak/>
        <w:t>Zadanie 34 -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66165,20 zł brutto</w:t>
      </w:r>
    </w:p>
    <w:p w14:paraId="44899BA8" w14:textId="14DBA9DB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35 -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16733,25 zł brutto</w:t>
      </w:r>
    </w:p>
    <w:p w14:paraId="294ADE76" w14:textId="62388E6B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36 -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38731,30 zł brutto</w:t>
      </w:r>
    </w:p>
    <w:p w14:paraId="4F013FBD" w14:textId="1318C5A2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37 -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53794,00 zł brutto</w:t>
      </w:r>
    </w:p>
    <w:p w14:paraId="0B28A705" w14:textId="3759E942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38 -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214240,00 zł brutto</w:t>
      </w:r>
    </w:p>
    <w:p w14:paraId="4CA1FC29" w14:textId="7E6A90FE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39 -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35640,00 zł brutto</w:t>
      </w:r>
    </w:p>
    <w:p w14:paraId="0903DFB7" w14:textId="6F9C7357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40 -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1663,20 zł brutto</w:t>
      </w:r>
    </w:p>
    <w:p w14:paraId="3CBE71AE" w14:textId="3E502291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41 -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38888,53 zł brutto</w:t>
      </w:r>
    </w:p>
    <w:p w14:paraId="562FBA9B" w14:textId="0E03203D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42 -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712,80 zł brutto</w:t>
      </w:r>
    </w:p>
    <w:p w14:paraId="00584CD3" w14:textId="60404C4E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43 -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2473,08 zł brutto</w:t>
      </w:r>
    </w:p>
    <w:p w14:paraId="38797F4C" w14:textId="5A24CF13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44 -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36077,50 zł brutto</w:t>
      </w:r>
    </w:p>
    <w:p w14:paraId="57C00656" w14:textId="28F9DC16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45 -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18097,42 zł brutto</w:t>
      </w:r>
    </w:p>
    <w:p w14:paraId="6A2030FF" w14:textId="192B37B5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46 -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38412,36 zł brutto</w:t>
      </w:r>
    </w:p>
    <w:p w14:paraId="7B1FF331" w14:textId="14E16530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47 -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1354,32 zł brutto</w:t>
      </w:r>
    </w:p>
    <w:p w14:paraId="04A4CAA2" w14:textId="0D01A13A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48 -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4039,20 zł brutto</w:t>
      </w:r>
    </w:p>
    <w:p w14:paraId="7981F02D" w14:textId="2795ED06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49 -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14752,40 zł brutto</w:t>
      </w:r>
    </w:p>
    <w:p w14:paraId="42C05F87" w14:textId="10988DDD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50 -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57107,30 zł brutto</w:t>
      </w:r>
    </w:p>
    <w:p w14:paraId="2E1F38DF" w14:textId="23588524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51 -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475,20 zł brutto</w:t>
      </w:r>
    </w:p>
    <w:p w14:paraId="62319CE9" w14:textId="7AEFA4F7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52 -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28730,20 zł brutto</w:t>
      </w:r>
    </w:p>
    <w:p w14:paraId="335FEC4D" w14:textId="33970533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53 -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9980,00 zł brutto</w:t>
      </w:r>
    </w:p>
    <w:p w14:paraId="4BDC1087" w14:textId="3753BD05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54 -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6725,65 zł brutto</w:t>
      </w:r>
    </w:p>
    <w:p w14:paraId="59C5F81E" w14:textId="3903E4FD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55 -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2484,00 zł brutto</w:t>
      </w:r>
    </w:p>
    <w:p w14:paraId="2FD736CA" w14:textId="460B059E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56 -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54188,00 zł brutto</w:t>
      </w:r>
    </w:p>
    <w:p w14:paraId="1D5C2371" w14:textId="41C5366D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57 -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1464,86 zł brutto</w:t>
      </w:r>
    </w:p>
    <w:p w14:paraId="0D4D08A1" w14:textId="4DC9517E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58 -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117682,50 zł brutto</w:t>
      </w:r>
    </w:p>
    <w:p w14:paraId="38223A93" w14:textId="4E64BF8B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59 -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336441,60 zł brutto</w:t>
      </w:r>
    </w:p>
    <w:p w14:paraId="40D6AED6" w14:textId="285C3432" w:rsidR="00772201" w:rsidRPr="00772201" w:rsidRDefault="00772201" w:rsidP="00772201">
      <w:pPr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Zadanie 60 -</w:t>
      </w:r>
      <w:r w:rsidR="005219D2">
        <w:rPr>
          <w:rFonts w:ascii="Arial" w:hAnsi="Arial" w:cs="Arial"/>
          <w:sz w:val="22"/>
          <w:szCs w:val="22"/>
        </w:rPr>
        <w:t xml:space="preserve"> </w:t>
      </w:r>
      <w:r w:rsidRPr="00772201">
        <w:rPr>
          <w:rFonts w:ascii="Arial" w:hAnsi="Arial" w:cs="Arial"/>
          <w:sz w:val="22"/>
          <w:szCs w:val="22"/>
        </w:rPr>
        <w:t>53283,00 zł brutto</w:t>
      </w:r>
      <w:r w:rsidR="005219D2">
        <w:rPr>
          <w:rFonts w:ascii="Arial" w:hAnsi="Arial" w:cs="Arial"/>
          <w:sz w:val="22"/>
          <w:szCs w:val="22"/>
        </w:rPr>
        <w:t>.</w:t>
      </w:r>
    </w:p>
    <w:p w14:paraId="6D2CCA6C" w14:textId="77777777" w:rsidR="0059111C" w:rsidRPr="00772201" w:rsidRDefault="0059111C" w:rsidP="0059111C">
      <w:pPr>
        <w:jc w:val="both"/>
        <w:rPr>
          <w:rFonts w:ascii="Arial" w:hAnsi="Arial" w:cs="Arial"/>
          <w:sz w:val="22"/>
          <w:szCs w:val="22"/>
        </w:rPr>
      </w:pPr>
    </w:p>
    <w:p w14:paraId="5CEB379C" w14:textId="77777777" w:rsidR="00A80738" w:rsidRPr="00772201" w:rsidRDefault="00D665F5" w:rsidP="0059111C">
      <w:pPr>
        <w:jc w:val="both"/>
        <w:rPr>
          <w:rFonts w:ascii="Arial" w:hAnsi="Arial" w:cs="Arial"/>
          <w:sz w:val="22"/>
          <w:szCs w:val="22"/>
        </w:rPr>
      </w:pPr>
      <w:r w:rsidRPr="00772201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772201">
        <w:rPr>
          <w:rFonts w:ascii="Arial" w:hAnsi="Arial" w:cs="Arial"/>
          <w:sz w:val="22"/>
          <w:szCs w:val="22"/>
        </w:rPr>
        <w:t xml:space="preserve"> w dniu </w:t>
      </w:r>
      <w:r w:rsidR="00923B27" w:rsidRPr="00772201">
        <w:rPr>
          <w:rFonts w:ascii="Arial" w:hAnsi="Arial" w:cs="Arial"/>
          <w:sz w:val="22"/>
          <w:szCs w:val="22"/>
        </w:rPr>
        <w:t>20/03/2024</w:t>
      </w:r>
      <w:r w:rsidR="00FF4AB1" w:rsidRPr="00772201">
        <w:rPr>
          <w:rFonts w:ascii="Arial" w:hAnsi="Arial" w:cs="Arial"/>
          <w:sz w:val="22"/>
          <w:szCs w:val="22"/>
        </w:rPr>
        <w:t xml:space="preserve"> o godz. </w:t>
      </w:r>
      <w:r w:rsidR="00923B27" w:rsidRPr="00772201">
        <w:rPr>
          <w:rFonts w:ascii="Arial" w:hAnsi="Arial" w:cs="Arial"/>
          <w:sz w:val="22"/>
          <w:szCs w:val="22"/>
        </w:rPr>
        <w:t>10:00</w:t>
      </w:r>
      <w:r w:rsidRPr="00772201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5245"/>
        <w:gridCol w:w="1984"/>
      </w:tblGrid>
      <w:tr w:rsidR="006B27ED" w:rsidRPr="005219D2" w14:paraId="1A404DF3" w14:textId="77777777" w:rsidTr="00E90104">
        <w:tc>
          <w:tcPr>
            <w:tcW w:w="851" w:type="dxa"/>
            <w:shd w:val="clear" w:color="auto" w:fill="F2F2F2"/>
            <w:vAlign w:val="center"/>
          </w:tcPr>
          <w:p w14:paraId="46C13356" w14:textId="77777777" w:rsidR="006B27ED" w:rsidRPr="005219D2" w:rsidRDefault="00986737" w:rsidP="0059111C">
            <w:pPr>
              <w:jc w:val="center"/>
              <w:rPr>
                <w:rFonts w:ascii="Arial" w:hAnsi="Arial" w:cs="Arial"/>
              </w:rPr>
            </w:pPr>
            <w:r w:rsidRPr="005219D2">
              <w:rPr>
                <w:rFonts w:ascii="Arial" w:hAnsi="Arial" w:cs="Arial"/>
              </w:rPr>
              <w:t>Oferta n</w:t>
            </w:r>
            <w:r w:rsidR="006B27ED" w:rsidRPr="005219D2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CDB5802" w14:textId="77777777" w:rsidR="006B27ED" w:rsidRPr="005219D2" w:rsidRDefault="00986737" w:rsidP="0059111C">
            <w:pPr>
              <w:jc w:val="center"/>
              <w:rPr>
                <w:rFonts w:ascii="Arial" w:hAnsi="Arial" w:cs="Arial"/>
              </w:rPr>
            </w:pPr>
            <w:r w:rsidRPr="005219D2">
              <w:rPr>
                <w:rFonts w:ascii="Arial" w:hAnsi="Arial" w:cs="Arial"/>
              </w:rPr>
              <w:t>Część nr</w:t>
            </w:r>
          </w:p>
        </w:tc>
        <w:tc>
          <w:tcPr>
            <w:tcW w:w="5245" w:type="dxa"/>
            <w:shd w:val="clear" w:color="auto" w:fill="F2F2F2"/>
            <w:vAlign w:val="center"/>
          </w:tcPr>
          <w:p w14:paraId="05CC48E7" w14:textId="77777777" w:rsidR="006B27ED" w:rsidRPr="005219D2" w:rsidRDefault="006B27ED" w:rsidP="0059111C">
            <w:pPr>
              <w:jc w:val="center"/>
              <w:rPr>
                <w:rFonts w:ascii="Arial" w:hAnsi="Arial" w:cs="Arial"/>
              </w:rPr>
            </w:pPr>
            <w:r w:rsidRPr="005219D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9158948" w14:textId="77777777" w:rsidR="006B27ED" w:rsidRPr="005219D2" w:rsidRDefault="006B27ED" w:rsidP="0059111C">
            <w:pPr>
              <w:jc w:val="center"/>
              <w:rPr>
                <w:rFonts w:ascii="Arial" w:hAnsi="Arial" w:cs="Arial"/>
              </w:rPr>
            </w:pPr>
            <w:r w:rsidRPr="005219D2">
              <w:rPr>
                <w:rFonts w:ascii="Arial" w:hAnsi="Arial" w:cs="Arial"/>
              </w:rPr>
              <w:t>Cena oferty</w:t>
            </w:r>
          </w:p>
        </w:tc>
      </w:tr>
      <w:tr w:rsidR="00923B27" w:rsidRPr="005219D2" w14:paraId="62771A74" w14:textId="77777777" w:rsidTr="00E90104">
        <w:tc>
          <w:tcPr>
            <w:tcW w:w="851" w:type="dxa"/>
            <w:shd w:val="clear" w:color="auto" w:fill="auto"/>
            <w:vAlign w:val="center"/>
          </w:tcPr>
          <w:p w14:paraId="2FFB1EF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E0ED8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14:paraId="03066763" w14:textId="72E66EE6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AKME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Pałejko</w:t>
            </w:r>
            <w:proofErr w:type="spellEnd"/>
            <w:r w:rsidR="004355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Sp. j.</w:t>
            </w:r>
          </w:p>
          <w:p w14:paraId="27B8EBAD" w14:textId="7577DAB1" w:rsidR="00923B27" w:rsidRPr="005219D2" w:rsidRDefault="0059111C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Postępu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>1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3613D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02-676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A4986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125 452.80 zł</w:t>
            </w:r>
          </w:p>
        </w:tc>
      </w:tr>
      <w:tr w:rsidR="00923B27" w:rsidRPr="005219D2" w14:paraId="399E6353" w14:textId="77777777" w:rsidTr="00E90104">
        <w:tc>
          <w:tcPr>
            <w:tcW w:w="851" w:type="dxa"/>
            <w:shd w:val="clear" w:color="auto" w:fill="auto"/>
            <w:vAlign w:val="center"/>
          </w:tcPr>
          <w:p w14:paraId="0E3EC41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F541B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14:paraId="13E67BB2" w14:textId="59378163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Billmed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</w:t>
            </w:r>
            <w:r w:rsidR="004355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</w:t>
            </w:r>
            <w:r w:rsidR="004355C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o.o.</w:t>
            </w:r>
          </w:p>
          <w:p w14:paraId="0C24255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Krypska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24/1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B88378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04-082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E9873C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46 526.40 zł</w:t>
            </w:r>
          </w:p>
        </w:tc>
      </w:tr>
      <w:tr w:rsidR="00923B27" w:rsidRPr="005219D2" w14:paraId="1E8B966C" w14:textId="77777777" w:rsidTr="00E90104">
        <w:tc>
          <w:tcPr>
            <w:tcW w:w="851" w:type="dxa"/>
            <w:shd w:val="clear" w:color="auto" w:fill="auto"/>
            <w:vAlign w:val="center"/>
          </w:tcPr>
          <w:p w14:paraId="0C552C5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91C5A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14:paraId="0557F07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14:paraId="19B1789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6C5E39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64-300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6785F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411 000.48 zł</w:t>
            </w:r>
          </w:p>
        </w:tc>
      </w:tr>
      <w:tr w:rsidR="00923B27" w:rsidRPr="005219D2" w14:paraId="2FEE2A28" w14:textId="77777777" w:rsidTr="00E90104">
        <w:tc>
          <w:tcPr>
            <w:tcW w:w="851" w:type="dxa"/>
            <w:shd w:val="clear" w:color="auto" w:fill="auto"/>
            <w:vAlign w:val="center"/>
          </w:tcPr>
          <w:p w14:paraId="6C16757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A5425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14:paraId="42EF54B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14:paraId="7292623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4CE175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64-300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16161B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17 388.00 zł</w:t>
            </w:r>
          </w:p>
        </w:tc>
      </w:tr>
      <w:tr w:rsidR="00923B27" w:rsidRPr="005219D2" w14:paraId="43296EB7" w14:textId="77777777" w:rsidTr="00E90104">
        <w:tc>
          <w:tcPr>
            <w:tcW w:w="851" w:type="dxa"/>
            <w:shd w:val="clear" w:color="auto" w:fill="auto"/>
            <w:vAlign w:val="center"/>
          </w:tcPr>
          <w:p w14:paraId="5ED40C5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EAF85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14:paraId="5C470AE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Spółka z ograniczoną odpowiedzialnością</w:t>
            </w:r>
          </w:p>
          <w:p w14:paraId="2C7A618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FCBD40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64-300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F5437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82 126.44 zł</w:t>
            </w:r>
          </w:p>
        </w:tc>
      </w:tr>
      <w:tr w:rsidR="00923B27" w:rsidRPr="005219D2" w14:paraId="7791C236" w14:textId="77777777" w:rsidTr="00E90104">
        <w:tc>
          <w:tcPr>
            <w:tcW w:w="851" w:type="dxa"/>
            <w:shd w:val="clear" w:color="auto" w:fill="auto"/>
            <w:vAlign w:val="center"/>
          </w:tcPr>
          <w:p w14:paraId="2789377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210FD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14:paraId="4D6A905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Teleflex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69DBD334" w14:textId="77777777" w:rsidR="004355C2" w:rsidRDefault="004355C2" w:rsidP="004355C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Żwirki i Wigura 16A</w:t>
            </w:r>
          </w:p>
          <w:p w14:paraId="530CDCA8" w14:textId="3142516D" w:rsidR="00923B27" w:rsidRPr="005219D2" w:rsidRDefault="004355C2" w:rsidP="004355C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02-092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7A080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65 256.19 zł</w:t>
            </w:r>
          </w:p>
        </w:tc>
      </w:tr>
      <w:tr w:rsidR="00923B27" w:rsidRPr="005219D2" w14:paraId="2C317A75" w14:textId="77777777" w:rsidTr="00E90104">
        <w:tc>
          <w:tcPr>
            <w:tcW w:w="851" w:type="dxa"/>
            <w:shd w:val="clear" w:color="auto" w:fill="auto"/>
            <w:vAlign w:val="center"/>
          </w:tcPr>
          <w:p w14:paraId="2DD4862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2A8B3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14:paraId="742B6DA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Teleflex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763619A3" w14:textId="77777777" w:rsidR="004355C2" w:rsidRDefault="004355C2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Żwirki i Wigura 16A</w:t>
            </w:r>
          </w:p>
          <w:p w14:paraId="5E13EBDB" w14:textId="3799C697" w:rsidR="00923B27" w:rsidRPr="005219D2" w:rsidRDefault="004355C2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02-092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4C1E4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14 732.00 zł</w:t>
            </w:r>
          </w:p>
        </w:tc>
      </w:tr>
      <w:tr w:rsidR="00923B27" w:rsidRPr="005219D2" w14:paraId="0D83E631" w14:textId="77777777" w:rsidTr="00E90104">
        <w:tc>
          <w:tcPr>
            <w:tcW w:w="851" w:type="dxa"/>
            <w:shd w:val="clear" w:color="auto" w:fill="auto"/>
            <w:vAlign w:val="center"/>
          </w:tcPr>
          <w:p w14:paraId="0133A1F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DA255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14:paraId="2FD6C6C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SUN-MED Spółka Cywilna</w:t>
            </w:r>
          </w:p>
          <w:p w14:paraId="5D93CB24" w14:textId="6413E591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</w:t>
            </w:r>
            <w:r w:rsidR="00E901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Franciszkańska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104/112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9E5114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91-845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D5009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29 764.80 zł</w:t>
            </w:r>
          </w:p>
        </w:tc>
      </w:tr>
      <w:tr w:rsidR="00923B27" w:rsidRPr="005219D2" w14:paraId="2E86DCAC" w14:textId="77777777" w:rsidTr="00E90104">
        <w:tc>
          <w:tcPr>
            <w:tcW w:w="851" w:type="dxa"/>
            <w:shd w:val="clear" w:color="auto" w:fill="auto"/>
            <w:vAlign w:val="center"/>
          </w:tcPr>
          <w:p w14:paraId="182290A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14795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097FBF33" w14:textId="3DDD969E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04D6AAA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A5E4EBB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FF2DA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65 750.40 zł</w:t>
            </w:r>
          </w:p>
        </w:tc>
      </w:tr>
      <w:tr w:rsidR="00923B27" w:rsidRPr="005219D2" w14:paraId="217BD171" w14:textId="77777777" w:rsidTr="00E90104">
        <w:tc>
          <w:tcPr>
            <w:tcW w:w="851" w:type="dxa"/>
            <w:shd w:val="clear" w:color="auto" w:fill="auto"/>
            <w:vAlign w:val="center"/>
          </w:tcPr>
          <w:p w14:paraId="06CC822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A92F6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14:paraId="6B8CBFE9" w14:textId="79220985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11AB35B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038B938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B26905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65 750.40 zł</w:t>
            </w:r>
          </w:p>
        </w:tc>
      </w:tr>
      <w:tr w:rsidR="00923B27" w:rsidRPr="005219D2" w14:paraId="522F763A" w14:textId="77777777" w:rsidTr="00E90104">
        <w:tc>
          <w:tcPr>
            <w:tcW w:w="851" w:type="dxa"/>
            <w:shd w:val="clear" w:color="auto" w:fill="auto"/>
            <w:vAlign w:val="center"/>
          </w:tcPr>
          <w:p w14:paraId="261E973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9D126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14:paraId="6AD7839B" w14:textId="1C0A3E98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68E0C61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21D73FF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F7C43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61 938.00 zł</w:t>
            </w:r>
          </w:p>
        </w:tc>
      </w:tr>
      <w:tr w:rsidR="00923B27" w:rsidRPr="005219D2" w14:paraId="2466943B" w14:textId="77777777" w:rsidTr="00E90104">
        <w:tc>
          <w:tcPr>
            <w:tcW w:w="851" w:type="dxa"/>
            <w:shd w:val="clear" w:color="auto" w:fill="auto"/>
            <w:vAlign w:val="center"/>
          </w:tcPr>
          <w:p w14:paraId="01D77FC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4D3CD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14:paraId="05251979" w14:textId="47228B63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7B4EF4F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F19C3C3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77E3A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95 040.00 zł</w:t>
            </w:r>
          </w:p>
        </w:tc>
      </w:tr>
      <w:tr w:rsidR="00923B27" w:rsidRPr="005219D2" w14:paraId="13189AE7" w14:textId="77777777" w:rsidTr="00E90104">
        <w:tc>
          <w:tcPr>
            <w:tcW w:w="851" w:type="dxa"/>
            <w:shd w:val="clear" w:color="auto" w:fill="auto"/>
            <w:vAlign w:val="center"/>
          </w:tcPr>
          <w:p w14:paraId="0E51653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A5ABC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14:paraId="65BBCA3B" w14:textId="2DB10189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704A2A9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8502DE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FD00E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95 040.00 zł</w:t>
            </w:r>
          </w:p>
        </w:tc>
      </w:tr>
      <w:tr w:rsidR="00923B27" w:rsidRPr="005219D2" w14:paraId="6E9EAB41" w14:textId="77777777" w:rsidTr="00E90104">
        <w:tc>
          <w:tcPr>
            <w:tcW w:w="851" w:type="dxa"/>
            <w:shd w:val="clear" w:color="auto" w:fill="auto"/>
            <w:vAlign w:val="center"/>
          </w:tcPr>
          <w:p w14:paraId="31FB427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32CCE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14:paraId="2AEC117D" w14:textId="61652CDD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3D67B22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29DEB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5262A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11 867.04 zł</w:t>
            </w:r>
          </w:p>
        </w:tc>
      </w:tr>
      <w:tr w:rsidR="00923B27" w:rsidRPr="005219D2" w14:paraId="3374F6C4" w14:textId="77777777" w:rsidTr="00E90104">
        <w:tc>
          <w:tcPr>
            <w:tcW w:w="851" w:type="dxa"/>
            <w:shd w:val="clear" w:color="auto" w:fill="auto"/>
            <w:vAlign w:val="center"/>
          </w:tcPr>
          <w:p w14:paraId="581CC49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AF995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14:paraId="059B9F4B" w14:textId="6F1D67DD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3E3AA23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A6CF024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4573B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18 972.36 zł</w:t>
            </w:r>
          </w:p>
        </w:tc>
      </w:tr>
      <w:tr w:rsidR="00923B27" w:rsidRPr="005219D2" w14:paraId="3164A176" w14:textId="77777777" w:rsidTr="00E90104">
        <w:tc>
          <w:tcPr>
            <w:tcW w:w="851" w:type="dxa"/>
            <w:shd w:val="clear" w:color="auto" w:fill="auto"/>
            <w:vAlign w:val="center"/>
          </w:tcPr>
          <w:p w14:paraId="292B9B8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FACAE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14:paraId="184714F4" w14:textId="0D5D16A2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79FB92F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34285D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148CA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204 681.60 zł</w:t>
            </w:r>
          </w:p>
        </w:tc>
      </w:tr>
      <w:tr w:rsidR="00923B27" w:rsidRPr="005219D2" w14:paraId="3744E8D5" w14:textId="77777777" w:rsidTr="00E90104">
        <w:tc>
          <w:tcPr>
            <w:tcW w:w="851" w:type="dxa"/>
            <w:shd w:val="clear" w:color="auto" w:fill="auto"/>
            <w:vAlign w:val="center"/>
          </w:tcPr>
          <w:p w14:paraId="7C92E79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CB366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14:paraId="50F360F1" w14:textId="3E01E096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23DACEA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C35982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F1A192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27 138.24 zł</w:t>
            </w:r>
          </w:p>
        </w:tc>
      </w:tr>
      <w:tr w:rsidR="00923B27" w:rsidRPr="005219D2" w14:paraId="40C1E135" w14:textId="77777777" w:rsidTr="00E90104">
        <w:tc>
          <w:tcPr>
            <w:tcW w:w="851" w:type="dxa"/>
            <w:shd w:val="clear" w:color="auto" w:fill="auto"/>
            <w:vAlign w:val="center"/>
          </w:tcPr>
          <w:p w14:paraId="69A4F52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5E388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14:paraId="51AB7EF0" w14:textId="4B5C949E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SKAMEX </w:t>
            </w:r>
            <w:r w:rsidR="00824B51">
              <w:rPr>
                <w:rFonts w:ascii="Arial" w:hAnsi="Arial" w:cs="Arial"/>
                <w:sz w:val="22"/>
                <w:szCs w:val="22"/>
              </w:rPr>
              <w:t>SA</w:t>
            </w:r>
          </w:p>
          <w:p w14:paraId="3B31AC9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38/52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BB793F7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93-121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B46CE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39 042.00 zł</w:t>
            </w:r>
          </w:p>
        </w:tc>
      </w:tr>
      <w:tr w:rsidR="00923B27" w:rsidRPr="005219D2" w14:paraId="4851B066" w14:textId="77777777" w:rsidTr="00E90104">
        <w:tc>
          <w:tcPr>
            <w:tcW w:w="851" w:type="dxa"/>
            <w:shd w:val="clear" w:color="auto" w:fill="auto"/>
            <w:vAlign w:val="center"/>
          </w:tcPr>
          <w:p w14:paraId="68E9968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41996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14:paraId="43A7F49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PHU ANMAR Sp. z o.o. Sp. k</w:t>
            </w:r>
          </w:p>
          <w:p w14:paraId="1D601B3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Strefowa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007083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43-100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AE9042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62 957.00 zł</w:t>
            </w:r>
          </w:p>
        </w:tc>
      </w:tr>
      <w:tr w:rsidR="00923B27" w:rsidRPr="005219D2" w14:paraId="378A68B9" w14:textId="77777777" w:rsidTr="00E90104">
        <w:tc>
          <w:tcPr>
            <w:tcW w:w="851" w:type="dxa"/>
            <w:shd w:val="clear" w:color="auto" w:fill="auto"/>
            <w:vAlign w:val="center"/>
          </w:tcPr>
          <w:p w14:paraId="00E91D8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1EDA8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5CB13026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PHU ANMAR Sp. z o.o. Sp. k</w:t>
            </w:r>
          </w:p>
          <w:p w14:paraId="14910A5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Strefowa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B47912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43-100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98CA0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2 560.40 zł</w:t>
            </w:r>
          </w:p>
        </w:tc>
      </w:tr>
      <w:tr w:rsidR="00923B27" w:rsidRPr="005219D2" w14:paraId="0CEC0BFC" w14:textId="77777777" w:rsidTr="00E90104">
        <w:tc>
          <w:tcPr>
            <w:tcW w:w="851" w:type="dxa"/>
            <w:shd w:val="clear" w:color="auto" w:fill="auto"/>
            <w:vAlign w:val="center"/>
          </w:tcPr>
          <w:p w14:paraId="53E04B4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B6083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14:paraId="0865084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PHU ANMAR Sp. z o.o. Sp. k</w:t>
            </w:r>
          </w:p>
          <w:p w14:paraId="26FA984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Strefowa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6AFCC0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43-100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322CC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20 763.00 zł</w:t>
            </w:r>
          </w:p>
        </w:tc>
      </w:tr>
      <w:tr w:rsidR="00923B27" w:rsidRPr="005219D2" w14:paraId="68A0C272" w14:textId="77777777" w:rsidTr="00E90104">
        <w:tc>
          <w:tcPr>
            <w:tcW w:w="851" w:type="dxa"/>
            <w:shd w:val="clear" w:color="auto" w:fill="auto"/>
            <w:vAlign w:val="center"/>
          </w:tcPr>
          <w:p w14:paraId="56947F8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EDA56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4CF02DB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SINMED Sp. z o.o.</w:t>
            </w:r>
          </w:p>
          <w:p w14:paraId="3516037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32B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8FEB76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44-178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48D1A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2 068.20 zł</w:t>
            </w:r>
          </w:p>
        </w:tc>
      </w:tr>
      <w:tr w:rsidR="00923B27" w:rsidRPr="005219D2" w14:paraId="62304BA2" w14:textId="77777777" w:rsidTr="00E90104">
        <w:tc>
          <w:tcPr>
            <w:tcW w:w="851" w:type="dxa"/>
            <w:shd w:val="clear" w:color="auto" w:fill="auto"/>
            <w:vAlign w:val="center"/>
          </w:tcPr>
          <w:p w14:paraId="7A507F2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2A0E8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517BF62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SINMED Sp. z o.o.</w:t>
            </w:r>
          </w:p>
          <w:p w14:paraId="1B9E4CE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32B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F8BF2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44-178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CA7D2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19 208.34 zł</w:t>
            </w:r>
          </w:p>
        </w:tc>
      </w:tr>
      <w:tr w:rsidR="00923B27" w:rsidRPr="005219D2" w14:paraId="6B371466" w14:textId="77777777" w:rsidTr="00E90104">
        <w:tc>
          <w:tcPr>
            <w:tcW w:w="851" w:type="dxa"/>
            <w:shd w:val="clear" w:color="auto" w:fill="auto"/>
            <w:vAlign w:val="center"/>
          </w:tcPr>
          <w:p w14:paraId="71D2797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8AAE7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14:paraId="0D54A66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SINMED Sp. z o.o.</w:t>
            </w:r>
          </w:p>
          <w:p w14:paraId="037FE78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32B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CE2DFEB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44-178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B5101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17 836.20 zł</w:t>
            </w:r>
          </w:p>
        </w:tc>
      </w:tr>
      <w:tr w:rsidR="00923B27" w:rsidRPr="005219D2" w14:paraId="54973151" w14:textId="77777777" w:rsidTr="00E90104">
        <w:tc>
          <w:tcPr>
            <w:tcW w:w="851" w:type="dxa"/>
            <w:shd w:val="clear" w:color="auto" w:fill="auto"/>
            <w:vAlign w:val="center"/>
          </w:tcPr>
          <w:p w14:paraId="3B16894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9D95A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14:paraId="3A83033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SINMED Sp. z o.o.</w:t>
            </w:r>
          </w:p>
          <w:p w14:paraId="4F1FC6E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32B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11F396F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44-178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EB07C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3 213.00 zł</w:t>
            </w:r>
          </w:p>
        </w:tc>
      </w:tr>
      <w:tr w:rsidR="00923B27" w:rsidRPr="005219D2" w14:paraId="23E41FE6" w14:textId="77777777" w:rsidTr="00E90104">
        <w:tc>
          <w:tcPr>
            <w:tcW w:w="851" w:type="dxa"/>
            <w:shd w:val="clear" w:color="auto" w:fill="auto"/>
            <w:vAlign w:val="center"/>
          </w:tcPr>
          <w:p w14:paraId="474BD55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44D13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421BC81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PROMED S.A.</w:t>
            </w:r>
          </w:p>
          <w:p w14:paraId="3ED7ACF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56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3124ED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02-234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66D41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48 496.50 zł</w:t>
            </w:r>
          </w:p>
        </w:tc>
      </w:tr>
      <w:tr w:rsidR="00923B27" w:rsidRPr="005219D2" w14:paraId="4AB06D3E" w14:textId="77777777" w:rsidTr="00E90104">
        <w:tc>
          <w:tcPr>
            <w:tcW w:w="851" w:type="dxa"/>
            <w:shd w:val="clear" w:color="auto" w:fill="auto"/>
            <w:vAlign w:val="center"/>
          </w:tcPr>
          <w:p w14:paraId="01A8795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44070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14:paraId="47CF4EA5" w14:textId="3A9E6549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Advance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Europe BTH Sp. z o.o. </w:t>
            </w:r>
          </w:p>
          <w:p w14:paraId="7708FBD6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Skrzetuskiego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30/3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EB23029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02-726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EE72A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1 670.54 zł</w:t>
            </w:r>
          </w:p>
        </w:tc>
      </w:tr>
      <w:tr w:rsidR="00923B27" w:rsidRPr="005219D2" w14:paraId="6EF40659" w14:textId="77777777" w:rsidTr="00E90104">
        <w:tc>
          <w:tcPr>
            <w:tcW w:w="851" w:type="dxa"/>
            <w:shd w:val="clear" w:color="auto" w:fill="auto"/>
            <w:vAlign w:val="center"/>
          </w:tcPr>
          <w:p w14:paraId="6D5BCCC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C8FD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14:paraId="43B6195F" w14:textId="56D4BE89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Advance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Europe BTH Sp. z o.o. </w:t>
            </w:r>
          </w:p>
          <w:p w14:paraId="3BF8204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Skrzetuskiego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30/3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8FA808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02-726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20D0B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26 903.88 zł</w:t>
            </w:r>
          </w:p>
        </w:tc>
      </w:tr>
      <w:tr w:rsidR="00923B27" w:rsidRPr="005219D2" w14:paraId="38BA4ED3" w14:textId="77777777" w:rsidTr="00E90104">
        <w:tc>
          <w:tcPr>
            <w:tcW w:w="851" w:type="dxa"/>
            <w:shd w:val="clear" w:color="auto" w:fill="auto"/>
            <w:vAlign w:val="center"/>
          </w:tcPr>
          <w:p w14:paraId="22A4669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FF814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14:paraId="400E2D0C" w14:textId="69A0815A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Advance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Europe BTH Sp. z o.o. </w:t>
            </w:r>
          </w:p>
          <w:p w14:paraId="7AE2F30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Skrzetuskiego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30/3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F936E26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02-726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F590A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22 680.00 zł</w:t>
            </w:r>
          </w:p>
        </w:tc>
      </w:tr>
      <w:tr w:rsidR="00923B27" w:rsidRPr="005219D2" w14:paraId="221B2394" w14:textId="77777777" w:rsidTr="00E90104">
        <w:tc>
          <w:tcPr>
            <w:tcW w:w="851" w:type="dxa"/>
            <w:shd w:val="clear" w:color="auto" w:fill="auto"/>
            <w:vAlign w:val="center"/>
          </w:tcPr>
          <w:p w14:paraId="5E6EC26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25BE4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14:paraId="75011B6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Tesa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Teresa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Woźniewska</w:t>
            </w:r>
            <w:proofErr w:type="spellEnd"/>
          </w:p>
          <w:p w14:paraId="4685436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Kuźnicy Kołłątajowskiej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78233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02-495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EC739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4 544.10 zł</w:t>
            </w:r>
          </w:p>
        </w:tc>
      </w:tr>
      <w:tr w:rsidR="00923B27" w:rsidRPr="005219D2" w14:paraId="11654BDD" w14:textId="77777777" w:rsidTr="00E90104">
        <w:tc>
          <w:tcPr>
            <w:tcW w:w="851" w:type="dxa"/>
            <w:shd w:val="clear" w:color="auto" w:fill="auto"/>
            <w:vAlign w:val="center"/>
          </w:tcPr>
          <w:p w14:paraId="06309AF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B4CF8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14:paraId="608ABF9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45E5EC1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9FD49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ABD70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12 946.50 zł</w:t>
            </w:r>
          </w:p>
        </w:tc>
      </w:tr>
      <w:tr w:rsidR="00923B27" w:rsidRPr="005219D2" w14:paraId="4F24CD61" w14:textId="77777777" w:rsidTr="00E90104">
        <w:tc>
          <w:tcPr>
            <w:tcW w:w="851" w:type="dxa"/>
            <w:shd w:val="clear" w:color="auto" w:fill="auto"/>
            <w:vAlign w:val="center"/>
          </w:tcPr>
          <w:p w14:paraId="761C1DB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AD242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14:paraId="20503C2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411FFA5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D467A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98348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118 855.60 zł</w:t>
            </w:r>
          </w:p>
        </w:tc>
      </w:tr>
      <w:tr w:rsidR="00923B27" w:rsidRPr="005219D2" w14:paraId="14C84312" w14:textId="77777777" w:rsidTr="00E90104">
        <w:tc>
          <w:tcPr>
            <w:tcW w:w="851" w:type="dxa"/>
            <w:shd w:val="clear" w:color="auto" w:fill="auto"/>
            <w:vAlign w:val="center"/>
          </w:tcPr>
          <w:p w14:paraId="51E7F00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EF5A8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14:paraId="7E71237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556B7DE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7CACF55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A80A86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1 000.08 zł</w:t>
            </w:r>
          </w:p>
        </w:tc>
      </w:tr>
      <w:tr w:rsidR="00923B27" w:rsidRPr="005219D2" w14:paraId="12B96D1D" w14:textId="77777777" w:rsidTr="00E90104">
        <w:tc>
          <w:tcPr>
            <w:tcW w:w="851" w:type="dxa"/>
            <w:shd w:val="clear" w:color="auto" w:fill="auto"/>
            <w:vAlign w:val="center"/>
          </w:tcPr>
          <w:p w14:paraId="61C1B4F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4981F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14:paraId="220BA6B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340786F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FD2367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E80EAB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4 909.68 zł</w:t>
            </w:r>
          </w:p>
        </w:tc>
      </w:tr>
      <w:tr w:rsidR="00923B27" w:rsidRPr="005219D2" w14:paraId="52851360" w14:textId="77777777" w:rsidTr="00E90104">
        <w:tc>
          <w:tcPr>
            <w:tcW w:w="851" w:type="dxa"/>
            <w:shd w:val="clear" w:color="auto" w:fill="auto"/>
            <w:vAlign w:val="center"/>
          </w:tcPr>
          <w:p w14:paraId="6E9BA3F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EDF79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14:paraId="3B3F88C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0F6E69D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DE73F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614441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2 608.20 zł</w:t>
            </w:r>
          </w:p>
        </w:tc>
      </w:tr>
      <w:tr w:rsidR="00923B27" w:rsidRPr="005219D2" w14:paraId="549B4B90" w14:textId="77777777" w:rsidTr="00E90104">
        <w:tc>
          <w:tcPr>
            <w:tcW w:w="851" w:type="dxa"/>
            <w:shd w:val="clear" w:color="auto" w:fill="auto"/>
            <w:vAlign w:val="center"/>
          </w:tcPr>
          <w:p w14:paraId="56452EB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1E822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14:paraId="2873807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7214F3F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E0C358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B2D4D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37 701.50 zł</w:t>
            </w:r>
          </w:p>
        </w:tc>
      </w:tr>
      <w:tr w:rsidR="00923B27" w:rsidRPr="005219D2" w14:paraId="3C230ED4" w14:textId="77777777" w:rsidTr="00E90104">
        <w:tc>
          <w:tcPr>
            <w:tcW w:w="851" w:type="dxa"/>
            <w:shd w:val="clear" w:color="auto" w:fill="auto"/>
            <w:vAlign w:val="center"/>
          </w:tcPr>
          <w:p w14:paraId="64AEB3E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38373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14:paraId="10AA85A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J.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Chodacki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, A. Misztal „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” Spółka Jawna</w:t>
            </w:r>
          </w:p>
          <w:p w14:paraId="78D6479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F8613BF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59-300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B06BC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41 826.24 zł</w:t>
            </w:r>
          </w:p>
        </w:tc>
      </w:tr>
      <w:tr w:rsidR="00923B27" w:rsidRPr="005219D2" w14:paraId="553475C4" w14:textId="77777777" w:rsidTr="00E90104">
        <w:tc>
          <w:tcPr>
            <w:tcW w:w="851" w:type="dxa"/>
            <w:shd w:val="clear" w:color="auto" w:fill="auto"/>
            <w:vAlign w:val="center"/>
          </w:tcPr>
          <w:p w14:paraId="27FC9F9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82ABF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14:paraId="2D0BC2E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Lubmedical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Sp.k</w:t>
            </w:r>
          </w:p>
          <w:p w14:paraId="373FE24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Anny Walentynowicz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D925B3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20-328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D87FE5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3 477.60 zł</w:t>
            </w:r>
          </w:p>
        </w:tc>
      </w:tr>
      <w:tr w:rsidR="00923B27" w:rsidRPr="005219D2" w14:paraId="1D40F428" w14:textId="77777777" w:rsidTr="00E90104">
        <w:tc>
          <w:tcPr>
            <w:tcW w:w="851" w:type="dxa"/>
            <w:shd w:val="clear" w:color="auto" w:fill="auto"/>
            <w:vAlign w:val="center"/>
          </w:tcPr>
          <w:p w14:paraId="5896C23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A55B9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14:paraId="24B6D49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Lubmedical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Sp.k</w:t>
            </w:r>
          </w:p>
          <w:p w14:paraId="15069BE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Anny Walentynowicz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99851E6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20-328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8AC1F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92 275.20 zł</w:t>
            </w:r>
          </w:p>
        </w:tc>
      </w:tr>
      <w:tr w:rsidR="00923B27" w:rsidRPr="005219D2" w14:paraId="5679D03D" w14:textId="77777777" w:rsidTr="00E90104">
        <w:tc>
          <w:tcPr>
            <w:tcW w:w="851" w:type="dxa"/>
            <w:shd w:val="clear" w:color="auto" w:fill="auto"/>
            <w:vAlign w:val="center"/>
          </w:tcPr>
          <w:p w14:paraId="5FE375E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2FE54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5245" w:type="dxa"/>
            <w:shd w:val="clear" w:color="auto" w:fill="auto"/>
          </w:tcPr>
          <w:p w14:paraId="2C7CC3D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Lubmedical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Sp.k</w:t>
            </w:r>
          </w:p>
          <w:p w14:paraId="4972F00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Anny Walentynowicz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96EB786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20-328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83630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48 438.00 zł</w:t>
            </w:r>
          </w:p>
        </w:tc>
      </w:tr>
      <w:tr w:rsidR="00923B27" w:rsidRPr="005219D2" w14:paraId="0B6340A9" w14:textId="77777777" w:rsidTr="00E90104">
        <w:tc>
          <w:tcPr>
            <w:tcW w:w="851" w:type="dxa"/>
            <w:shd w:val="clear" w:color="auto" w:fill="auto"/>
            <w:vAlign w:val="center"/>
          </w:tcPr>
          <w:p w14:paraId="1A369AD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DDF18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14:paraId="4C88C62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Fresenius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Kabi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Polska Sp.  z o.o.</w:t>
            </w:r>
          </w:p>
          <w:p w14:paraId="36279446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134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77018C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02-305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2741C0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5 713.20 zł</w:t>
            </w:r>
          </w:p>
        </w:tc>
      </w:tr>
      <w:tr w:rsidR="00923B27" w:rsidRPr="005219D2" w14:paraId="473CC433" w14:textId="77777777" w:rsidTr="00E90104">
        <w:tc>
          <w:tcPr>
            <w:tcW w:w="851" w:type="dxa"/>
            <w:shd w:val="clear" w:color="auto" w:fill="auto"/>
            <w:vAlign w:val="center"/>
          </w:tcPr>
          <w:p w14:paraId="79B4554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3791D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14:paraId="6CE3401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VYGON Polska Sp. z o.o.</w:t>
            </w:r>
          </w:p>
          <w:p w14:paraId="651FBCA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Francuska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39/6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D943E8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03-905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B2FE3A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5 713.20 zł</w:t>
            </w:r>
          </w:p>
        </w:tc>
      </w:tr>
      <w:tr w:rsidR="00923B27" w:rsidRPr="005219D2" w14:paraId="4A36C5EF" w14:textId="77777777" w:rsidTr="00E90104">
        <w:tc>
          <w:tcPr>
            <w:tcW w:w="851" w:type="dxa"/>
            <w:shd w:val="clear" w:color="auto" w:fill="auto"/>
            <w:vAlign w:val="center"/>
          </w:tcPr>
          <w:p w14:paraId="013FA62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D606E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14:paraId="0AD3928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VYGON Polska Sp. z o.o.</w:t>
            </w:r>
          </w:p>
          <w:p w14:paraId="71A821E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Francuska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39/6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A28C373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03-905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8DEE65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77 868.00 zł</w:t>
            </w:r>
          </w:p>
        </w:tc>
      </w:tr>
      <w:tr w:rsidR="00923B27" w:rsidRPr="005219D2" w14:paraId="3CE250B5" w14:textId="77777777" w:rsidTr="00E90104">
        <w:tc>
          <w:tcPr>
            <w:tcW w:w="851" w:type="dxa"/>
            <w:shd w:val="clear" w:color="auto" w:fill="auto"/>
            <w:vAlign w:val="center"/>
          </w:tcPr>
          <w:p w14:paraId="32543C1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92F9A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14:paraId="758062B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VYGON Polska Sp. z o.o.</w:t>
            </w:r>
          </w:p>
          <w:p w14:paraId="5957172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Francuska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39/6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D1F76D9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03-905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1F5A9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475.20 zł</w:t>
            </w:r>
          </w:p>
        </w:tc>
      </w:tr>
      <w:tr w:rsidR="00923B27" w:rsidRPr="005219D2" w14:paraId="72968FC6" w14:textId="77777777" w:rsidTr="00E90104">
        <w:tc>
          <w:tcPr>
            <w:tcW w:w="851" w:type="dxa"/>
            <w:shd w:val="clear" w:color="auto" w:fill="auto"/>
            <w:vAlign w:val="center"/>
          </w:tcPr>
          <w:p w14:paraId="513EF60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719FA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14:paraId="5D0657C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VYGON Polska Sp. z o.o.</w:t>
            </w:r>
          </w:p>
          <w:p w14:paraId="576166A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Francuska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39/6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BB87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03-905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D1402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2 721.60 zł</w:t>
            </w:r>
          </w:p>
        </w:tc>
      </w:tr>
      <w:tr w:rsidR="00923B27" w:rsidRPr="005219D2" w14:paraId="0B205A4B" w14:textId="77777777" w:rsidTr="00E90104">
        <w:tc>
          <w:tcPr>
            <w:tcW w:w="851" w:type="dxa"/>
            <w:shd w:val="clear" w:color="auto" w:fill="auto"/>
            <w:vAlign w:val="center"/>
          </w:tcPr>
          <w:p w14:paraId="151691F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E9C3D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14:paraId="2C0BABAF" w14:textId="33F4F12B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Medtronic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Polna Sp. z o.o</w:t>
            </w:r>
            <w:r w:rsidR="00824B5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6C62D7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Polna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CB26B8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00-633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B99175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5 151.60 zł</w:t>
            </w:r>
          </w:p>
        </w:tc>
      </w:tr>
      <w:tr w:rsidR="00923B27" w:rsidRPr="005219D2" w14:paraId="2F7E83C8" w14:textId="77777777" w:rsidTr="00E90104">
        <w:tc>
          <w:tcPr>
            <w:tcW w:w="851" w:type="dxa"/>
            <w:shd w:val="clear" w:color="auto" w:fill="auto"/>
            <w:vAlign w:val="center"/>
          </w:tcPr>
          <w:p w14:paraId="733496E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8D395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14:paraId="1BDC8A68" w14:textId="6141CA26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Medtronic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Polna Sp. z o.o.</w:t>
            </w:r>
          </w:p>
          <w:p w14:paraId="76B6712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Polna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020AA6E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00-633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372B2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85 536.00 zł</w:t>
            </w:r>
          </w:p>
        </w:tc>
      </w:tr>
      <w:tr w:rsidR="00923B27" w:rsidRPr="005219D2" w14:paraId="43AA4C31" w14:textId="77777777" w:rsidTr="00E90104">
        <w:tc>
          <w:tcPr>
            <w:tcW w:w="851" w:type="dxa"/>
            <w:shd w:val="clear" w:color="auto" w:fill="auto"/>
            <w:vAlign w:val="center"/>
          </w:tcPr>
          <w:p w14:paraId="23924DA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B8AEE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14:paraId="4E1B4543" w14:textId="241C003C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Medtronic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Polna Sp. z o.o</w:t>
            </w:r>
            <w:r w:rsidR="00824B5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73CF7A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Polna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8F5931D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00-633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019AA6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41 428.80 zł</w:t>
            </w:r>
          </w:p>
        </w:tc>
      </w:tr>
      <w:tr w:rsidR="00923B27" w:rsidRPr="005219D2" w14:paraId="3E3A257B" w14:textId="77777777" w:rsidTr="00E90104">
        <w:tc>
          <w:tcPr>
            <w:tcW w:w="851" w:type="dxa"/>
            <w:shd w:val="clear" w:color="auto" w:fill="auto"/>
            <w:vAlign w:val="center"/>
          </w:tcPr>
          <w:p w14:paraId="7739BE6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4B588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4E8F1EE9" w14:textId="7CC81D61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Medtronic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Polna Sp. z o.o</w:t>
            </w:r>
            <w:r w:rsidR="00824B5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3A1A696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Polna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B80AF7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00-633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2D771E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45 873.00 zł</w:t>
            </w:r>
          </w:p>
        </w:tc>
      </w:tr>
      <w:tr w:rsidR="00923B27" w:rsidRPr="005219D2" w14:paraId="19442795" w14:textId="77777777" w:rsidTr="00E90104">
        <w:tc>
          <w:tcPr>
            <w:tcW w:w="851" w:type="dxa"/>
            <w:shd w:val="clear" w:color="auto" w:fill="auto"/>
            <w:vAlign w:val="center"/>
          </w:tcPr>
          <w:p w14:paraId="57BCA2B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BC42A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14:paraId="23566653" w14:textId="37BD85F0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Medtronic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Polna Sp. z o.o</w:t>
            </w:r>
            <w:r w:rsidR="00824B51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4A04DA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Polna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CFCECB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00-633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33D146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1 296.00 zł</w:t>
            </w:r>
          </w:p>
        </w:tc>
      </w:tr>
      <w:tr w:rsidR="00923B27" w:rsidRPr="005219D2" w14:paraId="56A23B43" w14:textId="77777777" w:rsidTr="00E90104">
        <w:tc>
          <w:tcPr>
            <w:tcW w:w="851" w:type="dxa"/>
            <w:shd w:val="clear" w:color="auto" w:fill="auto"/>
            <w:vAlign w:val="center"/>
          </w:tcPr>
          <w:p w14:paraId="66AF3E2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EFE21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14:paraId="6CC06ABC" w14:textId="592CB5AF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Medtronic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Polna Sp. z o.o.</w:t>
            </w:r>
          </w:p>
          <w:p w14:paraId="2CCB8FE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Polna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85D6B04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00-633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2DF2BD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20 244.60 zł</w:t>
            </w:r>
          </w:p>
        </w:tc>
      </w:tr>
      <w:tr w:rsidR="00923B27" w:rsidRPr="005219D2" w14:paraId="58D74F4E" w14:textId="77777777" w:rsidTr="00E90104">
        <w:tc>
          <w:tcPr>
            <w:tcW w:w="851" w:type="dxa"/>
            <w:shd w:val="clear" w:color="auto" w:fill="auto"/>
            <w:vAlign w:val="center"/>
          </w:tcPr>
          <w:p w14:paraId="28C856D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B8B70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14:paraId="515316A2" w14:textId="2342DA7C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Medtronic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Polna Sp. z o.o.</w:t>
            </w:r>
          </w:p>
          <w:p w14:paraId="7B98256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Polna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6E0F256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00-633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BD8D0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7 020.00 zł</w:t>
            </w:r>
          </w:p>
        </w:tc>
      </w:tr>
      <w:tr w:rsidR="00923B27" w:rsidRPr="005219D2" w14:paraId="7B4F2EFC" w14:textId="77777777" w:rsidTr="00E90104">
        <w:tc>
          <w:tcPr>
            <w:tcW w:w="851" w:type="dxa"/>
            <w:shd w:val="clear" w:color="auto" w:fill="auto"/>
            <w:vAlign w:val="center"/>
          </w:tcPr>
          <w:p w14:paraId="570A4B6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FBE07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14:paraId="19DE656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Centrum Zaopatrzenia Lecznictwa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Cezetel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-Poznań Sp. z o.o.</w:t>
            </w:r>
          </w:p>
          <w:p w14:paraId="03E61C0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Szczepankowo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189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CD338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61-313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3F4BE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5 346.00 zł</w:t>
            </w:r>
          </w:p>
        </w:tc>
      </w:tr>
      <w:tr w:rsidR="00923B27" w:rsidRPr="005219D2" w14:paraId="49B89678" w14:textId="77777777" w:rsidTr="00E90104">
        <w:tc>
          <w:tcPr>
            <w:tcW w:w="851" w:type="dxa"/>
            <w:shd w:val="clear" w:color="auto" w:fill="auto"/>
            <w:vAlign w:val="center"/>
          </w:tcPr>
          <w:p w14:paraId="27CA6C7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B0C37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67476DB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Centrum Zaopatrzenia Lecznictwa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Cezetel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-Poznań Sp. z o.o.</w:t>
            </w:r>
          </w:p>
          <w:p w14:paraId="3A48FC3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Szczepankowo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189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D01AC8B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61-313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45180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20 235.96 zł</w:t>
            </w:r>
          </w:p>
        </w:tc>
      </w:tr>
      <w:tr w:rsidR="00923B27" w:rsidRPr="005219D2" w14:paraId="429DEDD7" w14:textId="77777777" w:rsidTr="00E90104">
        <w:tc>
          <w:tcPr>
            <w:tcW w:w="851" w:type="dxa"/>
            <w:shd w:val="clear" w:color="auto" w:fill="auto"/>
            <w:vAlign w:val="center"/>
          </w:tcPr>
          <w:p w14:paraId="49715B1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BFCDC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14:paraId="054732E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Centrum Zaopatrzenia Lecznictwa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Cezetel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-Poznań Sp. z o.o.</w:t>
            </w:r>
          </w:p>
          <w:p w14:paraId="1777897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Szczepankowo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189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FE0E4F4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61-313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BC5F3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3 442.50 zł</w:t>
            </w:r>
          </w:p>
        </w:tc>
      </w:tr>
      <w:tr w:rsidR="00923B27" w:rsidRPr="005219D2" w14:paraId="4CC38752" w14:textId="77777777" w:rsidTr="00E90104">
        <w:tc>
          <w:tcPr>
            <w:tcW w:w="851" w:type="dxa"/>
            <w:shd w:val="clear" w:color="auto" w:fill="auto"/>
            <w:vAlign w:val="center"/>
          </w:tcPr>
          <w:p w14:paraId="3FBA2CA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50749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14:paraId="7D96725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Centrum Zaopatrzenia Lecznictwa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Cezetel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-Poznań Sp. z o.o.</w:t>
            </w:r>
          </w:p>
          <w:p w14:paraId="0FAE56F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Szczepankowo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189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E4C15D5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61-313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EE51C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28 273.65 zł</w:t>
            </w:r>
          </w:p>
        </w:tc>
      </w:tr>
      <w:tr w:rsidR="00923B27" w:rsidRPr="005219D2" w14:paraId="179F3ED7" w14:textId="77777777" w:rsidTr="00E90104">
        <w:tc>
          <w:tcPr>
            <w:tcW w:w="851" w:type="dxa"/>
            <w:shd w:val="clear" w:color="auto" w:fill="auto"/>
            <w:vAlign w:val="center"/>
          </w:tcPr>
          <w:p w14:paraId="042B3AB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7735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14:paraId="5E9A64B6" w14:textId="77777777" w:rsidR="00F84731" w:rsidRPr="005219D2" w:rsidRDefault="00F84731" w:rsidP="00F8473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</w:t>
            </w:r>
            <w:r>
              <w:rPr>
                <w:rFonts w:ascii="Arial" w:hAnsi="Arial" w:cs="Arial"/>
                <w:sz w:val="22"/>
                <w:szCs w:val="22"/>
              </w:rPr>
              <w:t>meditek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Spółka z o.o.</w:t>
            </w:r>
          </w:p>
          <w:p w14:paraId="641686D6" w14:textId="77777777" w:rsidR="00F84731" w:rsidRPr="005219D2" w:rsidRDefault="00F84731" w:rsidP="00F8473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58</w:t>
            </w:r>
          </w:p>
          <w:p w14:paraId="4F1F998C" w14:textId="4F3FAF16" w:rsidR="00923B27" w:rsidRPr="005219D2" w:rsidRDefault="00F84731" w:rsidP="00F847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15-620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Białystok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526FF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2 530.40 zł</w:t>
            </w:r>
          </w:p>
        </w:tc>
      </w:tr>
      <w:tr w:rsidR="00923B27" w:rsidRPr="005219D2" w14:paraId="5FC78CE3" w14:textId="77777777" w:rsidTr="00E90104">
        <w:tc>
          <w:tcPr>
            <w:tcW w:w="851" w:type="dxa"/>
            <w:shd w:val="clear" w:color="auto" w:fill="auto"/>
            <w:vAlign w:val="center"/>
          </w:tcPr>
          <w:p w14:paraId="533A703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F0752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14:paraId="0147F2B6" w14:textId="77777777" w:rsidR="00F84731" w:rsidRPr="005219D2" w:rsidRDefault="00F84731" w:rsidP="00F8473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</w:t>
            </w:r>
            <w:r>
              <w:rPr>
                <w:rFonts w:ascii="Arial" w:hAnsi="Arial" w:cs="Arial"/>
                <w:sz w:val="22"/>
                <w:szCs w:val="22"/>
              </w:rPr>
              <w:t>meditek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Spółka z o.o.</w:t>
            </w:r>
          </w:p>
          <w:p w14:paraId="4036E1B8" w14:textId="77777777" w:rsidR="00F84731" w:rsidRPr="005219D2" w:rsidRDefault="00F84731" w:rsidP="00F8473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58</w:t>
            </w:r>
          </w:p>
          <w:p w14:paraId="148ED7B4" w14:textId="147E3321" w:rsidR="00923B27" w:rsidRPr="005219D2" w:rsidRDefault="00F84731" w:rsidP="00F847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15-620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Białystok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F5D3B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3 801.15 zł</w:t>
            </w:r>
          </w:p>
        </w:tc>
      </w:tr>
      <w:tr w:rsidR="00923B27" w:rsidRPr="005219D2" w14:paraId="56C77AF8" w14:textId="77777777" w:rsidTr="00E90104">
        <w:tc>
          <w:tcPr>
            <w:tcW w:w="851" w:type="dxa"/>
            <w:shd w:val="clear" w:color="auto" w:fill="auto"/>
            <w:vAlign w:val="center"/>
          </w:tcPr>
          <w:p w14:paraId="0574BAE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3312F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14:paraId="6801CDFC" w14:textId="77777777" w:rsidR="00F84731" w:rsidRPr="005219D2" w:rsidRDefault="00F84731" w:rsidP="00F8473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</w:t>
            </w:r>
            <w:r>
              <w:rPr>
                <w:rFonts w:ascii="Arial" w:hAnsi="Arial" w:cs="Arial"/>
                <w:sz w:val="22"/>
                <w:szCs w:val="22"/>
              </w:rPr>
              <w:t>meditek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Spółka z o.o.</w:t>
            </w:r>
          </w:p>
          <w:p w14:paraId="284821DA" w14:textId="77777777" w:rsidR="00F84731" w:rsidRPr="005219D2" w:rsidRDefault="00F84731" w:rsidP="00F8473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58</w:t>
            </w:r>
          </w:p>
          <w:p w14:paraId="015C8555" w14:textId="724771D9" w:rsidR="00923B27" w:rsidRPr="005219D2" w:rsidRDefault="00F84731" w:rsidP="00F8473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15-620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Białystok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73CE8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4 250.00 zł</w:t>
            </w:r>
          </w:p>
        </w:tc>
      </w:tr>
      <w:tr w:rsidR="00923B27" w:rsidRPr="005219D2" w14:paraId="63E3FAB4" w14:textId="77777777" w:rsidTr="00E90104">
        <w:tc>
          <w:tcPr>
            <w:tcW w:w="851" w:type="dxa"/>
            <w:shd w:val="clear" w:color="auto" w:fill="auto"/>
            <w:vAlign w:val="center"/>
          </w:tcPr>
          <w:p w14:paraId="3DC5648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AF0A4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14:paraId="4E2A2134" w14:textId="29BFE24E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</w:t>
            </w:r>
            <w:r w:rsidR="00F84731">
              <w:rPr>
                <w:rFonts w:ascii="Arial" w:hAnsi="Arial" w:cs="Arial"/>
                <w:sz w:val="22"/>
                <w:szCs w:val="22"/>
              </w:rPr>
              <w:t>meditek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Spółka z o.o.</w:t>
            </w:r>
          </w:p>
          <w:p w14:paraId="4148B8CF" w14:textId="7A784340" w:rsidR="00923B27" w:rsidRPr="005219D2" w:rsidRDefault="00F84731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lastRenderedPageBreak/>
              <w:t>Elewatorska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58</w:t>
            </w:r>
          </w:p>
          <w:p w14:paraId="1DE6ACC7" w14:textId="4A310497" w:rsidR="00923B27" w:rsidRPr="005219D2" w:rsidRDefault="00F84731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15-620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7EFE0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5 876.00 zł</w:t>
            </w:r>
          </w:p>
        </w:tc>
      </w:tr>
      <w:tr w:rsidR="00923B27" w:rsidRPr="005219D2" w14:paraId="72C13793" w14:textId="77777777" w:rsidTr="00E90104">
        <w:tc>
          <w:tcPr>
            <w:tcW w:w="851" w:type="dxa"/>
            <w:shd w:val="clear" w:color="auto" w:fill="auto"/>
            <w:vAlign w:val="center"/>
          </w:tcPr>
          <w:p w14:paraId="3C15B30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81825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58</w:t>
            </w:r>
          </w:p>
        </w:tc>
        <w:tc>
          <w:tcPr>
            <w:tcW w:w="5245" w:type="dxa"/>
            <w:shd w:val="clear" w:color="auto" w:fill="auto"/>
          </w:tcPr>
          <w:p w14:paraId="2E70F31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Bertz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Sp.k.</w:t>
            </w:r>
          </w:p>
          <w:p w14:paraId="3E2A331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Fabianowska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131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3F5BCC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62-052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Komorniki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57576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116 640.00 zł</w:t>
            </w:r>
          </w:p>
        </w:tc>
      </w:tr>
      <w:tr w:rsidR="00923B27" w:rsidRPr="005219D2" w14:paraId="2409D470" w14:textId="77777777" w:rsidTr="00E90104">
        <w:tc>
          <w:tcPr>
            <w:tcW w:w="851" w:type="dxa"/>
            <w:shd w:val="clear" w:color="auto" w:fill="auto"/>
            <w:vAlign w:val="center"/>
          </w:tcPr>
          <w:p w14:paraId="797DF9D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E6754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542D622E" w14:textId="570D8819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AKSIS Hurtownia Sprzętu Medycznego</w:t>
            </w:r>
            <w:r w:rsidR="00F84731">
              <w:rPr>
                <w:rFonts w:ascii="Arial" w:hAnsi="Arial" w:cs="Arial"/>
                <w:sz w:val="22"/>
                <w:szCs w:val="22"/>
              </w:rPr>
              <w:t xml:space="preserve"> Ignaciuk Spigarski S.J.</w:t>
            </w:r>
          </w:p>
          <w:p w14:paraId="0389DE33" w14:textId="77777777" w:rsidR="00F84731" w:rsidRDefault="00F84731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Przyrodników 1C</w:t>
            </w:r>
          </w:p>
          <w:p w14:paraId="1980483D" w14:textId="5F38DB65" w:rsidR="00923B27" w:rsidRPr="005219D2" w:rsidRDefault="00F84731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80-298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60076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25 228.80 zł</w:t>
            </w:r>
          </w:p>
        </w:tc>
      </w:tr>
      <w:tr w:rsidR="00923B27" w:rsidRPr="005219D2" w14:paraId="35874CC8" w14:textId="77777777" w:rsidTr="00E90104">
        <w:tc>
          <w:tcPr>
            <w:tcW w:w="851" w:type="dxa"/>
            <w:shd w:val="clear" w:color="auto" w:fill="auto"/>
            <w:vAlign w:val="center"/>
          </w:tcPr>
          <w:p w14:paraId="28279F7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1E26E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14:paraId="06C6162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Becton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Dickinson Polska Sp. z o.o.</w:t>
            </w:r>
          </w:p>
          <w:p w14:paraId="784C812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Osmańska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047F3B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02-823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91B2D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305 440.00 zł</w:t>
            </w:r>
          </w:p>
        </w:tc>
      </w:tr>
      <w:tr w:rsidR="00923B27" w:rsidRPr="005219D2" w14:paraId="55A64AD1" w14:textId="77777777" w:rsidTr="00E90104">
        <w:tc>
          <w:tcPr>
            <w:tcW w:w="851" w:type="dxa"/>
            <w:shd w:val="clear" w:color="auto" w:fill="auto"/>
            <w:vAlign w:val="center"/>
          </w:tcPr>
          <w:p w14:paraId="22996A9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9B568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14:paraId="4C538F46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Becton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Dickinson Polska Sp. z o.o.</w:t>
            </w:r>
          </w:p>
          <w:p w14:paraId="3CAC519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Osmańska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9C3BE1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02-823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5F575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26 448.00 zł</w:t>
            </w:r>
          </w:p>
        </w:tc>
      </w:tr>
      <w:tr w:rsidR="00923B27" w:rsidRPr="005219D2" w14:paraId="376D52BD" w14:textId="77777777" w:rsidTr="00E90104">
        <w:tc>
          <w:tcPr>
            <w:tcW w:w="851" w:type="dxa"/>
            <w:shd w:val="clear" w:color="auto" w:fill="auto"/>
            <w:vAlign w:val="center"/>
          </w:tcPr>
          <w:p w14:paraId="6791263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72FFB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14:paraId="44C8E81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A7DC28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59CAA0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32D6F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112 068.00 zł</w:t>
            </w:r>
          </w:p>
        </w:tc>
      </w:tr>
      <w:tr w:rsidR="00923B27" w:rsidRPr="005219D2" w14:paraId="6E5894B2" w14:textId="77777777" w:rsidTr="00E90104">
        <w:tc>
          <w:tcPr>
            <w:tcW w:w="851" w:type="dxa"/>
            <w:shd w:val="clear" w:color="auto" w:fill="auto"/>
            <w:vAlign w:val="center"/>
          </w:tcPr>
          <w:p w14:paraId="780BFF6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F526EC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14:paraId="1870D07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AF9342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55373E0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D90FD7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10 528.00 zł</w:t>
            </w:r>
          </w:p>
        </w:tc>
      </w:tr>
      <w:tr w:rsidR="00923B27" w:rsidRPr="005219D2" w14:paraId="35F0928F" w14:textId="77777777" w:rsidTr="00E90104">
        <w:tc>
          <w:tcPr>
            <w:tcW w:w="851" w:type="dxa"/>
            <w:shd w:val="clear" w:color="auto" w:fill="auto"/>
            <w:vAlign w:val="center"/>
          </w:tcPr>
          <w:p w14:paraId="574D622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BC5FB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14:paraId="2BB1DE7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1B0E21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9DE31D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2A183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13 289.00 zł</w:t>
            </w:r>
          </w:p>
        </w:tc>
      </w:tr>
      <w:tr w:rsidR="00923B27" w:rsidRPr="005219D2" w14:paraId="622EEAFB" w14:textId="77777777" w:rsidTr="00E90104">
        <w:tc>
          <w:tcPr>
            <w:tcW w:w="851" w:type="dxa"/>
            <w:shd w:val="clear" w:color="auto" w:fill="auto"/>
            <w:vAlign w:val="center"/>
          </w:tcPr>
          <w:p w14:paraId="69334CD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17CC9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5C1099B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3E4F73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EDB42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242F1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19 193.50 zł</w:t>
            </w:r>
          </w:p>
        </w:tc>
      </w:tr>
      <w:tr w:rsidR="00923B27" w:rsidRPr="005219D2" w14:paraId="771D2E30" w14:textId="77777777" w:rsidTr="00E90104">
        <w:tc>
          <w:tcPr>
            <w:tcW w:w="851" w:type="dxa"/>
            <w:shd w:val="clear" w:color="auto" w:fill="auto"/>
            <w:vAlign w:val="center"/>
          </w:tcPr>
          <w:p w14:paraId="3CF9926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73210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14:paraId="54C6398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3997D7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26EB8B0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B000D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38 508.65 zł</w:t>
            </w:r>
          </w:p>
        </w:tc>
      </w:tr>
      <w:tr w:rsidR="00923B27" w:rsidRPr="005219D2" w14:paraId="25583F2D" w14:textId="77777777" w:rsidTr="00E90104">
        <w:tc>
          <w:tcPr>
            <w:tcW w:w="851" w:type="dxa"/>
            <w:shd w:val="clear" w:color="auto" w:fill="auto"/>
            <w:vAlign w:val="center"/>
          </w:tcPr>
          <w:p w14:paraId="3581F1D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273EB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14:paraId="5D9EA1A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29ABE746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2D421F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283A7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1 979.64 zł</w:t>
            </w:r>
          </w:p>
        </w:tc>
      </w:tr>
      <w:tr w:rsidR="00923B27" w:rsidRPr="005219D2" w14:paraId="61C56777" w14:textId="77777777" w:rsidTr="00E90104">
        <w:tc>
          <w:tcPr>
            <w:tcW w:w="851" w:type="dxa"/>
            <w:shd w:val="clear" w:color="auto" w:fill="auto"/>
            <w:vAlign w:val="center"/>
          </w:tcPr>
          <w:p w14:paraId="457C678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9D93F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14:paraId="4843563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A4F0E6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E8C636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E08C6F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2 667.60 zł</w:t>
            </w:r>
          </w:p>
        </w:tc>
      </w:tr>
      <w:tr w:rsidR="00923B27" w:rsidRPr="005219D2" w14:paraId="6283EC02" w14:textId="77777777" w:rsidTr="00E90104">
        <w:tc>
          <w:tcPr>
            <w:tcW w:w="851" w:type="dxa"/>
            <w:shd w:val="clear" w:color="auto" w:fill="auto"/>
            <w:vAlign w:val="center"/>
          </w:tcPr>
          <w:p w14:paraId="6D1F1E9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E46E7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14:paraId="1F6E209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EE559D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FB5235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189E7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769.20 zł</w:t>
            </w:r>
          </w:p>
        </w:tc>
      </w:tr>
      <w:tr w:rsidR="00923B27" w:rsidRPr="005219D2" w14:paraId="415A884D" w14:textId="77777777" w:rsidTr="00E90104">
        <w:tc>
          <w:tcPr>
            <w:tcW w:w="851" w:type="dxa"/>
            <w:shd w:val="clear" w:color="auto" w:fill="auto"/>
            <w:vAlign w:val="center"/>
          </w:tcPr>
          <w:p w14:paraId="7A01EC1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CACCE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14:paraId="1D247E2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C07B69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EF5A430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0A8A8A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26 531.82 zł</w:t>
            </w:r>
          </w:p>
        </w:tc>
      </w:tr>
      <w:tr w:rsidR="00923B27" w:rsidRPr="005219D2" w14:paraId="5C860CCE" w14:textId="77777777" w:rsidTr="00E90104">
        <w:tc>
          <w:tcPr>
            <w:tcW w:w="851" w:type="dxa"/>
            <w:shd w:val="clear" w:color="auto" w:fill="auto"/>
            <w:vAlign w:val="center"/>
          </w:tcPr>
          <w:p w14:paraId="492BBAF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AFF95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5245" w:type="dxa"/>
            <w:shd w:val="clear" w:color="auto" w:fill="auto"/>
          </w:tcPr>
          <w:p w14:paraId="52FD11C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1A0390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AB9197D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13969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18 656.30 zł</w:t>
            </w:r>
          </w:p>
        </w:tc>
      </w:tr>
      <w:tr w:rsidR="00923B27" w:rsidRPr="005219D2" w14:paraId="4D3BA7A5" w14:textId="77777777" w:rsidTr="00E90104">
        <w:tc>
          <w:tcPr>
            <w:tcW w:w="851" w:type="dxa"/>
            <w:shd w:val="clear" w:color="auto" w:fill="auto"/>
            <w:vAlign w:val="center"/>
          </w:tcPr>
          <w:p w14:paraId="1DA619C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3779B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14:paraId="5345A24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16F18C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E160008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D0BEAC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2 380.00 zł</w:t>
            </w:r>
          </w:p>
        </w:tc>
      </w:tr>
      <w:tr w:rsidR="00923B27" w:rsidRPr="005219D2" w14:paraId="2B790E49" w14:textId="77777777" w:rsidTr="00E90104">
        <w:tc>
          <w:tcPr>
            <w:tcW w:w="851" w:type="dxa"/>
            <w:shd w:val="clear" w:color="auto" w:fill="auto"/>
            <w:vAlign w:val="center"/>
          </w:tcPr>
          <w:p w14:paraId="049B317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C4A75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14:paraId="2354DF5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A09F16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A7F484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056ED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105 304.00 zł</w:t>
            </w:r>
          </w:p>
        </w:tc>
      </w:tr>
      <w:tr w:rsidR="00923B27" w:rsidRPr="005219D2" w14:paraId="44A6385E" w14:textId="77777777" w:rsidTr="00E90104">
        <w:tc>
          <w:tcPr>
            <w:tcW w:w="851" w:type="dxa"/>
            <w:shd w:val="clear" w:color="auto" w:fill="auto"/>
            <w:vAlign w:val="center"/>
          </w:tcPr>
          <w:p w14:paraId="5E25CF8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96383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14:paraId="7CF68FB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9F3FFC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0A833D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DA4C1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346.00 zł</w:t>
            </w:r>
          </w:p>
        </w:tc>
      </w:tr>
      <w:tr w:rsidR="00923B27" w:rsidRPr="005219D2" w14:paraId="04B86B3B" w14:textId="77777777" w:rsidTr="00E90104">
        <w:tc>
          <w:tcPr>
            <w:tcW w:w="851" w:type="dxa"/>
            <w:shd w:val="clear" w:color="auto" w:fill="auto"/>
            <w:vAlign w:val="center"/>
          </w:tcPr>
          <w:p w14:paraId="37CD4D7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215D2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14:paraId="4CFF0D8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FB72A5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0E0492F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647A6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5 432.00 zł</w:t>
            </w:r>
          </w:p>
        </w:tc>
      </w:tr>
      <w:tr w:rsidR="00923B27" w:rsidRPr="005219D2" w14:paraId="524B1FE4" w14:textId="77777777" w:rsidTr="00E90104">
        <w:tc>
          <w:tcPr>
            <w:tcW w:w="851" w:type="dxa"/>
            <w:shd w:val="clear" w:color="auto" w:fill="auto"/>
            <w:vAlign w:val="center"/>
          </w:tcPr>
          <w:p w14:paraId="31F6778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5509C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14:paraId="746501E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2075A0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F16A23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25A6E6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2 093.00 zł</w:t>
            </w:r>
          </w:p>
        </w:tc>
      </w:tr>
      <w:tr w:rsidR="00923B27" w:rsidRPr="005219D2" w14:paraId="401FD349" w14:textId="77777777" w:rsidTr="00E90104">
        <w:tc>
          <w:tcPr>
            <w:tcW w:w="851" w:type="dxa"/>
            <w:shd w:val="clear" w:color="auto" w:fill="auto"/>
            <w:vAlign w:val="center"/>
          </w:tcPr>
          <w:p w14:paraId="271354E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AE05E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14:paraId="4E2547C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73FADD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FC869E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2C524C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6 135.90 zł</w:t>
            </w:r>
          </w:p>
        </w:tc>
      </w:tr>
      <w:tr w:rsidR="00923B27" w:rsidRPr="005219D2" w14:paraId="665C3C43" w14:textId="77777777" w:rsidTr="00E90104">
        <w:tc>
          <w:tcPr>
            <w:tcW w:w="851" w:type="dxa"/>
            <w:shd w:val="clear" w:color="auto" w:fill="auto"/>
            <w:vAlign w:val="center"/>
          </w:tcPr>
          <w:p w14:paraId="1FF962D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51012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14:paraId="67A73B5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59B8B1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32A93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192C35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26 143.24 zł</w:t>
            </w:r>
          </w:p>
        </w:tc>
      </w:tr>
      <w:tr w:rsidR="00923B27" w:rsidRPr="005219D2" w14:paraId="1B97FB9F" w14:textId="77777777" w:rsidTr="00E90104">
        <w:tc>
          <w:tcPr>
            <w:tcW w:w="851" w:type="dxa"/>
            <w:shd w:val="clear" w:color="auto" w:fill="auto"/>
            <w:vAlign w:val="center"/>
          </w:tcPr>
          <w:p w14:paraId="7B80D2D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268A8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14:paraId="199C5A7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E468A4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33293FE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64297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17 936.00 zł</w:t>
            </w:r>
          </w:p>
        </w:tc>
      </w:tr>
      <w:tr w:rsidR="00923B27" w:rsidRPr="005219D2" w14:paraId="73F6CE80" w14:textId="77777777" w:rsidTr="00E90104">
        <w:tc>
          <w:tcPr>
            <w:tcW w:w="851" w:type="dxa"/>
            <w:shd w:val="clear" w:color="auto" w:fill="auto"/>
            <w:vAlign w:val="center"/>
          </w:tcPr>
          <w:p w14:paraId="309CD57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B6BDE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14:paraId="7CA0282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2732175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B6727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51535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25 896.00 zł</w:t>
            </w:r>
          </w:p>
        </w:tc>
      </w:tr>
      <w:tr w:rsidR="00923B27" w:rsidRPr="005219D2" w14:paraId="143D5A2A" w14:textId="77777777" w:rsidTr="00E90104">
        <w:tc>
          <w:tcPr>
            <w:tcW w:w="851" w:type="dxa"/>
            <w:shd w:val="clear" w:color="auto" w:fill="auto"/>
            <w:vAlign w:val="center"/>
          </w:tcPr>
          <w:p w14:paraId="5E5CF08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85020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14:paraId="3FAA9D5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F63805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73FE3CB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912E08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1 900.80 zł</w:t>
            </w:r>
          </w:p>
        </w:tc>
      </w:tr>
      <w:tr w:rsidR="00923B27" w:rsidRPr="005219D2" w14:paraId="055C3A63" w14:textId="77777777" w:rsidTr="00E90104">
        <w:tc>
          <w:tcPr>
            <w:tcW w:w="851" w:type="dxa"/>
            <w:shd w:val="clear" w:color="auto" w:fill="auto"/>
            <w:vAlign w:val="center"/>
          </w:tcPr>
          <w:p w14:paraId="10B8C80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DEE5C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14:paraId="5120C07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7084FE5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91DDFF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24EB1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3 488.40 zł</w:t>
            </w:r>
          </w:p>
        </w:tc>
      </w:tr>
      <w:tr w:rsidR="00923B27" w:rsidRPr="005219D2" w14:paraId="014D7E90" w14:textId="77777777" w:rsidTr="00E90104">
        <w:tc>
          <w:tcPr>
            <w:tcW w:w="851" w:type="dxa"/>
            <w:shd w:val="clear" w:color="auto" w:fill="auto"/>
            <w:vAlign w:val="center"/>
          </w:tcPr>
          <w:p w14:paraId="3E3897B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20563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14:paraId="1F97571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BF3E2A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64B9C8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DBFC74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20 069.10 zł</w:t>
            </w:r>
          </w:p>
        </w:tc>
      </w:tr>
      <w:tr w:rsidR="00923B27" w:rsidRPr="005219D2" w14:paraId="0A9DAD08" w14:textId="77777777" w:rsidTr="00E90104">
        <w:tc>
          <w:tcPr>
            <w:tcW w:w="851" w:type="dxa"/>
            <w:shd w:val="clear" w:color="auto" w:fill="auto"/>
            <w:vAlign w:val="center"/>
          </w:tcPr>
          <w:p w14:paraId="14FD068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EFFC9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14:paraId="16BA6E96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93128F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FE4A1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F6D994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6 671.60 zł</w:t>
            </w:r>
          </w:p>
        </w:tc>
      </w:tr>
      <w:tr w:rsidR="00923B27" w:rsidRPr="005219D2" w14:paraId="2C9FBEF8" w14:textId="77777777" w:rsidTr="00E90104">
        <w:tc>
          <w:tcPr>
            <w:tcW w:w="851" w:type="dxa"/>
            <w:shd w:val="clear" w:color="auto" w:fill="auto"/>
            <w:vAlign w:val="center"/>
          </w:tcPr>
          <w:p w14:paraId="5E03D1E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97E45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14:paraId="051F55D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E2BEA9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5D3C7D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A6A89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273.60 zł</w:t>
            </w:r>
          </w:p>
        </w:tc>
      </w:tr>
      <w:tr w:rsidR="00923B27" w:rsidRPr="005219D2" w14:paraId="69BEE84C" w14:textId="77777777" w:rsidTr="00E90104">
        <w:tc>
          <w:tcPr>
            <w:tcW w:w="851" w:type="dxa"/>
            <w:shd w:val="clear" w:color="auto" w:fill="auto"/>
            <w:vAlign w:val="center"/>
          </w:tcPr>
          <w:p w14:paraId="076DF67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94891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14:paraId="7D5D40F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Bialmed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7D91B08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46/48/35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92ED7E1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02-546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51CB7A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37 088.00 zł</w:t>
            </w:r>
          </w:p>
        </w:tc>
      </w:tr>
      <w:tr w:rsidR="00923B27" w:rsidRPr="005219D2" w14:paraId="3E0287E4" w14:textId="77777777" w:rsidTr="00E90104">
        <w:tc>
          <w:tcPr>
            <w:tcW w:w="851" w:type="dxa"/>
            <w:shd w:val="clear" w:color="auto" w:fill="auto"/>
            <w:vAlign w:val="center"/>
          </w:tcPr>
          <w:p w14:paraId="5BE2890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B0583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14:paraId="343615EB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Coloplast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Sp.z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o.o.</w:t>
            </w:r>
          </w:p>
          <w:p w14:paraId="46B149D8" w14:textId="77777777" w:rsidR="00482646" w:rsidRDefault="00482646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Inflancka 4</w:t>
            </w:r>
          </w:p>
          <w:p w14:paraId="35FCE84C" w14:textId="64DD9812" w:rsidR="00923B27" w:rsidRPr="005219D2" w:rsidRDefault="00482646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00-189 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687FF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21 798.48 zł</w:t>
            </w:r>
          </w:p>
        </w:tc>
      </w:tr>
      <w:tr w:rsidR="00923B27" w:rsidRPr="005219D2" w14:paraId="366160E8" w14:textId="77777777" w:rsidTr="00E90104">
        <w:tc>
          <w:tcPr>
            <w:tcW w:w="851" w:type="dxa"/>
            <w:shd w:val="clear" w:color="auto" w:fill="auto"/>
            <w:vAlign w:val="center"/>
          </w:tcPr>
          <w:p w14:paraId="0224092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7FD00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14:paraId="315D1CA7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C20F74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7BC2D7F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2A49E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18 462.60 zł</w:t>
            </w:r>
          </w:p>
        </w:tc>
      </w:tr>
      <w:tr w:rsidR="00923B27" w:rsidRPr="005219D2" w14:paraId="209CC758" w14:textId="77777777" w:rsidTr="00E90104">
        <w:tc>
          <w:tcPr>
            <w:tcW w:w="851" w:type="dxa"/>
            <w:shd w:val="clear" w:color="auto" w:fill="auto"/>
            <w:vAlign w:val="center"/>
          </w:tcPr>
          <w:p w14:paraId="50CF7D2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00DE9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5245" w:type="dxa"/>
            <w:shd w:val="clear" w:color="auto" w:fill="auto"/>
          </w:tcPr>
          <w:p w14:paraId="136915A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16FD79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AADCF35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8F315E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2 386.80 zł</w:t>
            </w:r>
          </w:p>
        </w:tc>
      </w:tr>
      <w:tr w:rsidR="00923B27" w:rsidRPr="005219D2" w14:paraId="4D22B24E" w14:textId="77777777" w:rsidTr="00E90104">
        <w:tc>
          <w:tcPr>
            <w:tcW w:w="851" w:type="dxa"/>
            <w:shd w:val="clear" w:color="auto" w:fill="auto"/>
            <w:vAlign w:val="center"/>
          </w:tcPr>
          <w:p w14:paraId="39982EE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4BDC5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14:paraId="5F4FA9B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E2F150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F4723F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3C3DF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85 827.60 zł</w:t>
            </w:r>
          </w:p>
        </w:tc>
      </w:tr>
      <w:tr w:rsidR="00923B27" w:rsidRPr="005219D2" w14:paraId="611FB8F3" w14:textId="77777777" w:rsidTr="00E90104">
        <w:tc>
          <w:tcPr>
            <w:tcW w:w="851" w:type="dxa"/>
            <w:shd w:val="clear" w:color="auto" w:fill="auto"/>
            <w:vAlign w:val="center"/>
          </w:tcPr>
          <w:p w14:paraId="471F384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BF8CE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14:paraId="368D7D3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D08A3A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F7A47BA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1EAEA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386.12 zł</w:t>
            </w:r>
          </w:p>
        </w:tc>
      </w:tr>
      <w:tr w:rsidR="00923B27" w:rsidRPr="005219D2" w14:paraId="292F955C" w14:textId="77777777" w:rsidTr="00E90104">
        <w:tc>
          <w:tcPr>
            <w:tcW w:w="851" w:type="dxa"/>
            <w:shd w:val="clear" w:color="auto" w:fill="auto"/>
            <w:vAlign w:val="center"/>
          </w:tcPr>
          <w:p w14:paraId="1907328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29F5E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14:paraId="18CB73B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023E4D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C0DE086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B6B29C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6 635.09 zł</w:t>
            </w:r>
          </w:p>
        </w:tc>
      </w:tr>
      <w:tr w:rsidR="00923B27" w:rsidRPr="005219D2" w14:paraId="6C348521" w14:textId="77777777" w:rsidTr="00E90104">
        <w:tc>
          <w:tcPr>
            <w:tcW w:w="851" w:type="dxa"/>
            <w:shd w:val="clear" w:color="auto" w:fill="auto"/>
            <w:vAlign w:val="center"/>
          </w:tcPr>
          <w:p w14:paraId="2181B5E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lastRenderedPageBreak/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2B28D9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14:paraId="7ACAB17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0741FA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A7AF78D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A77ACFF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25 695.49 zł</w:t>
            </w:r>
          </w:p>
        </w:tc>
      </w:tr>
      <w:tr w:rsidR="00923B27" w:rsidRPr="005219D2" w14:paraId="7C9926F2" w14:textId="77777777" w:rsidTr="00E90104">
        <w:tc>
          <w:tcPr>
            <w:tcW w:w="851" w:type="dxa"/>
            <w:shd w:val="clear" w:color="auto" w:fill="auto"/>
            <w:vAlign w:val="center"/>
          </w:tcPr>
          <w:p w14:paraId="35E442A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DE616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14:paraId="3E4A961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E6DA223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EF1FD1E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488510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1 515.02 zł</w:t>
            </w:r>
          </w:p>
        </w:tc>
      </w:tr>
      <w:tr w:rsidR="00923B27" w:rsidRPr="005219D2" w14:paraId="2F5BB5B2" w14:textId="77777777" w:rsidTr="00E90104">
        <w:tc>
          <w:tcPr>
            <w:tcW w:w="851" w:type="dxa"/>
            <w:shd w:val="clear" w:color="auto" w:fill="auto"/>
            <w:vAlign w:val="center"/>
          </w:tcPr>
          <w:p w14:paraId="1A7814F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C915B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14:paraId="3C53842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0157C8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91736B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0588B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19 377.25 zł</w:t>
            </w:r>
          </w:p>
        </w:tc>
      </w:tr>
      <w:tr w:rsidR="00923B27" w:rsidRPr="005219D2" w14:paraId="2369F8B7" w14:textId="77777777" w:rsidTr="00E90104">
        <w:tc>
          <w:tcPr>
            <w:tcW w:w="851" w:type="dxa"/>
            <w:shd w:val="clear" w:color="auto" w:fill="auto"/>
            <w:vAlign w:val="center"/>
          </w:tcPr>
          <w:p w14:paraId="6C562AE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B7E2F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14:paraId="6989EBEC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B2CBBA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E28370F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7D50D3E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26 568.00 zł</w:t>
            </w:r>
          </w:p>
        </w:tc>
      </w:tr>
      <w:tr w:rsidR="00923B27" w:rsidRPr="005219D2" w14:paraId="3A9800FA" w14:textId="77777777" w:rsidTr="00E90104">
        <w:tc>
          <w:tcPr>
            <w:tcW w:w="851" w:type="dxa"/>
            <w:shd w:val="clear" w:color="auto" w:fill="auto"/>
            <w:vAlign w:val="center"/>
          </w:tcPr>
          <w:p w14:paraId="33773B4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28FDFD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14:paraId="3FA4906D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745844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0F1A357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1415E0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7 115.58 zł</w:t>
            </w:r>
          </w:p>
        </w:tc>
      </w:tr>
      <w:tr w:rsidR="00923B27" w:rsidRPr="005219D2" w14:paraId="66AC7F9A" w14:textId="77777777" w:rsidTr="00E90104">
        <w:tc>
          <w:tcPr>
            <w:tcW w:w="851" w:type="dxa"/>
            <w:shd w:val="clear" w:color="auto" w:fill="auto"/>
            <w:vAlign w:val="center"/>
          </w:tcPr>
          <w:p w14:paraId="746A3F0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01B37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14:paraId="7B4E7255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Zarys International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Group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Sp.K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B851720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D4DE00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41-808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55626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248.83 zł</w:t>
            </w:r>
          </w:p>
        </w:tc>
      </w:tr>
      <w:tr w:rsidR="00923B27" w:rsidRPr="005219D2" w14:paraId="5A657717" w14:textId="77777777" w:rsidTr="00E90104">
        <w:tc>
          <w:tcPr>
            <w:tcW w:w="851" w:type="dxa"/>
            <w:shd w:val="clear" w:color="auto" w:fill="auto"/>
            <w:vAlign w:val="center"/>
          </w:tcPr>
          <w:p w14:paraId="02A818A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C6A181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14:paraId="302E7562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48B5F39A" w14:textId="77777777" w:rsidR="00482646" w:rsidRDefault="00482646" w:rsidP="004826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Jerozolimskie 200 lok. 213A</w:t>
            </w:r>
          </w:p>
          <w:p w14:paraId="74917ACA" w14:textId="074F31F1" w:rsidR="00923B27" w:rsidRPr="005219D2" w:rsidRDefault="00482646" w:rsidP="004826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02-486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C209E4C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1 684.80 zł</w:t>
            </w:r>
          </w:p>
        </w:tc>
      </w:tr>
      <w:tr w:rsidR="00923B27" w:rsidRPr="005219D2" w14:paraId="11A5C632" w14:textId="77777777" w:rsidTr="00E90104">
        <w:tc>
          <w:tcPr>
            <w:tcW w:w="851" w:type="dxa"/>
            <w:shd w:val="clear" w:color="auto" w:fill="auto"/>
            <w:vAlign w:val="center"/>
          </w:tcPr>
          <w:p w14:paraId="01969104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45E9E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14:paraId="7D2ACCC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Cedical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30010521" w14:textId="77777777" w:rsidR="00482646" w:rsidRDefault="00482646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Al. Jerozolimskie 200 lok. 213A</w:t>
            </w:r>
          </w:p>
          <w:p w14:paraId="11E53E1F" w14:textId="435D1B06" w:rsidR="00923B27" w:rsidRPr="005219D2" w:rsidRDefault="00482646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02-486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23B27" w:rsidRPr="005219D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28CE123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1 890.00 zł</w:t>
            </w:r>
          </w:p>
        </w:tc>
      </w:tr>
      <w:tr w:rsidR="00923B27" w:rsidRPr="005219D2" w14:paraId="66305B05" w14:textId="77777777" w:rsidTr="00E90104">
        <w:tc>
          <w:tcPr>
            <w:tcW w:w="851" w:type="dxa"/>
            <w:shd w:val="clear" w:color="auto" w:fill="auto"/>
            <w:vAlign w:val="center"/>
          </w:tcPr>
          <w:p w14:paraId="1FB134C6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4243C7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14:paraId="452F1DCE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KD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3B97530F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Legionów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192B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75A3D84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43-502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Czechowice - Dziedzice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BF6CD58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2 260.44 zł</w:t>
            </w:r>
          </w:p>
        </w:tc>
      </w:tr>
      <w:tr w:rsidR="00923B27" w:rsidRPr="005219D2" w14:paraId="1147FB18" w14:textId="77777777" w:rsidTr="00E90104">
        <w:tc>
          <w:tcPr>
            <w:tcW w:w="851" w:type="dxa"/>
            <w:shd w:val="clear" w:color="auto" w:fill="auto"/>
            <w:vAlign w:val="center"/>
          </w:tcPr>
          <w:p w14:paraId="6820B58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E1707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14:paraId="68A425F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KD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7C51A9C1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Legionów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192B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EA4B52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43-502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Czechowice - Dziedzice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586C85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27 120.96 zł</w:t>
            </w:r>
          </w:p>
        </w:tc>
      </w:tr>
      <w:tr w:rsidR="00923B27" w:rsidRPr="005219D2" w14:paraId="7FBB00DC" w14:textId="77777777" w:rsidTr="00E90104">
        <w:tc>
          <w:tcPr>
            <w:tcW w:w="851" w:type="dxa"/>
            <w:shd w:val="clear" w:color="auto" w:fill="auto"/>
            <w:vAlign w:val="center"/>
          </w:tcPr>
          <w:p w14:paraId="117873DB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014B82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14:paraId="2DBAA7D9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 xml:space="preserve">KD </w:t>
            </w:r>
            <w:proofErr w:type="spellStart"/>
            <w:r w:rsidRPr="005219D2">
              <w:rPr>
                <w:rFonts w:ascii="Arial" w:hAnsi="Arial" w:cs="Arial"/>
                <w:sz w:val="22"/>
                <w:szCs w:val="22"/>
              </w:rPr>
              <w:t>Medical</w:t>
            </w:r>
            <w:proofErr w:type="spellEnd"/>
            <w:r w:rsidRPr="005219D2">
              <w:rPr>
                <w:rFonts w:ascii="Arial" w:hAnsi="Arial" w:cs="Arial"/>
                <w:sz w:val="22"/>
                <w:szCs w:val="22"/>
              </w:rPr>
              <w:t xml:space="preserve"> Polska Sp. z o.o.</w:t>
            </w:r>
          </w:p>
          <w:p w14:paraId="6CC5FFB4" w14:textId="77777777" w:rsidR="00923B27" w:rsidRPr="005219D2" w:rsidRDefault="00923B27" w:rsidP="0059111C">
            <w:pPr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Legionów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192B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2EF8E5C" w14:textId="77777777" w:rsidR="00923B27" w:rsidRPr="005219D2" w:rsidRDefault="00923B27" w:rsidP="0059111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43-502</w:t>
            </w:r>
            <w:r w:rsidRPr="005219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219D2">
              <w:rPr>
                <w:rFonts w:ascii="Arial" w:hAnsi="Arial" w:cs="Arial"/>
                <w:sz w:val="22"/>
                <w:szCs w:val="22"/>
              </w:rPr>
              <w:t>Czechowice - Dziedzice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351D8A" w14:textId="77777777" w:rsidR="00923B27" w:rsidRPr="005219D2" w:rsidRDefault="00923B27" w:rsidP="0059111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19D2">
              <w:rPr>
                <w:rFonts w:ascii="Arial" w:hAnsi="Arial" w:cs="Arial"/>
                <w:sz w:val="22"/>
                <w:szCs w:val="22"/>
              </w:rPr>
              <w:t>41 381.28 zł</w:t>
            </w:r>
          </w:p>
        </w:tc>
      </w:tr>
    </w:tbl>
    <w:p w14:paraId="6DFE0B30" w14:textId="77777777" w:rsidR="004355C2" w:rsidRDefault="004355C2" w:rsidP="0059111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41D04F0" w14:textId="0D3965AB" w:rsidR="00A80738" w:rsidRDefault="00A80738" w:rsidP="0059111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07E8850" w14:textId="77777777" w:rsidR="00110598" w:rsidRDefault="00110598" w:rsidP="0059111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8400311" w14:textId="77777777" w:rsidR="00110598" w:rsidRDefault="00110598" w:rsidP="001105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AC27F57" w14:textId="77777777" w:rsidR="00110598" w:rsidRDefault="00110598" w:rsidP="0011059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29BFB95" w14:textId="77777777" w:rsidR="00110598" w:rsidRPr="00355C9D" w:rsidRDefault="00110598" w:rsidP="00110598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4FB6AA3E" w14:textId="77777777" w:rsidR="00110598" w:rsidRPr="00BB547B" w:rsidRDefault="00110598" w:rsidP="0059111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10598" w:rsidRPr="00BB547B" w:rsidSect="00CF11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11A92" w14:textId="77777777" w:rsidR="00CF119A" w:rsidRDefault="00CF119A">
      <w:r>
        <w:separator/>
      </w:r>
    </w:p>
  </w:endnote>
  <w:endnote w:type="continuationSeparator" w:id="0">
    <w:p w14:paraId="6F137D05" w14:textId="77777777" w:rsidR="00CF119A" w:rsidRDefault="00CF1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AD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F1B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ADC4C" w14:textId="3557D42A" w:rsidR="00986737" w:rsidRPr="00986737" w:rsidRDefault="0011059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5F350CE" wp14:editId="4041BF6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9FE79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C82127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98E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20DC65" w14:textId="77777777" w:rsidR="009F189D" w:rsidRDefault="009F189D">
    <w:pPr>
      <w:pStyle w:val="Stopka"/>
      <w:tabs>
        <w:tab w:val="clear" w:pos="4536"/>
      </w:tabs>
      <w:jc w:val="center"/>
    </w:pPr>
  </w:p>
  <w:p w14:paraId="2FB3EC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57E56" w14:textId="77777777" w:rsidR="00CF119A" w:rsidRDefault="00CF119A">
      <w:r>
        <w:separator/>
      </w:r>
    </w:p>
  </w:footnote>
  <w:footnote w:type="continuationSeparator" w:id="0">
    <w:p w14:paraId="54421B1F" w14:textId="77777777" w:rsidR="00CF119A" w:rsidRDefault="00CF1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B2CE1" w14:textId="77777777" w:rsidR="00923B27" w:rsidRDefault="00923B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C56D" w14:textId="77777777" w:rsidR="00923B27" w:rsidRDefault="00923B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D02CF" w14:textId="77777777" w:rsidR="00923B27" w:rsidRDefault="00923B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19A"/>
    <w:rsid w:val="00007727"/>
    <w:rsid w:val="00017720"/>
    <w:rsid w:val="00035488"/>
    <w:rsid w:val="000D7F25"/>
    <w:rsid w:val="000E00E5"/>
    <w:rsid w:val="00110598"/>
    <w:rsid w:val="00173B20"/>
    <w:rsid w:val="001C69FF"/>
    <w:rsid w:val="0023318D"/>
    <w:rsid w:val="003D72FD"/>
    <w:rsid w:val="00423179"/>
    <w:rsid w:val="004355C2"/>
    <w:rsid w:val="00482646"/>
    <w:rsid w:val="00490DC0"/>
    <w:rsid w:val="00493F8C"/>
    <w:rsid w:val="004C7E9B"/>
    <w:rsid w:val="005219D2"/>
    <w:rsid w:val="005614F2"/>
    <w:rsid w:val="00577BC6"/>
    <w:rsid w:val="0059111C"/>
    <w:rsid w:val="005A632E"/>
    <w:rsid w:val="0069085C"/>
    <w:rsid w:val="006B27ED"/>
    <w:rsid w:val="00772201"/>
    <w:rsid w:val="00824B51"/>
    <w:rsid w:val="00843263"/>
    <w:rsid w:val="00861E75"/>
    <w:rsid w:val="00923B27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119A"/>
    <w:rsid w:val="00D665F5"/>
    <w:rsid w:val="00D7128F"/>
    <w:rsid w:val="00E1335A"/>
    <w:rsid w:val="00E90104"/>
    <w:rsid w:val="00EA3476"/>
    <w:rsid w:val="00F16C60"/>
    <w:rsid w:val="00F84731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32458F"/>
  <w15:chartTrackingRefBased/>
  <w15:docId w15:val="{417C83E6-424F-4A18-9EFF-EF8C1DA00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105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2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9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7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4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3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76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656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70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7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8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98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4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38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88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04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3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34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3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33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30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15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86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43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24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21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95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93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4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211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9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8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73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29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19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22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1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1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85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8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5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05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39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1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7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4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6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45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29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51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4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0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43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6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46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1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53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7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6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93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2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38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7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30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1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5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17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58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37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11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71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5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9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09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99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5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99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57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37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96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93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0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50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9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59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48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85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3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5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05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67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4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7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3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47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32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9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64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73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90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25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94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2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70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85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27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67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66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8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18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11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00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03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97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37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05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59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99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5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62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8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51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75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2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32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32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2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7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26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8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1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94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17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5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91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0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32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28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5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4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25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2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1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63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1688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2024-03-20T11:34:00Z</cp:lastPrinted>
  <dcterms:created xsi:type="dcterms:W3CDTF">2024-03-20T11:34:00Z</dcterms:created>
  <dcterms:modified xsi:type="dcterms:W3CDTF">2024-03-20T11:34:00Z</dcterms:modified>
</cp:coreProperties>
</file>