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34859" w14:textId="14027940" w:rsidR="00025386" w:rsidRPr="00D3181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3181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31816" w:rsidRPr="00D31816">
        <w:rPr>
          <w:rFonts w:ascii="Arial Narrow" w:hAnsi="Arial Narrow" w:cs="Arial"/>
          <w:bCs/>
          <w:i w:val="0"/>
          <w:szCs w:val="24"/>
        </w:rPr>
        <w:t>3</w:t>
      </w:r>
      <w:r w:rsidR="007666D6" w:rsidRPr="00D3181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31816" w14:paraId="48731B11" w14:textId="77777777" w:rsidTr="00467CA2">
        <w:tc>
          <w:tcPr>
            <w:tcW w:w="2800" w:type="dxa"/>
            <w:shd w:val="clear" w:color="auto" w:fill="auto"/>
          </w:tcPr>
          <w:p w14:paraId="583B50FA" w14:textId="77777777" w:rsidR="00D520D3" w:rsidRPr="00D3181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3181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3181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69E6E12" w14:textId="77777777" w:rsidR="00D520D3" w:rsidRPr="00D3181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6F18DEB" w14:textId="77777777" w:rsidR="00D520D3" w:rsidRPr="00D3181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3181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DE4111" w14:textId="77777777" w:rsidR="00D520D3" w:rsidRPr="00D3181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318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3181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318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31816" w14:paraId="42710CF9" w14:textId="77777777" w:rsidTr="00467CA2">
        <w:tc>
          <w:tcPr>
            <w:tcW w:w="2800" w:type="dxa"/>
            <w:shd w:val="clear" w:color="auto" w:fill="auto"/>
          </w:tcPr>
          <w:p w14:paraId="02E2389E" w14:textId="77777777" w:rsidR="00D520D3" w:rsidRPr="00D3181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3181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BA2A5EB" w14:textId="77777777" w:rsidR="00D520D3" w:rsidRPr="00D3181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9C3FBC4" w14:textId="77777777" w:rsidR="00D520D3" w:rsidRPr="00D3181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3181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9E856B" w14:textId="77777777" w:rsidR="00D520D3" w:rsidRPr="00D3181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318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3181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318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60B81A8" w14:textId="77777777" w:rsidR="00B62AD0" w:rsidRPr="00D3181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31816" w14:paraId="697ACE8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79AB4E" w14:textId="77777777" w:rsidR="00053927" w:rsidRPr="00D3181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3181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0AD7554" w14:textId="77777777" w:rsidR="00053927" w:rsidRPr="00D3181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3181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3181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3181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75174DF" w14:textId="77777777" w:rsidR="0071340C" w:rsidRPr="00D3181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3181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31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31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3181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3181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A52AE" w:rsidRPr="00D31816">
        <w:rPr>
          <w:rFonts w:ascii="Arial Narrow" w:hAnsi="Arial Narrow" w:cs="Arial"/>
          <w:sz w:val="24"/>
          <w:szCs w:val="24"/>
        </w:rPr>
        <w:t>(</w:t>
      </w:r>
      <w:proofErr w:type="spellStart"/>
      <w:r w:rsidR="00DA52AE" w:rsidRPr="00D31816">
        <w:rPr>
          <w:rFonts w:ascii="Arial Narrow" w:hAnsi="Arial Narrow" w:cs="Arial"/>
          <w:sz w:val="24"/>
          <w:szCs w:val="24"/>
        </w:rPr>
        <w:t>t.j</w:t>
      </w:r>
      <w:proofErr w:type="spellEnd"/>
      <w:r w:rsidR="00DA52AE" w:rsidRPr="00D31816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D31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3181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31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31816" w14:paraId="000BF2D0" w14:textId="77777777" w:rsidTr="00467CA2">
        <w:tc>
          <w:tcPr>
            <w:tcW w:w="2269" w:type="dxa"/>
            <w:shd w:val="clear" w:color="auto" w:fill="auto"/>
          </w:tcPr>
          <w:p w14:paraId="7AFD5D75" w14:textId="77777777" w:rsidR="00D520D3" w:rsidRPr="00D3181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318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F75886" w14:textId="77777777" w:rsidR="00D520D3" w:rsidRPr="00D31816" w:rsidRDefault="00DA52A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318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D520D3" w:rsidRPr="00D318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52AE" w:rsidRPr="00D31816" w14:paraId="7B031316" w14:textId="77777777" w:rsidTr="00E5621E">
        <w:tc>
          <w:tcPr>
            <w:tcW w:w="2269" w:type="dxa"/>
            <w:shd w:val="clear" w:color="auto" w:fill="auto"/>
          </w:tcPr>
          <w:p w14:paraId="656EB8C7" w14:textId="77777777" w:rsidR="00DA52AE" w:rsidRPr="00D31816" w:rsidRDefault="00DA52AE" w:rsidP="00E5621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318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B3925E" w14:textId="77777777" w:rsidR="00DA52AE" w:rsidRPr="00D31816" w:rsidRDefault="00DA52AE" w:rsidP="00E5621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318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39/2024</w:t>
            </w:r>
          </w:p>
        </w:tc>
      </w:tr>
    </w:tbl>
    <w:p w14:paraId="40002542" w14:textId="77777777" w:rsidR="00DC652A" w:rsidRPr="00D31816" w:rsidRDefault="00DA52A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3181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0A22EF7" w14:textId="77777777" w:rsidR="00DC652A" w:rsidRPr="00D3181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318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8F09957" w14:textId="77777777" w:rsidR="0071340C" w:rsidRPr="00D3181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3181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3181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3181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1376FC1" w14:textId="77777777" w:rsidR="0071340C" w:rsidRPr="00D3181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6C70E16" w14:textId="77777777" w:rsidR="0071340C" w:rsidRPr="00D3181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D744D11" w14:textId="77777777" w:rsidR="0071340C" w:rsidRPr="00D318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318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1BD4E4E" w14:textId="77777777" w:rsidR="0071340C" w:rsidRPr="00D3181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3181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3181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3181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671EAF7" w14:textId="77777777" w:rsidR="0071340C" w:rsidRPr="00D318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B4FDD65" w14:textId="77777777" w:rsidR="0071340C" w:rsidRPr="00D318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1ED5976" w14:textId="77777777" w:rsidR="00DC652A" w:rsidRPr="00D3181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3181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3181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3181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98DE1AE" w14:textId="77777777" w:rsidR="00DC652A" w:rsidRPr="00D3181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3181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3181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31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3179392" w14:textId="77777777" w:rsidR="0093388F" w:rsidRPr="00D3181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318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A852D31" w14:textId="77777777" w:rsidR="0093388F" w:rsidRPr="00D3181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2239309" w14:textId="77777777" w:rsidR="0093388F" w:rsidRPr="00D3181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318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9CC78C3" w14:textId="77777777" w:rsidR="00CB29AC" w:rsidRPr="00D3181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3441CF65" w14:textId="77777777" w:rsidR="00CB29AC" w:rsidRPr="00D3181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318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BBE2796" w14:textId="77777777" w:rsidR="00830970" w:rsidRPr="00D3181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D31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318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3181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90193CA" w14:textId="77777777" w:rsidR="00E27ABB" w:rsidRPr="00D3181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3181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31816" w14:paraId="00924264" w14:textId="77777777" w:rsidTr="00467CA2">
        <w:tc>
          <w:tcPr>
            <w:tcW w:w="2660" w:type="dxa"/>
            <w:shd w:val="clear" w:color="auto" w:fill="auto"/>
          </w:tcPr>
          <w:p w14:paraId="3C8F6E3F" w14:textId="77777777" w:rsidR="00D520D3" w:rsidRPr="00D3181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58533C3" w14:textId="77777777" w:rsidR="00D520D3" w:rsidRPr="00D3181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3181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21FA79E" w14:textId="77777777" w:rsidR="00D520D3" w:rsidRPr="00D3181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318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36E21D4" w14:textId="77777777" w:rsidR="00D520D3" w:rsidRPr="00D3181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3149C28" w14:textId="77777777" w:rsidR="00D520D3" w:rsidRPr="00D3181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3181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B771B8" w14:textId="77777777" w:rsidR="00D520D3" w:rsidRPr="00D3181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318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A52AE" w:rsidRPr="00D318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318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318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318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6099FB1" w14:textId="77777777" w:rsidR="00E27ABB" w:rsidRPr="00D3181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31816" w:rsidSect="009478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84382" w14:textId="77777777" w:rsidR="0094789E" w:rsidRDefault="0094789E" w:rsidP="00025386">
      <w:pPr>
        <w:spacing w:after="0" w:line="240" w:lineRule="auto"/>
      </w:pPr>
      <w:r>
        <w:separator/>
      </w:r>
    </w:p>
  </w:endnote>
  <w:endnote w:type="continuationSeparator" w:id="0">
    <w:p w14:paraId="59E3FD31" w14:textId="77777777" w:rsidR="0094789E" w:rsidRDefault="009478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956E4" w14:textId="77777777" w:rsidR="00DA52AE" w:rsidRDefault="00DA52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EBF9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1FE739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E91B2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5C2DD4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A3A14" w14:textId="77777777" w:rsidR="00DA52AE" w:rsidRDefault="00DA5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F9754" w14:textId="77777777" w:rsidR="0094789E" w:rsidRDefault="0094789E" w:rsidP="00025386">
      <w:pPr>
        <w:spacing w:after="0" w:line="240" w:lineRule="auto"/>
      </w:pPr>
      <w:r>
        <w:separator/>
      </w:r>
    </w:p>
  </w:footnote>
  <w:footnote w:type="continuationSeparator" w:id="0">
    <w:p w14:paraId="3D2B7AC5" w14:textId="77777777" w:rsidR="0094789E" w:rsidRDefault="009478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9CF08" w14:textId="77777777" w:rsidR="00DA52AE" w:rsidRDefault="00DA52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84FDC" w14:textId="77777777" w:rsidR="00DA52AE" w:rsidRDefault="00DA52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38659" w14:textId="77777777" w:rsidR="00DA52AE" w:rsidRDefault="00DA52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545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89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4789E"/>
    <w:rsid w:val="00A56A6F"/>
    <w:rsid w:val="00A87380"/>
    <w:rsid w:val="00AF4E90"/>
    <w:rsid w:val="00AF7375"/>
    <w:rsid w:val="00B62AD0"/>
    <w:rsid w:val="00B77707"/>
    <w:rsid w:val="00BE3BCE"/>
    <w:rsid w:val="00CB29AC"/>
    <w:rsid w:val="00D31816"/>
    <w:rsid w:val="00D520D3"/>
    <w:rsid w:val="00D55FC4"/>
    <w:rsid w:val="00D9320D"/>
    <w:rsid w:val="00DA52AE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356C3D"/>
  <w15:chartTrackingRefBased/>
  <w15:docId w15:val="{BC9E8E5B-A5E6-4051-B093-7FCF32F2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2024-03-20T08:09:00Z</dcterms:created>
  <dcterms:modified xsi:type="dcterms:W3CDTF">2024-03-20T08:09:00Z</dcterms:modified>
</cp:coreProperties>
</file>