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14EDB" w14:textId="54B73342" w:rsidR="00D62E6E" w:rsidRPr="00B649F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649F5" w:rsidRPr="00B649F5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B649F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649F5" w14:paraId="1DEF120D" w14:textId="77777777" w:rsidTr="00D62E6E">
        <w:tc>
          <w:tcPr>
            <w:tcW w:w="2800" w:type="dxa"/>
            <w:shd w:val="clear" w:color="auto" w:fill="auto"/>
          </w:tcPr>
          <w:p w14:paraId="498AE90C" w14:textId="77777777" w:rsidR="00D62E6E" w:rsidRPr="00B649F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49F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649F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1B41C1" w14:textId="77777777" w:rsidR="00D62E6E" w:rsidRPr="00B64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B6857F" w14:textId="77777777" w:rsidR="00D62E6E" w:rsidRPr="00B64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2C20B2" w14:textId="77777777" w:rsidR="00D62E6E" w:rsidRPr="00B649F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649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649F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649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649F5" w14:paraId="6BA9FCF8" w14:textId="77777777" w:rsidTr="00D62E6E">
        <w:tc>
          <w:tcPr>
            <w:tcW w:w="2800" w:type="dxa"/>
            <w:shd w:val="clear" w:color="auto" w:fill="auto"/>
          </w:tcPr>
          <w:p w14:paraId="779437D7" w14:textId="77777777" w:rsidR="00D62E6E" w:rsidRPr="00B649F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649F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2F1903" w14:textId="77777777" w:rsidR="00D62E6E" w:rsidRPr="00B64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DF3CC5" w14:textId="77777777" w:rsidR="00D62E6E" w:rsidRPr="00B649F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2AF947" w14:textId="77777777" w:rsidR="00D62E6E" w:rsidRPr="00B649F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649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649F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649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5AB0AC" w14:textId="77777777" w:rsidR="00BC121E" w:rsidRPr="00B649F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3A63" w:rsidRPr="00B649F5" w14:paraId="357BA97A" w14:textId="77777777" w:rsidTr="000210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38BCFA" w14:textId="77777777" w:rsidR="00003A63" w:rsidRPr="00B649F5" w:rsidRDefault="00003A63" w:rsidP="0002101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0B6C4D3" w14:textId="77777777" w:rsidR="00003A63" w:rsidRPr="00B649F5" w:rsidRDefault="00003A63" w:rsidP="0002101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649F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649F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649F5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B649F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649F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649F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EA98BD2" w14:textId="77777777" w:rsidR="00003A63" w:rsidRPr="00B649F5" w:rsidRDefault="00003A63" w:rsidP="0002101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65E7D5" w14:textId="77777777" w:rsidR="00003A63" w:rsidRPr="00B649F5" w:rsidRDefault="00003A63" w:rsidP="0002101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42171A7" w14:textId="77777777" w:rsidR="00BC121E" w:rsidRPr="00B649F5" w:rsidRDefault="00003A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649F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649F5" w14:paraId="1CA9FD5C" w14:textId="77777777" w:rsidTr="00D62E6E">
        <w:tc>
          <w:tcPr>
            <w:tcW w:w="2269" w:type="dxa"/>
            <w:shd w:val="clear" w:color="auto" w:fill="auto"/>
          </w:tcPr>
          <w:p w14:paraId="721206AE" w14:textId="77777777" w:rsidR="00D62E6E" w:rsidRPr="00B649F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973A72" w14:textId="77777777" w:rsidR="00D62E6E" w:rsidRPr="00B649F5" w:rsidRDefault="00003A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62E6E" w:rsidRPr="00B649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3A63" w:rsidRPr="00B649F5" w14:paraId="1F8CBF54" w14:textId="77777777" w:rsidTr="00021017">
        <w:tc>
          <w:tcPr>
            <w:tcW w:w="2269" w:type="dxa"/>
            <w:shd w:val="clear" w:color="auto" w:fill="auto"/>
          </w:tcPr>
          <w:p w14:paraId="40697303" w14:textId="77777777" w:rsidR="00003A63" w:rsidRPr="00B649F5" w:rsidRDefault="00003A63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6E0399" w14:textId="77777777" w:rsidR="00003A63" w:rsidRPr="00B649F5" w:rsidRDefault="00003A63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24/2024</w:t>
            </w:r>
          </w:p>
        </w:tc>
      </w:tr>
    </w:tbl>
    <w:p w14:paraId="7594BC93" w14:textId="77777777" w:rsidR="00BC121E" w:rsidRPr="00B649F5" w:rsidRDefault="00003A6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649F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649F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649F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613430B" w14:textId="77777777" w:rsidR="00BC121E" w:rsidRPr="00B649F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649F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07A83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649F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B649F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649F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BFFEFB7" w14:textId="77777777" w:rsidR="00BC121E" w:rsidRPr="00B649F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725352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649F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649F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49BF67A" w14:textId="77777777" w:rsidR="00BF69A4" w:rsidRPr="00B649F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649F5" w14:paraId="09542F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8C9A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DA12C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FBC9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649F5" w14:paraId="6F7019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66A0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F0CC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B8DF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649F5" w14:paraId="4AF314E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0F77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0DB0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0163" w14:textId="77777777" w:rsidR="00BC121E" w:rsidRPr="00B649F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A757E9D" w14:textId="77777777" w:rsidR="00BC121E" w:rsidRPr="00B649F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649F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8873CAE" w14:textId="77777777" w:rsidR="00BC121E" w:rsidRPr="00B649F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649F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72FAB6A" w14:textId="77777777" w:rsidR="00067B62" w:rsidRPr="00B649F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649F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649F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649F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ACFD0EF" w14:textId="77777777" w:rsidR="00067B62" w:rsidRPr="00B649F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649F5" w14:paraId="00F70E9A" w14:textId="77777777" w:rsidTr="00620E37">
        <w:tc>
          <w:tcPr>
            <w:tcW w:w="2660" w:type="dxa"/>
            <w:shd w:val="clear" w:color="auto" w:fill="auto"/>
          </w:tcPr>
          <w:p w14:paraId="518F28FB" w14:textId="77777777" w:rsidR="00BC121E" w:rsidRPr="00B64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23FBF2" w14:textId="77777777" w:rsidR="00BC121E" w:rsidRPr="00B649F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858028" w14:textId="77777777" w:rsidR="00BC121E" w:rsidRPr="00B649F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B924125" w14:textId="77777777" w:rsidR="00BC121E" w:rsidRPr="00B64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D9EE46" w14:textId="77777777" w:rsidR="00BC121E" w:rsidRPr="00B649F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96D85C" w14:textId="77777777" w:rsidR="00BC121E" w:rsidRPr="00B649F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03A63"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649F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0F7E0DF" w14:textId="77777777" w:rsidR="00106AC7" w:rsidRPr="00B649F5" w:rsidRDefault="00106AC7" w:rsidP="00BC121E">
      <w:pPr>
        <w:rPr>
          <w:rFonts w:ascii="Arial Narrow" w:hAnsi="Arial Narrow"/>
        </w:rPr>
      </w:pPr>
    </w:p>
    <w:sectPr w:rsidR="00106AC7" w:rsidRPr="00B649F5" w:rsidSect="00F138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E4C74" w14:textId="77777777" w:rsidR="00F1383E" w:rsidRDefault="00F1383E">
      <w:r>
        <w:separator/>
      </w:r>
    </w:p>
  </w:endnote>
  <w:endnote w:type="continuationSeparator" w:id="0">
    <w:p w14:paraId="2DC216E7" w14:textId="77777777" w:rsidR="00F1383E" w:rsidRDefault="00F13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B7D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520DA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FFE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530C8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540CEBF">
        <v:line id="_x0000_s1025" style="position:absolute;left:0;text-align:left;z-index:251657728" from="-3.85pt,8.7pt" to="455.15pt,8.7pt"/>
      </w:pict>
    </w:r>
  </w:p>
  <w:p w14:paraId="3714408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0C447" w14:textId="77777777" w:rsidR="00003A63" w:rsidRDefault="00003A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BE343" w14:textId="77777777" w:rsidR="00F1383E" w:rsidRDefault="00F1383E">
      <w:r>
        <w:separator/>
      </w:r>
    </w:p>
  </w:footnote>
  <w:footnote w:type="continuationSeparator" w:id="0">
    <w:p w14:paraId="5D7E5B83" w14:textId="77777777" w:rsidR="00F1383E" w:rsidRDefault="00F13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4FB65" w14:textId="77777777" w:rsidR="00003A63" w:rsidRDefault="00003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84" w14:textId="77777777" w:rsidR="00003A63" w:rsidRDefault="00003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D3CD7" w14:textId="77777777" w:rsidR="00003A63" w:rsidRDefault="00003A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345739">
    <w:abstractNumId w:val="13"/>
  </w:num>
  <w:num w:numId="2" w16cid:durableId="688408309">
    <w:abstractNumId w:val="0"/>
  </w:num>
  <w:num w:numId="3" w16cid:durableId="2046440294">
    <w:abstractNumId w:val="11"/>
  </w:num>
  <w:num w:numId="4" w16cid:durableId="2071030102">
    <w:abstractNumId w:val="8"/>
  </w:num>
  <w:num w:numId="5" w16cid:durableId="1126462097">
    <w:abstractNumId w:val="7"/>
  </w:num>
  <w:num w:numId="6" w16cid:durableId="1930504493">
    <w:abstractNumId w:val="1"/>
  </w:num>
  <w:num w:numId="7" w16cid:durableId="1661078938">
    <w:abstractNumId w:val="6"/>
  </w:num>
  <w:num w:numId="8" w16cid:durableId="1891528146">
    <w:abstractNumId w:val="3"/>
  </w:num>
  <w:num w:numId="9" w16cid:durableId="1857883026">
    <w:abstractNumId w:val="2"/>
  </w:num>
  <w:num w:numId="10" w16cid:durableId="143816029">
    <w:abstractNumId w:val="5"/>
  </w:num>
  <w:num w:numId="11" w16cid:durableId="1116102766">
    <w:abstractNumId w:val="10"/>
  </w:num>
  <w:num w:numId="12" w16cid:durableId="471949947">
    <w:abstractNumId w:val="4"/>
  </w:num>
  <w:num w:numId="13" w16cid:durableId="1381904913">
    <w:abstractNumId w:val="9"/>
  </w:num>
  <w:num w:numId="14" w16cid:durableId="19014799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83E"/>
    <w:rsid w:val="0000184A"/>
    <w:rsid w:val="00003A63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CE1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49F5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1383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119CBA"/>
  <w15:chartTrackingRefBased/>
  <w15:docId w15:val="{EE64E916-2D5E-4F6B-A3D0-885CF3D0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2024-03-20T06:30:00Z</cp:lastPrinted>
  <dcterms:created xsi:type="dcterms:W3CDTF">2024-03-20T06:30:00Z</dcterms:created>
  <dcterms:modified xsi:type="dcterms:W3CDTF">2024-03-20T06:30:00Z</dcterms:modified>
</cp:coreProperties>
</file>