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85A82C" w14:textId="131FF390" w:rsidR="00025386" w:rsidRPr="004B38D8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4B38D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B38D8" w:rsidRPr="004B38D8">
        <w:rPr>
          <w:rFonts w:ascii="Arial Narrow" w:hAnsi="Arial Narrow" w:cs="Arial"/>
          <w:bCs/>
          <w:i w:val="0"/>
          <w:szCs w:val="24"/>
        </w:rPr>
        <w:t>4</w:t>
      </w:r>
      <w:r w:rsidR="007666D6" w:rsidRPr="004B38D8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4B38D8" w14:paraId="36345F2F" w14:textId="77777777" w:rsidTr="00467CA2">
        <w:tc>
          <w:tcPr>
            <w:tcW w:w="2800" w:type="dxa"/>
            <w:shd w:val="clear" w:color="auto" w:fill="auto"/>
          </w:tcPr>
          <w:p w14:paraId="4D916DAF" w14:textId="77777777" w:rsidR="00D520D3" w:rsidRPr="004B38D8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B38D8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4B38D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F29BA46" w14:textId="77777777" w:rsidR="00D520D3" w:rsidRPr="004B38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EDBF841" w14:textId="77777777" w:rsidR="00D520D3" w:rsidRPr="004B38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B38D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7CFB3E0" w14:textId="77777777" w:rsidR="00D520D3" w:rsidRPr="004B38D8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4B38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4B38D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4B38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4B38D8" w14:paraId="52BB736D" w14:textId="77777777" w:rsidTr="00467CA2">
        <w:tc>
          <w:tcPr>
            <w:tcW w:w="2800" w:type="dxa"/>
            <w:shd w:val="clear" w:color="auto" w:fill="auto"/>
          </w:tcPr>
          <w:p w14:paraId="12345A81" w14:textId="77777777" w:rsidR="00D520D3" w:rsidRPr="004B38D8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B38D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D80C4D3" w14:textId="77777777" w:rsidR="00D520D3" w:rsidRPr="004B38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00BDB2C" w14:textId="77777777" w:rsidR="00D520D3" w:rsidRPr="004B38D8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B38D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E3FF06" w14:textId="77777777" w:rsidR="00D520D3" w:rsidRPr="004B38D8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4B38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4B38D8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4B38D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C480C50" w14:textId="77777777" w:rsidR="00B62AD0" w:rsidRPr="004B38D8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4B38D8" w14:paraId="1D7DC6D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30D5298" w14:textId="77777777" w:rsidR="00053927" w:rsidRPr="004B38D8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4B38D8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1268308" w14:textId="77777777" w:rsidR="00053927" w:rsidRPr="004B38D8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4B38D8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4B38D8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4B38D8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D40EB88" w14:textId="77777777" w:rsidR="0071340C" w:rsidRPr="004B38D8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38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4B38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B38D8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4B38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4B38D8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4B38D8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E5574B" w:rsidRPr="004B38D8">
        <w:rPr>
          <w:rFonts w:ascii="Arial Narrow" w:hAnsi="Arial Narrow" w:cs="Arial"/>
          <w:sz w:val="24"/>
          <w:szCs w:val="24"/>
        </w:rPr>
        <w:t>(</w:t>
      </w:r>
      <w:proofErr w:type="spellStart"/>
      <w:r w:rsidR="00E5574B" w:rsidRPr="004B38D8">
        <w:rPr>
          <w:rFonts w:ascii="Arial Narrow" w:hAnsi="Arial Narrow" w:cs="Arial"/>
          <w:sz w:val="24"/>
          <w:szCs w:val="24"/>
        </w:rPr>
        <w:t>t.j</w:t>
      </w:r>
      <w:proofErr w:type="spellEnd"/>
      <w:r w:rsidR="00E5574B" w:rsidRPr="004B38D8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4B38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4B38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4B38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4B38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4B38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4B38D8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4B38D8" w14:paraId="1E356F32" w14:textId="77777777" w:rsidTr="00467CA2">
        <w:tc>
          <w:tcPr>
            <w:tcW w:w="2269" w:type="dxa"/>
            <w:shd w:val="clear" w:color="auto" w:fill="auto"/>
          </w:tcPr>
          <w:p w14:paraId="3E98B5AB" w14:textId="77777777" w:rsidR="00D520D3" w:rsidRPr="004B38D8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38D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37E454E" w14:textId="77777777" w:rsidR="00D520D3" w:rsidRPr="004B38D8" w:rsidRDefault="00E5574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B38D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Dostawy sukcesywne implantów ortopedycznych, sprzętu do zaopatrzenia złamań i drobnego sprzętu jednorazowego użytku dla Oddziału Ortopedii na okres 24 miesięcy</w:t>
            </w:r>
            <w:r w:rsidR="00D520D3" w:rsidRPr="004B38D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E5574B" w:rsidRPr="004B38D8" w14:paraId="408F8475" w14:textId="77777777" w:rsidTr="00021017">
        <w:tc>
          <w:tcPr>
            <w:tcW w:w="2269" w:type="dxa"/>
            <w:shd w:val="clear" w:color="auto" w:fill="auto"/>
          </w:tcPr>
          <w:p w14:paraId="02F78AF0" w14:textId="77777777" w:rsidR="00E5574B" w:rsidRPr="004B38D8" w:rsidRDefault="00E5574B" w:rsidP="0002101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4B38D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D99CE62" w14:textId="77777777" w:rsidR="00E5574B" w:rsidRPr="004B38D8" w:rsidRDefault="00E5574B" w:rsidP="0002101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4B38D8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>24/2024</w:t>
            </w:r>
          </w:p>
        </w:tc>
      </w:tr>
    </w:tbl>
    <w:p w14:paraId="5CD95AD6" w14:textId="77777777" w:rsidR="00DC652A" w:rsidRPr="004B38D8" w:rsidRDefault="00E5574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38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4B38D8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97EB7E2" w14:textId="77777777" w:rsidR="00DC652A" w:rsidRPr="004B38D8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B38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D612169" w14:textId="77777777" w:rsidR="0071340C" w:rsidRPr="004B38D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4B38D8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4B38D8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4B38D8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024B777D" w14:textId="77777777" w:rsidR="0071340C" w:rsidRPr="004B38D8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433AEAF" w14:textId="77777777" w:rsidR="0071340C" w:rsidRPr="004B38D8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38D8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6DC132DC" w14:textId="77777777" w:rsidR="0071340C" w:rsidRPr="004B38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4B38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7C9171D" w14:textId="77777777" w:rsidR="0071340C" w:rsidRPr="004B38D8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4B38D8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4B38D8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4B38D8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68886A4E" w14:textId="77777777" w:rsidR="0071340C" w:rsidRPr="004B38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54632A12" w14:textId="77777777" w:rsidR="0071340C" w:rsidRPr="004B38D8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7B51D86A" w14:textId="77777777" w:rsidR="00DC652A" w:rsidRPr="004B38D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4B38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4B38D8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4B38D8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0DE85F95" w14:textId="77777777" w:rsidR="00DC652A" w:rsidRPr="004B38D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38D8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4B38D8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4B38D8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4B38D8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4B38D8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4B38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4B38D8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26A7A162" w14:textId="77777777" w:rsidR="0093388F" w:rsidRPr="004B38D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4B38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7E706AB" w14:textId="77777777" w:rsidR="0093388F" w:rsidRPr="004B38D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38D8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44F78E56" w14:textId="77777777" w:rsidR="0093388F" w:rsidRPr="004B38D8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4B38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681C4644" w14:textId="77777777" w:rsidR="00CB29AC" w:rsidRPr="004B38D8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38D8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1FC0946B" w14:textId="77777777" w:rsidR="00CB29AC" w:rsidRPr="004B38D8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B38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A0A8E0F" w14:textId="77777777" w:rsidR="00830970" w:rsidRPr="004B38D8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4B38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4B38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4B38D8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4B38D8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41F8B056" w14:textId="77777777" w:rsidR="00E27ABB" w:rsidRPr="004B38D8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4B38D8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4B38D8" w14:paraId="253700F9" w14:textId="77777777" w:rsidTr="00467CA2">
        <w:tc>
          <w:tcPr>
            <w:tcW w:w="2660" w:type="dxa"/>
            <w:shd w:val="clear" w:color="auto" w:fill="auto"/>
          </w:tcPr>
          <w:p w14:paraId="7C91B9BE" w14:textId="77777777" w:rsidR="00D520D3" w:rsidRPr="004B38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D8F9A71" w14:textId="77777777" w:rsidR="00D520D3" w:rsidRPr="004B38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4B38D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924DAF6" w14:textId="77777777" w:rsidR="00D520D3" w:rsidRPr="004B38D8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B38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5F0D739" w14:textId="77777777" w:rsidR="00D520D3" w:rsidRPr="004B38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37D86F6" w14:textId="77777777" w:rsidR="00D520D3" w:rsidRPr="004B38D8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4B38D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1AF82BA" w14:textId="77777777" w:rsidR="00D520D3" w:rsidRPr="004B38D8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4B38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5574B" w:rsidRPr="004B38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4B38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4B38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4B38D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4A2D1D68" w14:textId="77777777" w:rsidR="00E27ABB" w:rsidRPr="004B38D8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4B38D8" w:rsidSect="001975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BE7D79" w14:textId="77777777" w:rsidR="001975EE" w:rsidRDefault="001975EE" w:rsidP="00025386">
      <w:pPr>
        <w:spacing w:after="0" w:line="240" w:lineRule="auto"/>
      </w:pPr>
      <w:r>
        <w:separator/>
      </w:r>
    </w:p>
  </w:endnote>
  <w:endnote w:type="continuationSeparator" w:id="0">
    <w:p w14:paraId="139C2DE6" w14:textId="77777777" w:rsidR="001975EE" w:rsidRDefault="001975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AE44A" w14:textId="77777777" w:rsidR="00E5574B" w:rsidRDefault="00E557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7B16FD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E0F165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82DD27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EFB79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4ED814" w14:textId="77777777" w:rsidR="00E5574B" w:rsidRDefault="00E557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24CF3F" w14:textId="77777777" w:rsidR="001975EE" w:rsidRDefault="001975EE" w:rsidP="00025386">
      <w:pPr>
        <w:spacing w:after="0" w:line="240" w:lineRule="auto"/>
      </w:pPr>
      <w:r>
        <w:separator/>
      </w:r>
    </w:p>
  </w:footnote>
  <w:footnote w:type="continuationSeparator" w:id="0">
    <w:p w14:paraId="16B0ECEE" w14:textId="77777777" w:rsidR="001975EE" w:rsidRDefault="001975E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7900E9" w14:textId="77777777" w:rsidR="00E5574B" w:rsidRDefault="00E557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864DC" w14:textId="77777777" w:rsidR="00E5574B" w:rsidRDefault="00E557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29E191" w14:textId="77777777" w:rsidR="00E5574B" w:rsidRDefault="00E557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3251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75EE"/>
    <w:rsid w:val="00025386"/>
    <w:rsid w:val="000423B9"/>
    <w:rsid w:val="00053927"/>
    <w:rsid w:val="00066C44"/>
    <w:rsid w:val="00071D4C"/>
    <w:rsid w:val="00084786"/>
    <w:rsid w:val="0016158F"/>
    <w:rsid w:val="001975EE"/>
    <w:rsid w:val="001C2314"/>
    <w:rsid w:val="00213980"/>
    <w:rsid w:val="004374F2"/>
    <w:rsid w:val="00460705"/>
    <w:rsid w:val="00467CA2"/>
    <w:rsid w:val="00485239"/>
    <w:rsid w:val="004B38D8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5574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4F399F"/>
  <w15:chartTrackingRefBased/>
  <w15:docId w15:val="{57D127D7-B126-4451-948F-2735BEE5E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304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2024-03-20T06:26:00Z</cp:lastPrinted>
  <dcterms:created xsi:type="dcterms:W3CDTF">2024-03-20T06:26:00Z</dcterms:created>
  <dcterms:modified xsi:type="dcterms:W3CDTF">2024-03-20T06:27:00Z</dcterms:modified>
</cp:coreProperties>
</file>