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E27742" w14:textId="641700BB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94D9D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806257A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3ED86E98" w14:textId="77777777" w:rsidR="005D05C3" w:rsidRPr="0012157F" w:rsidRDefault="00D478D5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478D5">
        <w:rPr>
          <w:rFonts w:ascii="Arial" w:hAnsi="Arial" w:cs="Arial"/>
        </w:rPr>
        <w:t>10 Wojskowy Szpital Kliniczny z Polikliniką Samodzielny Publiczny Zakład Opieki Zdrowotnej</w:t>
      </w:r>
    </w:p>
    <w:p w14:paraId="10179CAE" w14:textId="77777777" w:rsidR="005D05C3" w:rsidRPr="0012157F" w:rsidRDefault="00D478D5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478D5">
        <w:rPr>
          <w:rFonts w:ascii="Arial" w:hAnsi="Arial" w:cs="Arial"/>
        </w:rPr>
        <w:t>ul. Powstańców Warszawy</w:t>
      </w:r>
      <w:r w:rsidR="005D05C3" w:rsidRPr="0012157F">
        <w:rPr>
          <w:rFonts w:ascii="Arial" w:hAnsi="Arial" w:cs="Arial"/>
        </w:rPr>
        <w:t xml:space="preserve"> </w:t>
      </w:r>
      <w:r w:rsidRPr="00D478D5">
        <w:rPr>
          <w:rFonts w:ascii="Arial" w:hAnsi="Arial" w:cs="Arial"/>
        </w:rPr>
        <w:t>5</w:t>
      </w:r>
      <w:r w:rsidR="005D05C3" w:rsidRPr="0012157F">
        <w:rPr>
          <w:rFonts w:ascii="Arial" w:hAnsi="Arial" w:cs="Arial"/>
        </w:rPr>
        <w:t xml:space="preserve"> </w:t>
      </w:r>
    </w:p>
    <w:p w14:paraId="74E2826B" w14:textId="77777777" w:rsidR="005D05C3" w:rsidRDefault="00D478D5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478D5">
        <w:rPr>
          <w:rFonts w:ascii="Arial" w:hAnsi="Arial" w:cs="Arial"/>
        </w:rPr>
        <w:t>85-681</w:t>
      </w:r>
      <w:r w:rsidR="005D05C3" w:rsidRPr="0012157F">
        <w:rPr>
          <w:rFonts w:ascii="Arial" w:hAnsi="Arial" w:cs="Arial"/>
        </w:rPr>
        <w:t xml:space="preserve"> </w:t>
      </w:r>
      <w:r w:rsidRPr="00D478D5">
        <w:rPr>
          <w:rFonts w:ascii="Arial" w:hAnsi="Arial" w:cs="Arial"/>
        </w:rPr>
        <w:t>Bydgoszcz</w:t>
      </w:r>
    </w:p>
    <w:p w14:paraId="30B24074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15F661A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3DCC39F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2C9DE6A8" w14:textId="77777777" w:rsidTr="001B7D97">
        <w:tc>
          <w:tcPr>
            <w:tcW w:w="2800" w:type="dxa"/>
            <w:shd w:val="clear" w:color="auto" w:fill="auto"/>
          </w:tcPr>
          <w:p w14:paraId="47496BE0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6BC444B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F94DBD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C3BFB1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6128C65A" w14:textId="77777777" w:rsidTr="001B7D97">
        <w:tc>
          <w:tcPr>
            <w:tcW w:w="2800" w:type="dxa"/>
            <w:shd w:val="clear" w:color="auto" w:fill="auto"/>
          </w:tcPr>
          <w:p w14:paraId="40A69086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103482F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5F5154F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3F3032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44E62E1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478D5" w:rsidRPr="0012157F" w14:paraId="2A2B63C0" w14:textId="77777777" w:rsidTr="00021017">
        <w:tc>
          <w:tcPr>
            <w:tcW w:w="9104" w:type="dxa"/>
            <w:shd w:val="clear" w:color="auto" w:fill="D9D9D9"/>
          </w:tcPr>
          <w:p w14:paraId="7E343910" w14:textId="77777777" w:rsidR="00D478D5" w:rsidRPr="0012157F" w:rsidRDefault="00D478D5" w:rsidP="0002101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47E073C" w14:textId="77777777" w:rsidR="00D478D5" w:rsidRPr="00094F76" w:rsidRDefault="00D478D5" w:rsidP="00021017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478D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478D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478D5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61E85C57" w14:textId="77777777" w:rsidR="00D478D5" w:rsidRPr="004B5FB1" w:rsidRDefault="00D478D5" w:rsidP="00021017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5D9E970A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8152FC1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4B890D30" w14:textId="77777777" w:rsidTr="001B7D97">
        <w:tc>
          <w:tcPr>
            <w:tcW w:w="2269" w:type="dxa"/>
            <w:shd w:val="clear" w:color="auto" w:fill="auto"/>
          </w:tcPr>
          <w:p w14:paraId="4FD5BFC7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2B05C4" w14:textId="77777777" w:rsidR="00ED79A4" w:rsidRPr="00A2540E" w:rsidRDefault="00D478D5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478D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implantów ortopedycznych, sprzętu do zaopatrzenia złamań i drobnego sprzętu jednorazowego użytku dla Oddziału Ortopedii na okres 24 miesięcy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478D5" w:rsidRPr="00A2540E" w14:paraId="35492E55" w14:textId="77777777" w:rsidTr="00021017">
        <w:tc>
          <w:tcPr>
            <w:tcW w:w="2269" w:type="dxa"/>
            <w:shd w:val="clear" w:color="auto" w:fill="auto"/>
          </w:tcPr>
          <w:p w14:paraId="63CBD43C" w14:textId="77777777" w:rsidR="00D478D5" w:rsidRPr="00A2540E" w:rsidRDefault="00D478D5" w:rsidP="000210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99EDEC" w14:textId="77777777" w:rsidR="00D478D5" w:rsidRPr="00A2540E" w:rsidRDefault="00D478D5" w:rsidP="000210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478D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24/2024</w:t>
            </w:r>
          </w:p>
        </w:tc>
      </w:tr>
    </w:tbl>
    <w:p w14:paraId="5383442D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DDB4F42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478D5" w:rsidRPr="00D478D5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 xml:space="preserve">w </w:t>
      </w:r>
      <w:r w:rsidR="00D10FEC" w:rsidRPr="00D10FEC">
        <w:rPr>
          <w:rFonts w:ascii="Arial" w:hAnsi="Arial" w:cs="Arial"/>
          <w:sz w:val="24"/>
          <w:szCs w:val="24"/>
        </w:rPr>
        <w:lastRenderedPageBreak/>
        <w:t>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17C79CF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F59C427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1C6F0B8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80DBA0E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1A7848D" w14:textId="77777777" w:rsidR="00D478D5" w:rsidRPr="007104AC" w:rsidRDefault="00D478D5" w:rsidP="00D478D5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294EA6C" w14:textId="6F3EEBAC" w:rsidR="00D478D5" w:rsidRDefault="00D478D5" w:rsidP="00D478D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</w:t>
      </w:r>
      <w:r w:rsidR="00994D9D">
        <w:rPr>
          <w:rFonts w:ascii="Arial" w:hAnsi="Arial" w:cs="Arial"/>
          <w:bCs/>
          <w:sz w:val="24"/>
          <w:szCs w:val="24"/>
        </w:rPr>
        <w:t xml:space="preserve">i pkt 4 </w:t>
      </w:r>
      <w:r w:rsidRPr="001B16D9">
        <w:rPr>
          <w:rFonts w:ascii="Arial" w:hAnsi="Arial" w:cs="Arial"/>
          <w:bCs/>
          <w:sz w:val="24"/>
          <w:szCs w:val="24"/>
        </w:rPr>
        <w:t xml:space="preserve">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25F1D281" w14:textId="77777777" w:rsidR="00D478D5" w:rsidRPr="008D05ED" w:rsidRDefault="00D478D5" w:rsidP="00D478D5">
      <w:pPr>
        <w:spacing w:after="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9256B38" w14:textId="77777777" w:rsidR="00D478D5" w:rsidRPr="00C1570D" w:rsidRDefault="00D478D5" w:rsidP="00D478D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C1570D">
        <w:rPr>
          <w:rFonts w:ascii="Arial" w:hAnsi="Arial" w:cs="Arial"/>
          <w:bCs/>
          <w:sz w:val="24"/>
          <w:szCs w:val="24"/>
        </w:rPr>
        <w:t xml:space="preserve">rt. 109 ust. 1 pkt 7 ustawy </w:t>
      </w:r>
      <w:proofErr w:type="spellStart"/>
      <w:r w:rsidRPr="00C1570D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3B8F1158" w14:textId="77777777" w:rsidR="00D478D5" w:rsidRPr="008D05ED" w:rsidRDefault="00D478D5" w:rsidP="00D478D5">
      <w:pPr>
        <w:spacing w:after="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7A993A2D" w14:textId="77777777" w:rsidR="00D478D5" w:rsidRDefault="00D478D5" w:rsidP="00D478D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C1570D">
        <w:rPr>
          <w:rFonts w:ascii="Arial" w:hAnsi="Arial" w:cs="Arial"/>
          <w:bCs/>
          <w:sz w:val="24"/>
          <w:szCs w:val="24"/>
        </w:rPr>
        <w:t>rt. 109 ust. 1 pkt 10</w:t>
      </w:r>
      <w:r w:rsidRPr="00C1570D">
        <w:rPr>
          <w:rFonts w:ascii="Arial" w:hAnsi="Arial" w:cs="Arial"/>
          <w:b/>
          <w:sz w:val="24"/>
          <w:szCs w:val="24"/>
        </w:rPr>
        <w:t xml:space="preserve"> </w:t>
      </w:r>
      <w:r w:rsidRPr="00C1570D">
        <w:rPr>
          <w:rFonts w:ascii="Arial" w:hAnsi="Arial" w:cs="Arial"/>
          <w:bCs/>
          <w:sz w:val="24"/>
          <w:szCs w:val="24"/>
        </w:rPr>
        <w:t xml:space="preserve">ustawy </w:t>
      </w:r>
      <w:proofErr w:type="spellStart"/>
      <w:r w:rsidRPr="00C1570D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6359CF0D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769058F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6306FEA3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E639C31" w14:textId="77777777" w:rsidR="000B3481" w:rsidRPr="00994D9D" w:rsidRDefault="000B3481" w:rsidP="00994D9D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94D9D">
        <w:rPr>
          <w:rFonts w:ascii="Arial" w:hAnsi="Arial" w:cs="Arial"/>
          <w:b/>
          <w:sz w:val="24"/>
          <w:szCs w:val="24"/>
        </w:rPr>
        <w:t>są aktualne.</w:t>
      </w:r>
    </w:p>
    <w:p w14:paraId="6E6BC9A2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82330C8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1335E8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4E4057BE" w14:textId="77777777" w:rsidTr="001B7D97">
        <w:tc>
          <w:tcPr>
            <w:tcW w:w="2660" w:type="dxa"/>
            <w:shd w:val="clear" w:color="auto" w:fill="auto"/>
          </w:tcPr>
          <w:p w14:paraId="3107E989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79707F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8191E05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6A15B6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73BE04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F189CB3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478D5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572F043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B02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966231" w14:textId="77777777" w:rsidR="00B023F7" w:rsidRDefault="00B023F7" w:rsidP="0038231F">
      <w:pPr>
        <w:spacing w:after="0" w:line="240" w:lineRule="auto"/>
      </w:pPr>
      <w:r>
        <w:separator/>
      </w:r>
    </w:p>
  </w:endnote>
  <w:endnote w:type="continuationSeparator" w:id="0">
    <w:p w14:paraId="5DD5E1CF" w14:textId="77777777" w:rsidR="00B023F7" w:rsidRDefault="00B023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4E605B" w14:textId="77777777" w:rsidR="00D478D5" w:rsidRDefault="00D478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24C8D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239411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87D13" w14:textId="77777777" w:rsidR="00D478D5" w:rsidRDefault="00D478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D3A902" w14:textId="77777777" w:rsidR="00B023F7" w:rsidRDefault="00B023F7" w:rsidP="0038231F">
      <w:pPr>
        <w:spacing w:after="0" w:line="240" w:lineRule="auto"/>
      </w:pPr>
      <w:r>
        <w:separator/>
      </w:r>
    </w:p>
  </w:footnote>
  <w:footnote w:type="continuationSeparator" w:id="0">
    <w:p w14:paraId="4AAA1E07" w14:textId="77777777" w:rsidR="00B023F7" w:rsidRDefault="00B023F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D53549" w14:textId="77777777" w:rsidR="00D478D5" w:rsidRDefault="00D478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258472" w14:textId="77777777" w:rsidR="00D478D5" w:rsidRDefault="00D478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4043F" w14:textId="77777777" w:rsidR="00D478D5" w:rsidRDefault="00D478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9603814">
    <w:abstractNumId w:val="12"/>
  </w:num>
  <w:num w:numId="2" w16cid:durableId="1515879115">
    <w:abstractNumId w:val="0"/>
  </w:num>
  <w:num w:numId="3" w16cid:durableId="504901075">
    <w:abstractNumId w:val="11"/>
  </w:num>
  <w:num w:numId="4" w16cid:durableId="1152872299">
    <w:abstractNumId w:val="16"/>
  </w:num>
  <w:num w:numId="5" w16cid:durableId="642663171">
    <w:abstractNumId w:val="13"/>
  </w:num>
  <w:num w:numId="6" w16cid:durableId="220285482">
    <w:abstractNumId w:val="10"/>
  </w:num>
  <w:num w:numId="7" w16cid:durableId="55516704">
    <w:abstractNumId w:val="1"/>
  </w:num>
  <w:num w:numId="8" w16cid:durableId="1989700022">
    <w:abstractNumId w:val="6"/>
  </w:num>
  <w:num w:numId="9" w16cid:durableId="1266614342">
    <w:abstractNumId w:val="4"/>
  </w:num>
  <w:num w:numId="10" w16cid:durableId="921911331">
    <w:abstractNumId w:val="7"/>
  </w:num>
  <w:num w:numId="11" w16cid:durableId="949165722">
    <w:abstractNumId w:val="5"/>
  </w:num>
  <w:num w:numId="12" w16cid:durableId="1035275241">
    <w:abstractNumId w:val="9"/>
  </w:num>
  <w:num w:numId="13" w16cid:durableId="230163742">
    <w:abstractNumId w:val="3"/>
  </w:num>
  <w:num w:numId="14" w16cid:durableId="99838311">
    <w:abstractNumId w:val="2"/>
  </w:num>
  <w:num w:numId="15" w16cid:durableId="1391685677">
    <w:abstractNumId w:val="15"/>
  </w:num>
  <w:num w:numId="16" w16cid:durableId="749425711">
    <w:abstractNumId w:val="8"/>
  </w:num>
  <w:num w:numId="17" w16cid:durableId="13799357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23F7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4D9D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023F7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478D5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00C534"/>
  <w15:docId w15:val="{29484733-C762-464A-B314-0C64F44B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2024-03-20T06:31:00Z</cp:lastPrinted>
  <dcterms:created xsi:type="dcterms:W3CDTF">2024-03-20T06:30:00Z</dcterms:created>
  <dcterms:modified xsi:type="dcterms:W3CDTF">2024-03-20T06:31:00Z</dcterms:modified>
</cp:coreProperties>
</file>