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9D1804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 w:rsidR="00CE306F">
        <w:rPr>
          <w:rFonts w:ascii="Arial" w:hAnsi="Arial" w:cs="Arial"/>
          <w:b/>
          <w:bCs/>
        </w:rPr>
        <w:t xml:space="preserve">Załącznik </w:t>
      </w:r>
      <w:r w:rsidR="00CE306F" w:rsidRPr="00CC11CB">
        <w:rPr>
          <w:rFonts w:ascii="Arial" w:hAnsi="Arial" w:cs="Arial"/>
          <w:b/>
          <w:bCs/>
        </w:rPr>
        <w:t xml:space="preserve">nr </w:t>
      </w:r>
      <w:r w:rsidR="00CC11CB" w:rsidRPr="00CC11CB">
        <w:rPr>
          <w:rFonts w:ascii="Arial" w:hAnsi="Arial" w:cs="Arial"/>
          <w:b/>
          <w:bCs/>
        </w:rPr>
        <w:t>6</w:t>
      </w:r>
      <w:r w:rsidR="00CE306F" w:rsidRPr="00CC11CB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DB6B2E" w:rsidRPr="00DB6B2E">
        <w:rPr>
          <w:rFonts w:ascii="Arial" w:hAnsi="Arial" w:cs="Arial"/>
          <w:b/>
          <w:bCs/>
          <w:sz w:val="24"/>
        </w:rPr>
        <w:t>KA-2/021/2024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A1564F" w:rsidRPr="00A1564F" w:rsidRDefault="00A1564F" w:rsidP="00A1564F"/>
    <w:p w:rsidR="00A1564F" w:rsidRDefault="00522423" w:rsidP="00A1564F">
      <w:pPr>
        <w:rPr>
          <w:b/>
        </w:rPr>
      </w:pPr>
      <w:r w:rsidRPr="00A1564F">
        <w:t xml:space="preserve">Wykaz wymagany jest </w:t>
      </w:r>
      <w:r w:rsidRPr="00A1564F">
        <w:rPr>
          <w:b/>
        </w:rPr>
        <w:t>w celu potwierdzenia warunku</w:t>
      </w:r>
      <w:r w:rsidR="00A1564F">
        <w:rPr>
          <w:b/>
        </w:rPr>
        <w:t xml:space="preserve"> </w:t>
      </w:r>
      <w:r w:rsidRPr="00A1564F">
        <w:rPr>
          <w:b/>
        </w:rPr>
        <w:t>określonego w</w:t>
      </w:r>
      <w:r w:rsidR="00A1564F">
        <w:rPr>
          <w:b/>
        </w:rPr>
        <w:t>:</w:t>
      </w:r>
    </w:p>
    <w:p w:rsidR="00522423" w:rsidRPr="00A1564F" w:rsidRDefault="00522423" w:rsidP="00A1564F">
      <w:pPr>
        <w:rPr>
          <w:b/>
        </w:rPr>
      </w:pPr>
      <w:r w:rsidRPr="00A1564F">
        <w:rPr>
          <w:b/>
        </w:rPr>
        <w:t xml:space="preserve"> </w:t>
      </w:r>
      <w:r w:rsidR="00CC11CB" w:rsidRPr="00A1564F">
        <w:rPr>
          <w:b/>
        </w:rPr>
        <w:t>pkt.7</w:t>
      </w:r>
      <w:r w:rsidRPr="00A1564F">
        <w:rPr>
          <w:b/>
        </w:rPr>
        <w:t xml:space="preserve"> SWZ</w:t>
      </w:r>
      <w:r w:rsidR="00432238" w:rsidRPr="00A1564F">
        <w:rPr>
          <w:b/>
        </w:rPr>
        <w:t xml:space="preserve"> tab. pkt.1</w:t>
      </w:r>
      <w:r w:rsidRPr="00A1564F">
        <w:rPr>
          <w:b/>
        </w:rPr>
        <w:t>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1800"/>
        <w:gridCol w:w="1260"/>
        <w:gridCol w:w="2112"/>
      </w:tblGrid>
      <w:tr w:rsidR="00DD3877" w:rsidTr="00DD3877">
        <w:tc>
          <w:tcPr>
            <w:tcW w:w="79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FF419C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</w:t>
            </w:r>
            <w:r w:rsidR="00FF419C">
              <w:rPr>
                <w:rFonts w:ascii="Arial" w:eastAsia="MS Mincho" w:hAnsi="Arial" w:cs="Arial"/>
                <w:sz w:val="24"/>
              </w:rPr>
              <w:t>,</w:t>
            </w:r>
          </w:p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 xml:space="preserve"> zakres zamówienia</w:t>
            </w:r>
          </w:p>
          <w:p w:rsidR="00FF419C" w:rsidRDefault="00FF419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33164B" w:rsidRDefault="00522423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W</w:t>
            </w:r>
            <w:r w:rsidR="00DD3877">
              <w:rPr>
                <w:rFonts w:ascii="Arial" w:eastAsia="MS Mincho" w:hAnsi="Arial" w:cs="Arial"/>
                <w:sz w:val="24"/>
              </w:rPr>
              <w:t xml:space="preserve">artość zamówienia </w:t>
            </w:r>
          </w:p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w zł</w:t>
            </w:r>
          </w:p>
        </w:tc>
        <w:tc>
          <w:tcPr>
            <w:tcW w:w="126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112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DD3877" w:rsidTr="00BC6878">
        <w:trPr>
          <w:trHeight w:val="1047"/>
        </w:trPr>
        <w:tc>
          <w:tcPr>
            <w:tcW w:w="790" w:type="dxa"/>
          </w:tcPr>
          <w:p w:rsidR="00DD3877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1</w:t>
            </w:r>
          </w:p>
        </w:tc>
        <w:tc>
          <w:tcPr>
            <w:tcW w:w="378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  <w:tr w:rsidR="00BC6878" w:rsidTr="00BC6878">
        <w:trPr>
          <w:trHeight w:val="1047"/>
        </w:trPr>
        <w:tc>
          <w:tcPr>
            <w:tcW w:w="790" w:type="dxa"/>
          </w:tcPr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2</w:t>
            </w:r>
          </w:p>
        </w:tc>
        <w:tc>
          <w:tcPr>
            <w:tcW w:w="3780" w:type="dxa"/>
          </w:tcPr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BC6878" w:rsidRDefault="00BC6878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9D1804" w:rsidRDefault="009D1804">
            <w:pPr>
              <w:pStyle w:val="Zwykytekst"/>
              <w:rPr>
                <w:rFonts w:ascii="Arial" w:eastAsia="MS Mincho" w:hAnsi="Arial" w:cs="Arial"/>
                <w:sz w:val="24"/>
              </w:rPr>
            </w:pPr>
            <w:bookmarkStart w:id="0" w:name="_GoBack"/>
            <w:bookmarkEnd w:id="0"/>
          </w:p>
          <w:p w:rsidR="00AA7B8E" w:rsidRDefault="00AA7B8E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</w:t>
      </w: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 w:rsidR="009F6FC8">
        <w:rPr>
          <w:rFonts w:eastAsia="MS Mincho"/>
        </w:rPr>
        <w:t xml:space="preserve">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000ABE" w:rsidRPr="009F6FC8" w:rsidRDefault="00CE306F" w:rsidP="00000ABE">
      <w:pPr>
        <w:pStyle w:val="Zwykytekst"/>
        <w:rPr>
          <w:rFonts w:ascii="Arial" w:eastAsia="MS Mincho" w:hAnsi="Arial" w:cs="Arial"/>
          <w:i/>
          <w:color w:val="FF0000"/>
        </w:rPr>
      </w:pPr>
      <w:r w:rsidRPr="009F6FC8">
        <w:rPr>
          <w:rFonts w:ascii="Arial" w:eastAsia="MS Mincho" w:hAnsi="Arial" w:cs="Arial"/>
        </w:rPr>
        <w:t xml:space="preserve">   </w:t>
      </w:r>
      <w:r w:rsidR="009F6FC8">
        <w:rPr>
          <w:rFonts w:ascii="Arial" w:eastAsia="MS Mincho" w:hAnsi="Arial" w:cs="Arial"/>
        </w:rPr>
        <w:t xml:space="preserve">                                   </w:t>
      </w:r>
      <w:r w:rsidRPr="009F6FC8">
        <w:rPr>
          <w:rFonts w:ascii="Arial" w:eastAsia="MS Mincho" w:hAnsi="Arial" w:cs="Arial"/>
          <w:i/>
          <w:color w:val="FF0000"/>
        </w:rPr>
        <w:t>Podpis</w:t>
      </w:r>
      <w:r w:rsidR="00000ABE" w:rsidRPr="009F6FC8">
        <w:rPr>
          <w:rFonts w:ascii="Arial" w:eastAsia="MS Mincho" w:hAnsi="Arial" w:cs="Arial"/>
          <w:i/>
          <w:color w:val="FF0000"/>
        </w:rPr>
        <w:t xml:space="preserve"> </w:t>
      </w:r>
      <w:r w:rsidR="009F6FC8" w:rsidRPr="009F6FC8">
        <w:rPr>
          <w:rFonts w:ascii="Arial" w:eastAsia="MS Mincho" w:hAnsi="Arial" w:cs="Arial"/>
          <w:i/>
          <w:color w:val="FF0000"/>
        </w:rPr>
        <w:t xml:space="preserve">- </w:t>
      </w:r>
      <w:r w:rsidR="009F6FC8" w:rsidRPr="009F6FC8">
        <w:rPr>
          <w:rFonts w:ascii="Arial" w:eastAsia="Calibri" w:hAnsi="Arial" w:cs="Arial"/>
          <w:i/>
          <w:color w:val="FF0000"/>
          <w:lang w:eastAsia="zh-CN"/>
        </w:rPr>
        <w:t>kwalifikowany podpis elektroniczny lub podpis zaufany lub podpis osobisty.</w:t>
      </w:r>
    </w:p>
    <w:p w:rsidR="00CE306F" w:rsidRPr="009F6FC8" w:rsidRDefault="00CE306F" w:rsidP="009F6FC8">
      <w:pPr>
        <w:ind w:left="4248"/>
        <w:rPr>
          <w:sz w:val="20"/>
        </w:rPr>
      </w:pP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  <w:r w:rsidR="009F6FC8">
        <w:rPr>
          <w:rFonts w:eastAsia="MS Mincho"/>
          <w:sz w:val="20"/>
        </w:rPr>
        <w:t xml:space="preserve"> podpisane zgodnie z SWZ.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 w:rsidSect="009D18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B2E" w:rsidRDefault="00DB6B2E" w:rsidP="00DB6B2E">
      <w:r>
        <w:separator/>
      </w:r>
    </w:p>
  </w:endnote>
  <w:endnote w:type="continuationSeparator" w:id="0">
    <w:p w:rsidR="00DB6B2E" w:rsidRDefault="00DB6B2E" w:rsidP="00DB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B2E" w:rsidRDefault="00DB6B2E" w:rsidP="00DB6B2E">
      <w:r>
        <w:separator/>
      </w:r>
    </w:p>
  </w:footnote>
  <w:footnote w:type="continuationSeparator" w:id="0">
    <w:p w:rsidR="00DB6B2E" w:rsidRDefault="00DB6B2E" w:rsidP="00DB6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B2E" w:rsidRDefault="00DB6B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EEE"/>
    <w:rsid w:val="00000ABE"/>
    <w:rsid w:val="001F16E7"/>
    <w:rsid w:val="0033164B"/>
    <w:rsid w:val="00432238"/>
    <w:rsid w:val="00522423"/>
    <w:rsid w:val="00952B9D"/>
    <w:rsid w:val="009B7EEE"/>
    <w:rsid w:val="009D1804"/>
    <w:rsid w:val="009F6FC8"/>
    <w:rsid w:val="00A1564F"/>
    <w:rsid w:val="00AA7B8E"/>
    <w:rsid w:val="00B35A1D"/>
    <w:rsid w:val="00BB5FC1"/>
    <w:rsid w:val="00BC6878"/>
    <w:rsid w:val="00CC11CB"/>
    <w:rsid w:val="00CE306F"/>
    <w:rsid w:val="00DB6B2E"/>
    <w:rsid w:val="00DD3877"/>
    <w:rsid w:val="00F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79F8B9B"/>
  <w15:chartTrackingRefBased/>
  <w15:docId w15:val="{CD187378-BE11-406F-9864-855B516F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DB6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B6B2E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103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12</cp:revision>
  <cp:lastPrinted>1899-12-31T23:00:00Z</cp:lastPrinted>
  <dcterms:created xsi:type="dcterms:W3CDTF">2024-03-18T09:27:00Z</dcterms:created>
  <dcterms:modified xsi:type="dcterms:W3CDTF">2024-03-18T09:33:00Z</dcterms:modified>
</cp:coreProperties>
</file>