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ACF527" w14:textId="77777777" w:rsidR="00CF7835" w:rsidRPr="00B96436" w:rsidRDefault="003A3F20" w:rsidP="00B96436">
      <w:pPr>
        <w:spacing w:after="600"/>
        <w:jc w:val="right"/>
        <w:rPr>
          <w:sz w:val="24"/>
          <w:szCs w:val="24"/>
        </w:rPr>
      </w:pPr>
      <w:r w:rsidRPr="00B96436">
        <w:rPr>
          <w:sz w:val="24"/>
          <w:szCs w:val="24"/>
        </w:rPr>
        <w:t>Poznań</w:t>
      </w:r>
      <w:r w:rsidR="00CF7835" w:rsidRPr="00B96436">
        <w:rPr>
          <w:sz w:val="24"/>
          <w:szCs w:val="24"/>
        </w:rPr>
        <w:t xml:space="preserve"> dnia: </w:t>
      </w:r>
      <w:r w:rsidRPr="00B96436">
        <w:rPr>
          <w:sz w:val="24"/>
          <w:szCs w:val="24"/>
        </w:rPr>
        <w:t>2024-03-22</w:t>
      </w:r>
    </w:p>
    <w:p w14:paraId="33459EDA" w14:textId="77777777" w:rsidR="003A3F20" w:rsidRPr="00B96436" w:rsidRDefault="003A3F20" w:rsidP="00B96436">
      <w:pPr>
        <w:rPr>
          <w:b/>
          <w:bCs/>
          <w:sz w:val="24"/>
          <w:szCs w:val="24"/>
        </w:rPr>
      </w:pPr>
      <w:r w:rsidRPr="00B96436">
        <w:rPr>
          <w:b/>
          <w:bCs/>
          <w:sz w:val="24"/>
          <w:szCs w:val="24"/>
        </w:rPr>
        <w:t>Szpital Wojewódzki w Poznaniu</w:t>
      </w:r>
    </w:p>
    <w:p w14:paraId="10EBE831" w14:textId="77777777" w:rsidR="00CF7835" w:rsidRPr="00B96436" w:rsidRDefault="003A3F20" w:rsidP="00B96436">
      <w:pPr>
        <w:rPr>
          <w:b/>
          <w:bCs/>
          <w:sz w:val="24"/>
          <w:szCs w:val="24"/>
        </w:rPr>
      </w:pPr>
      <w:r w:rsidRPr="00B96436">
        <w:rPr>
          <w:b/>
          <w:bCs/>
          <w:sz w:val="24"/>
          <w:szCs w:val="24"/>
        </w:rPr>
        <w:t>Dział Zamówień Publicznych</w:t>
      </w:r>
    </w:p>
    <w:p w14:paraId="45374EDB" w14:textId="77777777" w:rsidR="00CF7835" w:rsidRPr="00B96436" w:rsidRDefault="003A3F20" w:rsidP="00B96436">
      <w:pPr>
        <w:rPr>
          <w:sz w:val="24"/>
          <w:szCs w:val="24"/>
        </w:rPr>
      </w:pPr>
      <w:r w:rsidRPr="00B96436">
        <w:rPr>
          <w:sz w:val="24"/>
          <w:szCs w:val="24"/>
        </w:rPr>
        <w:t>Juraszów</w:t>
      </w:r>
      <w:r w:rsidR="00CF7835" w:rsidRPr="00B96436">
        <w:rPr>
          <w:sz w:val="24"/>
          <w:szCs w:val="24"/>
        </w:rPr>
        <w:t xml:space="preserve"> </w:t>
      </w:r>
      <w:r w:rsidRPr="00B96436">
        <w:rPr>
          <w:sz w:val="24"/>
          <w:szCs w:val="24"/>
        </w:rPr>
        <w:t>7/19</w:t>
      </w:r>
    </w:p>
    <w:p w14:paraId="75D90418" w14:textId="3F0D7F0C" w:rsidR="00CF7835" w:rsidRPr="00B96436" w:rsidRDefault="003A3F20" w:rsidP="00B96436">
      <w:pPr>
        <w:rPr>
          <w:sz w:val="24"/>
          <w:szCs w:val="24"/>
        </w:rPr>
      </w:pPr>
      <w:r w:rsidRPr="00B96436">
        <w:rPr>
          <w:sz w:val="24"/>
          <w:szCs w:val="24"/>
        </w:rPr>
        <w:t>60-479</w:t>
      </w:r>
      <w:r w:rsidR="00CF7835" w:rsidRPr="00B96436">
        <w:rPr>
          <w:sz w:val="24"/>
          <w:szCs w:val="24"/>
        </w:rPr>
        <w:t xml:space="preserve"> </w:t>
      </w:r>
      <w:r w:rsidRPr="00B96436">
        <w:rPr>
          <w:sz w:val="24"/>
          <w:szCs w:val="24"/>
        </w:rPr>
        <w:t>Poznań</w:t>
      </w:r>
      <w:r w:rsidR="00C85720">
        <w:rPr>
          <w:sz w:val="24"/>
          <w:szCs w:val="24"/>
        </w:rPr>
        <w:br/>
      </w:r>
      <w:r w:rsidR="00B96436">
        <w:rPr>
          <w:sz w:val="24"/>
          <w:szCs w:val="24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B96436" w14:paraId="60F99A09" w14:textId="77777777" w:rsidTr="00B96436">
        <w:tc>
          <w:tcPr>
            <w:tcW w:w="8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254F9A3" w14:textId="77777777" w:rsidR="00CF7835" w:rsidRPr="00B96436" w:rsidRDefault="00CF7835" w:rsidP="00B96436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B96436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5D51BF81" w14:textId="03CFCADA" w:rsidR="00CF7835" w:rsidRPr="00B96436" w:rsidRDefault="00C85720" w:rsidP="00C85720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br/>
      </w:r>
      <w:r>
        <w:rPr>
          <w:rFonts w:eastAsia="Calibri"/>
          <w:sz w:val="24"/>
          <w:szCs w:val="24"/>
          <w:lang w:eastAsia="en-US"/>
        </w:rPr>
        <w:br/>
      </w:r>
      <w:r w:rsidR="00CF7835" w:rsidRPr="00B96436">
        <w:rPr>
          <w:rFonts w:eastAsia="Calibri"/>
          <w:sz w:val="24"/>
          <w:szCs w:val="24"/>
          <w:lang w:eastAsia="en-US"/>
        </w:rPr>
        <w:t xml:space="preserve">Dotyczy </w:t>
      </w:r>
      <w:r w:rsidR="00CF7835" w:rsidRPr="00B96436">
        <w:rPr>
          <w:sz w:val="24"/>
          <w:szCs w:val="24"/>
        </w:rPr>
        <w:t>postępowania o udzielenie zamówienia publicznego</w:t>
      </w:r>
      <w:r w:rsidR="00CF7835" w:rsidRPr="00B96436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B96436" w14:paraId="04D2AE72" w14:textId="77777777" w:rsidTr="000C1C6D">
        <w:tc>
          <w:tcPr>
            <w:tcW w:w="2269" w:type="dxa"/>
            <w:shd w:val="clear" w:color="auto" w:fill="auto"/>
          </w:tcPr>
          <w:p w14:paraId="242C9BD2" w14:textId="77777777" w:rsidR="00CF7835" w:rsidRPr="00B96436" w:rsidRDefault="00CF7835" w:rsidP="00B96436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B96436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E62869A" w14:textId="77777777" w:rsidR="00CF7835" w:rsidRPr="00DB1D01" w:rsidRDefault="003A3F20" w:rsidP="00B96436">
            <w:pPr>
              <w:tabs>
                <w:tab w:val="center" w:pos="4536"/>
                <w:tab w:val="right" w:pos="9072"/>
              </w:tabs>
              <w:jc w:val="both"/>
              <w:rPr>
                <w:b/>
                <w:sz w:val="24"/>
                <w:szCs w:val="24"/>
              </w:rPr>
            </w:pPr>
            <w:r w:rsidRPr="00DB1D01">
              <w:rPr>
                <w:b/>
                <w:sz w:val="24"/>
                <w:szCs w:val="24"/>
              </w:rPr>
              <w:t>Usługi portierskie, stróżowanie, ochrona oraz dozorowanie obiektów Szpitala Wojewódzkiego w Poznaniu</w:t>
            </w:r>
            <w:r w:rsidR="00CF7835" w:rsidRPr="00DB1D01">
              <w:rPr>
                <w:b/>
                <w:sz w:val="24"/>
                <w:szCs w:val="24"/>
              </w:rPr>
              <w:t>.</w:t>
            </w:r>
          </w:p>
        </w:tc>
      </w:tr>
      <w:tr w:rsidR="003A3F20" w:rsidRPr="00B96436" w14:paraId="7FE45103" w14:textId="77777777" w:rsidTr="00727EFE">
        <w:tc>
          <w:tcPr>
            <w:tcW w:w="2269" w:type="dxa"/>
            <w:shd w:val="clear" w:color="auto" w:fill="auto"/>
          </w:tcPr>
          <w:p w14:paraId="217AFF7E" w14:textId="77777777" w:rsidR="003A3F20" w:rsidRPr="00B96436" w:rsidRDefault="003A3F20" w:rsidP="00B96436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B96436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06A84178" w14:textId="6066D6B7" w:rsidR="003A3F20" w:rsidRPr="00DB1D01" w:rsidRDefault="003A3F20" w:rsidP="00B96436">
            <w:pPr>
              <w:tabs>
                <w:tab w:val="center" w:pos="4536"/>
                <w:tab w:val="right" w:pos="9072"/>
              </w:tabs>
              <w:jc w:val="both"/>
              <w:rPr>
                <w:b/>
                <w:sz w:val="24"/>
                <w:szCs w:val="24"/>
              </w:rPr>
            </w:pPr>
            <w:r w:rsidRPr="00DB1D01">
              <w:rPr>
                <w:b/>
                <w:sz w:val="24"/>
                <w:szCs w:val="24"/>
              </w:rPr>
              <w:t>SZW/DZP/20/2024</w:t>
            </w:r>
            <w:r w:rsidR="00C85720">
              <w:rPr>
                <w:b/>
                <w:sz w:val="24"/>
                <w:szCs w:val="24"/>
              </w:rPr>
              <w:br/>
            </w:r>
          </w:p>
        </w:tc>
      </w:tr>
    </w:tbl>
    <w:p w14:paraId="7504D7AC" w14:textId="77777777" w:rsidR="00D665F5" w:rsidRDefault="00D665F5" w:rsidP="00C85720">
      <w:pPr>
        <w:spacing w:before="120"/>
        <w:jc w:val="both"/>
        <w:rPr>
          <w:sz w:val="24"/>
          <w:szCs w:val="24"/>
        </w:rPr>
      </w:pPr>
      <w:r w:rsidRPr="00B96436">
        <w:rPr>
          <w:sz w:val="24"/>
          <w:szCs w:val="24"/>
        </w:rPr>
        <w:t>Zamawiający, działając na podstawie art. 22</w:t>
      </w:r>
      <w:r w:rsidR="00601802" w:rsidRPr="00B96436">
        <w:rPr>
          <w:sz w:val="24"/>
          <w:szCs w:val="24"/>
        </w:rPr>
        <w:t>2</w:t>
      </w:r>
      <w:r w:rsidRPr="00B96436">
        <w:rPr>
          <w:sz w:val="24"/>
          <w:szCs w:val="24"/>
        </w:rPr>
        <w:t xml:space="preserve"> ust. 5 </w:t>
      </w:r>
      <w:r w:rsidRPr="00B96436">
        <w:rPr>
          <w:bCs/>
          <w:sz w:val="24"/>
          <w:szCs w:val="24"/>
        </w:rPr>
        <w:t>ustawy z dnia 11 września 2019r. Prawo zamówień publicznych</w:t>
      </w:r>
      <w:r w:rsidRPr="00B96436">
        <w:rPr>
          <w:sz w:val="24"/>
          <w:szCs w:val="24"/>
        </w:rPr>
        <w:t xml:space="preserve"> </w:t>
      </w:r>
      <w:r w:rsidR="003A3F20" w:rsidRPr="00B96436">
        <w:rPr>
          <w:sz w:val="24"/>
          <w:szCs w:val="24"/>
        </w:rPr>
        <w:t>(t.j. Dz. U. z 2023r. poz. 1605)</w:t>
      </w:r>
      <w:r w:rsidR="00490DC0" w:rsidRPr="00B96436">
        <w:rPr>
          <w:sz w:val="24"/>
          <w:szCs w:val="24"/>
        </w:rPr>
        <w:t xml:space="preserve"> </w:t>
      </w:r>
      <w:r w:rsidRPr="00B96436">
        <w:rPr>
          <w:sz w:val="24"/>
          <w:szCs w:val="24"/>
        </w:rPr>
        <w:t>udostępnia</w:t>
      </w:r>
      <w:r w:rsidR="00F95C33" w:rsidRPr="00B96436">
        <w:rPr>
          <w:sz w:val="24"/>
          <w:szCs w:val="24"/>
        </w:rPr>
        <w:t xml:space="preserve"> </w:t>
      </w:r>
      <w:r w:rsidR="004C7E9B" w:rsidRPr="00B96436">
        <w:rPr>
          <w:sz w:val="24"/>
          <w:szCs w:val="24"/>
        </w:rPr>
        <w:t>informacj</w:t>
      </w:r>
      <w:r w:rsidR="00577BC6" w:rsidRPr="00B96436">
        <w:rPr>
          <w:sz w:val="24"/>
          <w:szCs w:val="24"/>
        </w:rPr>
        <w:t>ę</w:t>
      </w:r>
      <w:r w:rsidR="00035488" w:rsidRPr="00B96436">
        <w:rPr>
          <w:sz w:val="24"/>
          <w:szCs w:val="24"/>
        </w:rPr>
        <w:t xml:space="preserve"> z otwarcia ofert</w:t>
      </w:r>
      <w:r w:rsidR="00577BC6" w:rsidRPr="00B96436">
        <w:rPr>
          <w:sz w:val="24"/>
          <w:szCs w:val="24"/>
        </w:rPr>
        <w:t>.</w:t>
      </w:r>
    </w:p>
    <w:p w14:paraId="07A6E0FE" w14:textId="77777777" w:rsidR="00B96436" w:rsidRDefault="00B96436" w:rsidP="00B96436">
      <w:pPr>
        <w:textAlignment w:val="baseline"/>
        <w:rPr>
          <w:i/>
          <w:iCs/>
          <w:sz w:val="24"/>
          <w:szCs w:val="24"/>
        </w:rPr>
      </w:pPr>
    </w:p>
    <w:p w14:paraId="45BA6529" w14:textId="753B8694" w:rsidR="00B96436" w:rsidRPr="00B96436" w:rsidRDefault="00B96436" w:rsidP="00B96436">
      <w:pPr>
        <w:textAlignment w:val="baseline"/>
        <w:rPr>
          <w:i/>
          <w:iCs/>
          <w:sz w:val="24"/>
          <w:szCs w:val="24"/>
        </w:rPr>
      </w:pPr>
      <w:r w:rsidRPr="00B96436">
        <w:rPr>
          <w:i/>
          <w:iCs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1AC79FC7" w14:textId="64482703" w:rsidR="00B96436" w:rsidRPr="00B96436" w:rsidRDefault="00B96436" w:rsidP="00B96436">
      <w:pPr>
        <w:pStyle w:val="Akapitzlist"/>
        <w:numPr>
          <w:ilvl w:val="0"/>
          <w:numId w:val="1"/>
        </w:numPr>
        <w:textAlignment w:val="baseline"/>
        <w:rPr>
          <w:i/>
          <w:iCs/>
          <w:sz w:val="24"/>
          <w:szCs w:val="24"/>
        </w:rPr>
      </w:pPr>
      <w:r w:rsidRPr="00B96436">
        <w:rPr>
          <w:i/>
          <w:iCs/>
          <w:sz w:val="24"/>
          <w:szCs w:val="24"/>
        </w:rPr>
        <w:t>1 790 019,00 zł brutto</w:t>
      </w:r>
      <w:r w:rsidR="00C85720">
        <w:rPr>
          <w:i/>
          <w:iCs/>
          <w:sz w:val="24"/>
          <w:szCs w:val="24"/>
        </w:rPr>
        <w:br/>
      </w:r>
    </w:p>
    <w:p w14:paraId="55D2DDCA" w14:textId="77777777" w:rsidR="00A80738" w:rsidRPr="00B96436" w:rsidRDefault="00D665F5" w:rsidP="00B96436">
      <w:pPr>
        <w:spacing w:before="120" w:after="120"/>
        <w:jc w:val="both"/>
        <w:rPr>
          <w:sz w:val="24"/>
          <w:szCs w:val="24"/>
        </w:rPr>
      </w:pPr>
      <w:r w:rsidRPr="00B96436">
        <w:rPr>
          <w:sz w:val="24"/>
          <w:szCs w:val="24"/>
        </w:rPr>
        <w:t>Podczas otwarcia ofert, mającego miejsce</w:t>
      </w:r>
      <w:r w:rsidR="00FF4AB1" w:rsidRPr="00B96436">
        <w:rPr>
          <w:sz w:val="24"/>
          <w:szCs w:val="24"/>
        </w:rPr>
        <w:t xml:space="preserve"> w dniu </w:t>
      </w:r>
      <w:r w:rsidR="003A3F20" w:rsidRPr="00B96436">
        <w:rPr>
          <w:sz w:val="24"/>
          <w:szCs w:val="24"/>
        </w:rPr>
        <w:t>22/03/2024</w:t>
      </w:r>
      <w:r w:rsidR="00FF4AB1" w:rsidRPr="00B96436">
        <w:rPr>
          <w:sz w:val="24"/>
          <w:szCs w:val="24"/>
        </w:rPr>
        <w:t xml:space="preserve"> o godz. </w:t>
      </w:r>
      <w:r w:rsidR="003A3F20" w:rsidRPr="00B96436">
        <w:rPr>
          <w:sz w:val="24"/>
          <w:szCs w:val="24"/>
        </w:rPr>
        <w:t>10:00</w:t>
      </w:r>
      <w:r w:rsidRPr="00B96436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B96436" w14:paraId="42ECF067" w14:textId="77777777" w:rsidTr="000C1C6D">
        <w:tc>
          <w:tcPr>
            <w:tcW w:w="1276" w:type="dxa"/>
            <w:shd w:val="clear" w:color="auto" w:fill="F2F2F2"/>
            <w:vAlign w:val="center"/>
          </w:tcPr>
          <w:p w14:paraId="1593756A" w14:textId="77777777" w:rsidR="00D665F5" w:rsidRPr="00B96436" w:rsidRDefault="00960CEB" w:rsidP="00B96436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B96436">
              <w:rPr>
                <w:sz w:val="24"/>
                <w:szCs w:val="24"/>
              </w:rPr>
              <w:t>O</w:t>
            </w:r>
            <w:r w:rsidR="00D665F5" w:rsidRPr="00B96436">
              <w:rPr>
                <w:sz w:val="24"/>
                <w:szCs w:val="24"/>
              </w:rPr>
              <w:t>fert</w:t>
            </w:r>
            <w:r w:rsidRPr="00B96436">
              <w:rPr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550C0D9E" w14:textId="77777777" w:rsidR="00D665F5" w:rsidRPr="00B96436" w:rsidRDefault="00D665F5" w:rsidP="00B96436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B96436">
              <w:rPr>
                <w:sz w:val="24"/>
                <w:szCs w:val="24"/>
              </w:rPr>
              <w:t>Nazwa</w:t>
            </w:r>
            <w:r w:rsidR="003F57CD" w:rsidRPr="00B96436">
              <w:rPr>
                <w:sz w:val="24"/>
                <w:szCs w:val="24"/>
              </w:rPr>
              <w:t xml:space="preserve"> </w:t>
            </w:r>
            <w:r w:rsidRPr="00B96436">
              <w:rPr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4A734362" w14:textId="77777777" w:rsidR="00D665F5" w:rsidRPr="00B96436" w:rsidRDefault="00D665F5" w:rsidP="00B96436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B96436">
              <w:rPr>
                <w:sz w:val="24"/>
                <w:szCs w:val="24"/>
              </w:rPr>
              <w:t>Cena oferty</w:t>
            </w:r>
          </w:p>
        </w:tc>
      </w:tr>
      <w:tr w:rsidR="003A3F20" w:rsidRPr="00B96436" w14:paraId="3A49A441" w14:textId="77777777" w:rsidTr="00727EFE">
        <w:tc>
          <w:tcPr>
            <w:tcW w:w="1276" w:type="dxa"/>
            <w:shd w:val="clear" w:color="auto" w:fill="auto"/>
            <w:vAlign w:val="center"/>
          </w:tcPr>
          <w:p w14:paraId="16CF652E" w14:textId="77777777" w:rsidR="003A3F20" w:rsidRPr="00B96436" w:rsidRDefault="003A3F20" w:rsidP="00B9643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96436">
              <w:rPr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11DA3732" w14:textId="77777777" w:rsidR="00DB1D01" w:rsidRPr="00B96436" w:rsidRDefault="00DB1D01" w:rsidP="00DB1D01">
            <w:pPr>
              <w:jc w:val="both"/>
              <w:rPr>
                <w:sz w:val="24"/>
                <w:szCs w:val="24"/>
              </w:rPr>
            </w:pPr>
            <w:r w:rsidRPr="00B96436">
              <w:rPr>
                <w:sz w:val="24"/>
                <w:szCs w:val="24"/>
              </w:rPr>
              <w:t>Konsorcjum firm:</w:t>
            </w:r>
          </w:p>
          <w:p w14:paraId="7B8424D8" w14:textId="77777777" w:rsidR="00DB1D01" w:rsidRPr="00DB1D01" w:rsidRDefault="00DB1D01" w:rsidP="00DB1D01">
            <w:pPr>
              <w:jc w:val="both"/>
              <w:rPr>
                <w:b/>
                <w:bCs/>
                <w:sz w:val="24"/>
                <w:szCs w:val="24"/>
              </w:rPr>
            </w:pPr>
            <w:r w:rsidRPr="00DB1D01">
              <w:rPr>
                <w:b/>
                <w:bCs/>
                <w:sz w:val="24"/>
                <w:szCs w:val="24"/>
              </w:rPr>
              <w:t>Lider:</w:t>
            </w:r>
          </w:p>
          <w:p w14:paraId="2D694D4F" w14:textId="17866EB4" w:rsidR="003A3F20" w:rsidRPr="00B96436" w:rsidRDefault="003A3F20" w:rsidP="00DB1D01">
            <w:pPr>
              <w:rPr>
                <w:sz w:val="24"/>
                <w:szCs w:val="24"/>
              </w:rPr>
            </w:pPr>
            <w:r w:rsidRPr="00B96436">
              <w:rPr>
                <w:sz w:val="24"/>
                <w:szCs w:val="24"/>
              </w:rPr>
              <w:t>Impel Security Solutions Sp. z o.o.</w:t>
            </w:r>
            <w:r w:rsidR="00DB1D01">
              <w:rPr>
                <w:sz w:val="24"/>
                <w:szCs w:val="24"/>
              </w:rPr>
              <w:t xml:space="preserve"> </w:t>
            </w:r>
          </w:p>
          <w:p w14:paraId="3BC7A0FF" w14:textId="7D79C8ED" w:rsidR="003A3F20" w:rsidRPr="00B96436" w:rsidRDefault="00DB1D01" w:rsidP="00DB1D0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3A3F20" w:rsidRPr="00B96436">
              <w:rPr>
                <w:sz w:val="24"/>
                <w:szCs w:val="24"/>
              </w:rPr>
              <w:t>A.</w:t>
            </w:r>
            <w:r>
              <w:rPr>
                <w:sz w:val="24"/>
                <w:szCs w:val="24"/>
              </w:rPr>
              <w:t xml:space="preserve"> </w:t>
            </w:r>
            <w:r w:rsidR="003A3F20" w:rsidRPr="00B96436">
              <w:rPr>
                <w:sz w:val="24"/>
                <w:szCs w:val="24"/>
              </w:rPr>
              <w:t xml:space="preserve">Słonimskiego 1 </w:t>
            </w:r>
          </w:p>
          <w:p w14:paraId="02D0DC34" w14:textId="77777777" w:rsidR="003A3F20" w:rsidRDefault="003A3F20" w:rsidP="00DB1D01">
            <w:pPr>
              <w:jc w:val="both"/>
              <w:rPr>
                <w:sz w:val="24"/>
                <w:szCs w:val="24"/>
              </w:rPr>
            </w:pPr>
            <w:r w:rsidRPr="00B96436">
              <w:rPr>
                <w:sz w:val="24"/>
                <w:szCs w:val="24"/>
              </w:rPr>
              <w:t>50-304 Wrocław</w:t>
            </w:r>
          </w:p>
          <w:p w14:paraId="219C595C" w14:textId="77777777" w:rsidR="00DB1D01" w:rsidRPr="00DB1D01" w:rsidRDefault="00DB1D01" w:rsidP="00DB1D01">
            <w:pPr>
              <w:jc w:val="both"/>
              <w:rPr>
                <w:b/>
                <w:bCs/>
                <w:sz w:val="22"/>
                <w:szCs w:val="22"/>
              </w:rPr>
            </w:pPr>
            <w:r w:rsidRPr="00DB1D01">
              <w:rPr>
                <w:b/>
                <w:bCs/>
                <w:sz w:val="22"/>
                <w:szCs w:val="22"/>
              </w:rPr>
              <w:t>Uczestnik:</w:t>
            </w:r>
          </w:p>
          <w:p w14:paraId="6759A4DA" w14:textId="1A3A40BD" w:rsidR="00DB1D01" w:rsidRPr="00DB1D01" w:rsidRDefault="00DB1D01" w:rsidP="00DB1D01">
            <w:pPr>
              <w:jc w:val="both"/>
              <w:rPr>
                <w:sz w:val="22"/>
                <w:szCs w:val="22"/>
              </w:rPr>
            </w:pPr>
            <w:r w:rsidRPr="00DB1D01">
              <w:rPr>
                <w:sz w:val="22"/>
                <w:szCs w:val="22"/>
              </w:rPr>
              <w:t xml:space="preserve">Impel Safety Sp. z o.o. </w:t>
            </w:r>
          </w:p>
          <w:p w14:paraId="300EE3C9" w14:textId="77777777" w:rsidR="00DB1D01" w:rsidRPr="00DB1D01" w:rsidRDefault="00DB1D01" w:rsidP="00DB1D01">
            <w:pPr>
              <w:rPr>
                <w:sz w:val="22"/>
                <w:szCs w:val="22"/>
              </w:rPr>
            </w:pPr>
            <w:r w:rsidRPr="00DB1D01">
              <w:rPr>
                <w:sz w:val="22"/>
                <w:szCs w:val="22"/>
              </w:rPr>
              <w:t xml:space="preserve">ul. A. Słonimskiego 1 </w:t>
            </w:r>
          </w:p>
          <w:p w14:paraId="0A5D1582" w14:textId="6DD05FE6" w:rsidR="00DB1D01" w:rsidRPr="00DB1D01" w:rsidRDefault="00DB1D01" w:rsidP="00DB1D01">
            <w:pPr>
              <w:jc w:val="both"/>
              <w:rPr>
                <w:sz w:val="22"/>
                <w:szCs w:val="22"/>
              </w:rPr>
            </w:pPr>
            <w:r w:rsidRPr="00DB1D01">
              <w:rPr>
                <w:sz w:val="22"/>
                <w:szCs w:val="22"/>
              </w:rPr>
              <w:t>50-304 Wrocław</w:t>
            </w:r>
          </w:p>
          <w:p w14:paraId="558972F0" w14:textId="77777777" w:rsidR="00DB1D01" w:rsidRPr="00DB1D01" w:rsidRDefault="00DB1D01" w:rsidP="00DB1D01">
            <w:pPr>
              <w:jc w:val="both"/>
              <w:rPr>
                <w:b/>
                <w:bCs/>
                <w:sz w:val="22"/>
                <w:szCs w:val="22"/>
              </w:rPr>
            </w:pPr>
            <w:r w:rsidRPr="00DB1D01">
              <w:rPr>
                <w:b/>
                <w:bCs/>
                <w:sz w:val="22"/>
                <w:szCs w:val="22"/>
              </w:rPr>
              <w:t>Uczestnik:</w:t>
            </w:r>
          </w:p>
          <w:p w14:paraId="150B3ABB" w14:textId="259010E5" w:rsidR="00DB1D01" w:rsidRPr="00DB1D01" w:rsidRDefault="00DB1D01" w:rsidP="00DB1D01">
            <w:pPr>
              <w:jc w:val="both"/>
              <w:rPr>
                <w:sz w:val="22"/>
                <w:szCs w:val="22"/>
              </w:rPr>
            </w:pPr>
            <w:r w:rsidRPr="00DB1D01">
              <w:rPr>
                <w:sz w:val="22"/>
                <w:szCs w:val="22"/>
              </w:rPr>
              <w:t xml:space="preserve">Impel Defender Sp. z o.o. </w:t>
            </w:r>
          </w:p>
          <w:p w14:paraId="670079A5" w14:textId="77777777" w:rsidR="00DB1D01" w:rsidRPr="00DB1D01" w:rsidRDefault="00DB1D01" w:rsidP="00DB1D01">
            <w:pPr>
              <w:rPr>
                <w:sz w:val="22"/>
                <w:szCs w:val="22"/>
              </w:rPr>
            </w:pPr>
            <w:r w:rsidRPr="00DB1D01">
              <w:rPr>
                <w:sz w:val="22"/>
                <w:szCs w:val="22"/>
              </w:rPr>
              <w:t xml:space="preserve">ul. A. Słonimskiego 1 </w:t>
            </w:r>
          </w:p>
          <w:p w14:paraId="72DEC38A" w14:textId="0DF21454" w:rsidR="00DB1D01" w:rsidRPr="00DB1D01" w:rsidRDefault="00DB1D01" w:rsidP="00DB1D01">
            <w:pPr>
              <w:jc w:val="both"/>
              <w:rPr>
                <w:sz w:val="22"/>
                <w:szCs w:val="22"/>
              </w:rPr>
            </w:pPr>
            <w:r w:rsidRPr="00DB1D01">
              <w:rPr>
                <w:sz w:val="22"/>
                <w:szCs w:val="22"/>
              </w:rPr>
              <w:t>50-304 Wrocław</w:t>
            </w:r>
          </w:p>
          <w:p w14:paraId="6AD8CDBB" w14:textId="77777777" w:rsidR="00DB1D01" w:rsidRPr="00DB1D01" w:rsidRDefault="00DB1D01" w:rsidP="00DB1D01">
            <w:pPr>
              <w:jc w:val="both"/>
              <w:rPr>
                <w:b/>
                <w:bCs/>
                <w:sz w:val="22"/>
                <w:szCs w:val="22"/>
              </w:rPr>
            </w:pPr>
            <w:r w:rsidRPr="00DB1D01">
              <w:rPr>
                <w:b/>
                <w:bCs/>
                <w:sz w:val="22"/>
                <w:szCs w:val="22"/>
              </w:rPr>
              <w:t>Uczestnik:</w:t>
            </w:r>
          </w:p>
          <w:p w14:paraId="4C6FD68C" w14:textId="77777777" w:rsidR="00DB1D01" w:rsidRPr="00DB1D01" w:rsidRDefault="00DB1D01" w:rsidP="00DB1D01">
            <w:pPr>
              <w:jc w:val="both"/>
              <w:rPr>
                <w:sz w:val="22"/>
                <w:szCs w:val="22"/>
              </w:rPr>
            </w:pPr>
            <w:r w:rsidRPr="00DB1D01">
              <w:rPr>
                <w:sz w:val="22"/>
                <w:szCs w:val="22"/>
              </w:rPr>
              <w:t xml:space="preserve">Impel FM Partner Sp. z o.o. </w:t>
            </w:r>
          </w:p>
          <w:p w14:paraId="79869F95" w14:textId="77777777" w:rsidR="00DB1D01" w:rsidRPr="00DB1D01" w:rsidRDefault="00DB1D01" w:rsidP="00DB1D01">
            <w:pPr>
              <w:rPr>
                <w:sz w:val="22"/>
                <w:szCs w:val="22"/>
              </w:rPr>
            </w:pPr>
            <w:r w:rsidRPr="00DB1D01">
              <w:rPr>
                <w:sz w:val="22"/>
                <w:szCs w:val="22"/>
              </w:rPr>
              <w:t xml:space="preserve">ul. A. Słonimskiego 1 </w:t>
            </w:r>
          </w:p>
          <w:p w14:paraId="7478338C" w14:textId="24A807C3" w:rsidR="00DB1D01" w:rsidRPr="00B96436" w:rsidRDefault="00DB1D01" w:rsidP="00DB1D01">
            <w:pPr>
              <w:jc w:val="both"/>
              <w:rPr>
                <w:sz w:val="24"/>
                <w:szCs w:val="24"/>
              </w:rPr>
            </w:pPr>
            <w:r w:rsidRPr="00DB1D01">
              <w:rPr>
                <w:sz w:val="22"/>
                <w:szCs w:val="22"/>
              </w:rPr>
              <w:t>50-304 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5E64B1" w14:textId="77777777" w:rsidR="003A3F20" w:rsidRPr="00B96436" w:rsidRDefault="003A3F20" w:rsidP="00B9643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96436">
              <w:rPr>
                <w:sz w:val="24"/>
                <w:szCs w:val="24"/>
              </w:rPr>
              <w:t>1 625 270.83 zł</w:t>
            </w:r>
          </w:p>
        </w:tc>
      </w:tr>
      <w:tr w:rsidR="003A3F20" w:rsidRPr="00B96436" w14:paraId="18EA9EE4" w14:textId="77777777" w:rsidTr="00727EFE">
        <w:tc>
          <w:tcPr>
            <w:tcW w:w="1276" w:type="dxa"/>
            <w:shd w:val="clear" w:color="auto" w:fill="auto"/>
            <w:vAlign w:val="center"/>
          </w:tcPr>
          <w:p w14:paraId="362F362B" w14:textId="77777777" w:rsidR="003A3F20" w:rsidRPr="00B96436" w:rsidRDefault="003A3F20" w:rsidP="00B9643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96436">
              <w:rPr>
                <w:sz w:val="24"/>
                <w:szCs w:val="24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F525145" w14:textId="77777777" w:rsidR="00B96436" w:rsidRPr="00B96436" w:rsidRDefault="00B96436" w:rsidP="00DB1D01">
            <w:pPr>
              <w:jc w:val="both"/>
              <w:rPr>
                <w:sz w:val="24"/>
                <w:szCs w:val="24"/>
              </w:rPr>
            </w:pPr>
            <w:r w:rsidRPr="00B96436">
              <w:rPr>
                <w:sz w:val="24"/>
                <w:szCs w:val="24"/>
              </w:rPr>
              <w:t>Konsorcjum firm:</w:t>
            </w:r>
          </w:p>
          <w:p w14:paraId="54048E52" w14:textId="77777777" w:rsidR="00B96436" w:rsidRPr="00DB1D01" w:rsidRDefault="00B96436" w:rsidP="00DB1D01">
            <w:pPr>
              <w:jc w:val="both"/>
              <w:rPr>
                <w:b/>
                <w:bCs/>
                <w:sz w:val="24"/>
                <w:szCs w:val="24"/>
              </w:rPr>
            </w:pPr>
            <w:r w:rsidRPr="00DB1D01">
              <w:rPr>
                <w:b/>
                <w:bCs/>
                <w:sz w:val="24"/>
                <w:szCs w:val="24"/>
              </w:rPr>
              <w:t>Lider:</w:t>
            </w:r>
          </w:p>
          <w:p w14:paraId="4DD4B9DA" w14:textId="77777777" w:rsidR="00B96436" w:rsidRPr="00B96436" w:rsidRDefault="00B96436" w:rsidP="00DB1D01">
            <w:pPr>
              <w:jc w:val="both"/>
              <w:rPr>
                <w:sz w:val="24"/>
                <w:szCs w:val="24"/>
              </w:rPr>
            </w:pPr>
            <w:r w:rsidRPr="00B96436">
              <w:rPr>
                <w:sz w:val="24"/>
                <w:szCs w:val="24"/>
              </w:rPr>
              <w:t>Holding HUNTERS Sp. z o.o. Sp.k.</w:t>
            </w:r>
          </w:p>
          <w:p w14:paraId="74EAC6C5" w14:textId="77777777" w:rsidR="00B96436" w:rsidRPr="00B96436" w:rsidRDefault="00B96436" w:rsidP="00DB1D01">
            <w:pPr>
              <w:jc w:val="both"/>
              <w:rPr>
                <w:sz w:val="24"/>
                <w:szCs w:val="24"/>
              </w:rPr>
            </w:pPr>
            <w:r w:rsidRPr="00B96436">
              <w:rPr>
                <w:sz w:val="24"/>
                <w:szCs w:val="24"/>
              </w:rPr>
              <w:lastRenderedPageBreak/>
              <w:t xml:space="preserve">ul. Bukowska 114 </w:t>
            </w:r>
          </w:p>
          <w:p w14:paraId="6DD866F4" w14:textId="77777777" w:rsidR="00B96436" w:rsidRPr="00B96436" w:rsidRDefault="00B96436" w:rsidP="00DB1D01">
            <w:pPr>
              <w:jc w:val="both"/>
              <w:rPr>
                <w:sz w:val="24"/>
                <w:szCs w:val="24"/>
              </w:rPr>
            </w:pPr>
            <w:r w:rsidRPr="00B96436">
              <w:rPr>
                <w:sz w:val="24"/>
                <w:szCs w:val="24"/>
              </w:rPr>
              <w:t>62-065 Grodzisk Wielkopolski</w:t>
            </w:r>
          </w:p>
          <w:p w14:paraId="21F2945B" w14:textId="77777777" w:rsidR="00B96436" w:rsidRPr="00DB1D01" w:rsidRDefault="00B96436" w:rsidP="00DB1D01">
            <w:pPr>
              <w:jc w:val="both"/>
              <w:rPr>
                <w:b/>
                <w:bCs/>
                <w:sz w:val="22"/>
                <w:szCs w:val="22"/>
              </w:rPr>
            </w:pPr>
            <w:r w:rsidRPr="00DB1D01">
              <w:rPr>
                <w:b/>
                <w:bCs/>
                <w:sz w:val="22"/>
                <w:szCs w:val="22"/>
              </w:rPr>
              <w:t>Uczestnik:</w:t>
            </w:r>
          </w:p>
          <w:p w14:paraId="72322852" w14:textId="77777777" w:rsidR="00B96436" w:rsidRPr="00DB1D01" w:rsidRDefault="00B96436" w:rsidP="00DB1D01">
            <w:pPr>
              <w:jc w:val="both"/>
              <w:rPr>
                <w:sz w:val="22"/>
                <w:szCs w:val="22"/>
              </w:rPr>
            </w:pPr>
            <w:r w:rsidRPr="00DB1D01">
              <w:rPr>
                <w:sz w:val="22"/>
                <w:szCs w:val="22"/>
              </w:rPr>
              <w:t xml:space="preserve">Hunters24 Sp. z o.o. Sp.k. </w:t>
            </w:r>
          </w:p>
          <w:p w14:paraId="0941B3A6" w14:textId="77777777" w:rsidR="00B96436" w:rsidRPr="00DB1D01" w:rsidRDefault="00B96436" w:rsidP="00DB1D01">
            <w:pPr>
              <w:jc w:val="both"/>
              <w:rPr>
                <w:sz w:val="22"/>
                <w:szCs w:val="22"/>
              </w:rPr>
            </w:pPr>
            <w:r w:rsidRPr="00DB1D01">
              <w:rPr>
                <w:sz w:val="22"/>
                <w:szCs w:val="22"/>
              </w:rPr>
              <w:t xml:space="preserve">ul. Bukowska 114 </w:t>
            </w:r>
          </w:p>
          <w:p w14:paraId="3895A379" w14:textId="77777777" w:rsidR="00B96436" w:rsidRPr="00DB1D01" w:rsidRDefault="00B96436" w:rsidP="00DB1D01">
            <w:pPr>
              <w:jc w:val="both"/>
              <w:rPr>
                <w:sz w:val="22"/>
                <w:szCs w:val="22"/>
              </w:rPr>
            </w:pPr>
            <w:r w:rsidRPr="00DB1D01">
              <w:rPr>
                <w:sz w:val="22"/>
                <w:szCs w:val="22"/>
              </w:rPr>
              <w:t>62-065 Grodzisk Wielkopolski</w:t>
            </w:r>
          </w:p>
          <w:p w14:paraId="5FAD2D53" w14:textId="77777777" w:rsidR="00B96436" w:rsidRPr="00DB1D01" w:rsidRDefault="00B96436" w:rsidP="00DB1D01">
            <w:pPr>
              <w:jc w:val="both"/>
              <w:rPr>
                <w:b/>
                <w:bCs/>
                <w:sz w:val="22"/>
                <w:szCs w:val="22"/>
              </w:rPr>
            </w:pPr>
            <w:r w:rsidRPr="00DB1D01">
              <w:rPr>
                <w:b/>
                <w:bCs/>
                <w:sz w:val="22"/>
                <w:szCs w:val="22"/>
              </w:rPr>
              <w:t>Uczestnik:</w:t>
            </w:r>
          </w:p>
          <w:p w14:paraId="11B0B73A" w14:textId="77777777" w:rsidR="00B96436" w:rsidRPr="00DB1D01" w:rsidRDefault="00B96436" w:rsidP="00DB1D01">
            <w:pPr>
              <w:jc w:val="both"/>
              <w:rPr>
                <w:sz w:val="22"/>
                <w:szCs w:val="22"/>
              </w:rPr>
            </w:pPr>
            <w:r w:rsidRPr="00DB1D01">
              <w:rPr>
                <w:sz w:val="22"/>
                <w:szCs w:val="22"/>
              </w:rPr>
              <w:t xml:space="preserve">Green Hunters  Sp. z o.o. Sp.k. </w:t>
            </w:r>
          </w:p>
          <w:p w14:paraId="4371D907" w14:textId="77777777" w:rsidR="00B96436" w:rsidRPr="00DB1D01" w:rsidRDefault="00B96436" w:rsidP="00DB1D01">
            <w:pPr>
              <w:jc w:val="both"/>
              <w:rPr>
                <w:sz w:val="22"/>
                <w:szCs w:val="22"/>
              </w:rPr>
            </w:pPr>
            <w:r w:rsidRPr="00DB1D01">
              <w:rPr>
                <w:sz w:val="22"/>
                <w:szCs w:val="22"/>
              </w:rPr>
              <w:t>Al. Jerozolimskie 151/4U</w:t>
            </w:r>
          </w:p>
          <w:p w14:paraId="019FBAC9" w14:textId="77777777" w:rsidR="00B96436" w:rsidRPr="00DB1D01" w:rsidRDefault="00B96436" w:rsidP="00DB1D01">
            <w:pPr>
              <w:jc w:val="both"/>
              <w:rPr>
                <w:sz w:val="22"/>
                <w:szCs w:val="22"/>
              </w:rPr>
            </w:pPr>
            <w:r w:rsidRPr="00DB1D01">
              <w:rPr>
                <w:sz w:val="22"/>
                <w:szCs w:val="22"/>
              </w:rPr>
              <w:t>02-326 Warszawa</w:t>
            </w:r>
          </w:p>
          <w:p w14:paraId="67CD714E" w14:textId="77777777" w:rsidR="00B96436" w:rsidRPr="00DB1D01" w:rsidRDefault="00B96436" w:rsidP="00DB1D01">
            <w:pPr>
              <w:jc w:val="both"/>
              <w:rPr>
                <w:b/>
                <w:bCs/>
                <w:sz w:val="22"/>
                <w:szCs w:val="22"/>
              </w:rPr>
            </w:pPr>
            <w:r w:rsidRPr="00DB1D01">
              <w:rPr>
                <w:b/>
                <w:bCs/>
                <w:sz w:val="22"/>
                <w:szCs w:val="22"/>
              </w:rPr>
              <w:t>Uczestnik:</w:t>
            </w:r>
          </w:p>
          <w:p w14:paraId="4F80B7B2" w14:textId="77777777" w:rsidR="00B96436" w:rsidRPr="00DB1D01" w:rsidRDefault="00B96436" w:rsidP="00DB1D01">
            <w:pPr>
              <w:jc w:val="both"/>
              <w:rPr>
                <w:sz w:val="22"/>
                <w:szCs w:val="22"/>
              </w:rPr>
            </w:pPr>
            <w:r w:rsidRPr="00DB1D01">
              <w:rPr>
                <w:sz w:val="22"/>
                <w:szCs w:val="22"/>
              </w:rPr>
              <w:t xml:space="preserve">Human Hunters  Sp. z o.o. Sp.k. </w:t>
            </w:r>
          </w:p>
          <w:p w14:paraId="1813FE5C" w14:textId="77777777" w:rsidR="00B96436" w:rsidRPr="00DB1D01" w:rsidRDefault="00B96436" w:rsidP="00DB1D01">
            <w:pPr>
              <w:jc w:val="both"/>
              <w:rPr>
                <w:sz w:val="22"/>
                <w:szCs w:val="22"/>
              </w:rPr>
            </w:pPr>
            <w:r w:rsidRPr="00DB1D01">
              <w:rPr>
                <w:sz w:val="22"/>
                <w:szCs w:val="22"/>
              </w:rPr>
              <w:t>Al. Jerozolimskie 151/4U</w:t>
            </w:r>
          </w:p>
          <w:p w14:paraId="5211C8F7" w14:textId="77777777" w:rsidR="00B96436" w:rsidRDefault="00B96436" w:rsidP="00DB1D01">
            <w:pPr>
              <w:jc w:val="both"/>
              <w:rPr>
                <w:sz w:val="22"/>
                <w:szCs w:val="22"/>
              </w:rPr>
            </w:pPr>
            <w:r w:rsidRPr="00DB1D01">
              <w:rPr>
                <w:sz w:val="22"/>
                <w:szCs w:val="22"/>
              </w:rPr>
              <w:t>02-326 Warszawa</w:t>
            </w:r>
          </w:p>
          <w:p w14:paraId="52E3DCD2" w14:textId="77777777" w:rsidR="00DB1D01" w:rsidRPr="00DB1D01" w:rsidRDefault="00DB1D01" w:rsidP="00DB1D01">
            <w:pPr>
              <w:jc w:val="both"/>
              <w:rPr>
                <w:b/>
                <w:bCs/>
                <w:sz w:val="22"/>
                <w:szCs w:val="22"/>
              </w:rPr>
            </w:pPr>
            <w:r w:rsidRPr="00DB1D01">
              <w:rPr>
                <w:b/>
                <w:bCs/>
                <w:sz w:val="22"/>
                <w:szCs w:val="22"/>
              </w:rPr>
              <w:t>Uczestnik:</w:t>
            </w:r>
          </w:p>
          <w:p w14:paraId="0A9B4626" w14:textId="41DABBEC" w:rsidR="00DB1D01" w:rsidRPr="00DB1D01" w:rsidRDefault="00DB1D01" w:rsidP="00DB1D01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Blue</w:t>
            </w:r>
            <w:r w:rsidRPr="00DB1D01">
              <w:rPr>
                <w:sz w:val="22"/>
                <w:szCs w:val="22"/>
              </w:rPr>
              <w:t xml:space="preserve"> Hunters  Sp. z o.o. Sp.k. </w:t>
            </w:r>
          </w:p>
          <w:p w14:paraId="01DEDBD4" w14:textId="77777777" w:rsidR="00DB1D01" w:rsidRPr="00DB1D01" w:rsidRDefault="00DB1D01" w:rsidP="00DB1D01">
            <w:pPr>
              <w:jc w:val="both"/>
              <w:rPr>
                <w:sz w:val="22"/>
                <w:szCs w:val="22"/>
              </w:rPr>
            </w:pPr>
            <w:r w:rsidRPr="00DB1D01">
              <w:rPr>
                <w:sz w:val="22"/>
                <w:szCs w:val="22"/>
              </w:rPr>
              <w:t>Al. Jerozolimskie 151/4U</w:t>
            </w:r>
          </w:p>
          <w:p w14:paraId="3956D2DB" w14:textId="75D7BFF1" w:rsidR="00DB1D01" w:rsidRPr="00DB1D01" w:rsidRDefault="00DB1D01" w:rsidP="00DB1D01">
            <w:pPr>
              <w:jc w:val="both"/>
              <w:rPr>
                <w:sz w:val="22"/>
                <w:szCs w:val="22"/>
              </w:rPr>
            </w:pPr>
            <w:r w:rsidRPr="00DB1D01">
              <w:rPr>
                <w:sz w:val="22"/>
                <w:szCs w:val="22"/>
              </w:rPr>
              <w:t>02-326 Warszawa</w:t>
            </w:r>
          </w:p>
          <w:p w14:paraId="0F5798C1" w14:textId="77777777" w:rsidR="00B96436" w:rsidRPr="00DB1D01" w:rsidRDefault="00B96436" w:rsidP="00DB1D01">
            <w:pPr>
              <w:jc w:val="both"/>
              <w:rPr>
                <w:b/>
                <w:bCs/>
                <w:sz w:val="22"/>
                <w:szCs w:val="22"/>
              </w:rPr>
            </w:pPr>
            <w:r w:rsidRPr="00DB1D01">
              <w:rPr>
                <w:b/>
                <w:bCs/>
                <w:sz w:val="22"/>
                <w:szCs w:val="22"/>
              </w:rPr>
              <w:t>Uczestnik:</w:t>
            </w:r>
          </w:p>
          <w:p w14:paraId="2E8BE29B" w14:textId="77777777" w:rsidR="00B96436" w:rsidRPr="00DB1D01" w:rsidRDefault="00B96436" w:rsidP="00DB1D01">
            <w:pPr>
              <w:jc w:val="both"/>
              <w:rPr>
                <w:sz w:val="22"/>
                <w:szCs w:val="22"/>
              </w:rPr>
            </w:pPr>
            <w:r w:rsidRPr="00DB1D01">
              <w:rPr>
                <w:sz w:val="22"/>
                <w:szCs w:val="22"/>
              </w:rPr>
              <w:t xml:space="preserve">Hunters Ochrona Plus Sp. z o.o. </w:t>
            </w:r>
          </w:p>
          <w:p w14:paraId="47811A84" w14:textId="77777777" w:rsidR="00B96436" w:rsidRPr="00DB1D01" w:rsidRDefault="00B96436" w:rsidP="00DB1D01">
            <w:pPr>
              <w:jc w:val="both"/>
              <w:rPr>
                <w:sz w:val="22"/>
                <w:szCs w:val="22"/>
              </w:rPr>
            </w:pPr>
            <w:r w:rsidRPr="00DB1D01">
              <w:rPr>
                <w:sz w:val="22"/>
                <w:szCs w:val="22"/>
              </w:rPr>
              <w:t>ul. Sulejowska 45</w:t>
            </w:r>
          </w:p>
          <w:p w14:paraId="574881DC" w14:textId="4436CAA1" w:rsidR="00B96436" w:rsidRPr="00B96436" w:rsidRDefault="00B96436" w:rsidP="00DB1D01">
            <w:pPr>
              <w:jc w:val="both"/>
              <w:rPr>
                <w:sz w:val="24"/>
                <w:szCs w:val="24"/>
              </w:rPr>
            </w:pPr>
            <w:r w:rsidRPr="00DB1D01">
              <w:rPr>
                <w:sz w:val="22"/>
                <w:szCs w:val="22"/>
              </w:rPr>
              <w:t>97-300 Piotrków Trybunalski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AAC23F" w14:textId="77777777" w:rsidR="003A3F20" w:rsidRPr="00B96436" w:rsidRDefault="003A3F20" w:rsidP="00B9643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96436">
              <w:rPr>
                <w:sz w:val="24"/>
                <w:szCs w:val="24"/>
              </w:rPr>
              <w:lastRenderedPageBreak/>
              <w:t>1 934 938.58 zł</w:t>
            </w:r>
          </w:p>
        </w:tc>
      </w:tr>
      <w:tr w:rsidR="003A3F20" w:rsidRPr="00B96436" w14:paraId="7B4A5068" w14:textId="77777777" w:rsidTr="00727EFE">
        <w:tc>
          <w:tcPr>
            <w:tcW w:w="1276" w:type="dxa"/>
            <w:shd w:val="clear" w:color="auto" w:fill="auto"/>
            <w:vAlign w:val="center"/>
          </w:tcPr>
          <w:p w14:paraId="7BDE468C" w14:textId="77777777" w:rsidR="003A3F20" w:rsidRPr="00B96436" w:rsidRDefault="003A3F20" w:rsidP="00B9643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96436">
              <w:rPr>
                <w:sz w:val="24"/>
                <w:szCs w:val="24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19457221" w14:textId="77777777" w:rsidR="003A3F20" w:rsidRPr="00DB1D01" w:rsidRDefault="003A3F20" w:rsidP="00B96436">
            <w:pPr>
              <w:spacing w:before="80" w:after="40"/>
              <w:rPr>
                <w:b/>
                <w:bCs/>
                <w:sz w:val="24"/>
                <w:szCs w:val="24"/>
              </w:rPr>
            </w:pPr>
            <w:r w:rsidRPr="00DB1D01">
              <w:rPr>
                <w:b/>
                <w:bCs/>
                <w:sz w:val="24"/>
                <w:szCs w:val="24"/>
              </w:rPr>
              <w:t>CLAR SYSTEM S.A.</w:t>
            </w:r>
          </w:p>
          <w:p w14:paraId="18382CD7" w14:textId="07202A9E" w:rsidR="003A3F20" w:rsidRPr="00B96436" w:rsidRDefault="00C85720" w:rsidP="00B9643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</w:t>
            </w:r>
            <w:r w:rsidR="00DB1D01">
              <w:rPr>
                <w:sz w:val="24"/>
                <w:szCs w:val="24"/>
              </w:rPr>
              <w:t>l. Janickiego</w:t>
            </w:r>
            <w:r w:rsidR="003A3F20" w:rsidRPr="00B96436">
              <w:rPr>
                <w:sz w:val="24"/>
                <w:szCs w:val="24"/>
              </w:rPr>
              <w:t xml:space="preserve"> 20B </w:t>
            </w:r>
          </w:p>
          <w:p w14:paraId="3E1CE735" w14:textId="77777777" w:rsidR="003A3F20" w:rsidRPr="00B96436" w:rsidRDefault="003A3F20" w:rsidP="00B96436">
            <w:pPr>
              <w:spacing w:after="80"/>
              <w:jc w:val="both"/>
              <w:rPr>
                <w:sz w:val="24"/>
                <w:szCs w:val="24"/>
              </w:rPr>
            </w:pPr>
            <w:r w:rsidRPr="00B96436">
              <w:rPr>
                <w:sz w:val="24"/>
                <w:szCs w:val="24"/>
              </w:rPr>
              <w:t>60-542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DEB172" w14:textId="77777777" w:rsidR="003A3F20" w:rsidRPr="00B96436" w:rsidRDefault="003A3F20" w:rsidP="00B96436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96436">
              <w:rPr>
                <w:sz w:val="24"/>
                <w:szCs w:val="24"/>
              </w:rPr>
              <w:t>2 154 744.50 zł</w:t>
            </w:r>
          </w:p>
        </w:tc>
      </w:tr>
      <w:tr w:rsidR="00DB1D01" w:rsidRPr="00B96436" w14:paraId="7F87CBB6" w14:textId="77777777" w:rsidTr="00727EFE">
        <w:tc>
          <w:tcPr>
            <w:tcW w:w="1276" w:type="dxa"/>
            <w:shd w:val="clear" w:color="auto" w:fill="auto"/>
            <w:vAlign w:val="center"/>
          </w:tcPr>
          <w:p w14:paraId="6CFB987E" w14:textId="77777777" w:rsidR="00DB1D01" w:rsidRPr="00B96436" w:rsidRDefault="00DB1D01" w:rsidP="00DB1D0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96436">
              <w:rPr>
                <w:sz w:val="24"/>
                <w:szCs w:val="24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5824D251" w14:textId="77777777" w:rsidR="00DB1D01" w:rsidRPr="00DB1D01" w:rsidRDefault="00DB1D01" w:rsidP="00DB1D01">
            <w:pPr>
              <w:rPr>
                <w:sz w:val="24"/>
                <w:szCs w:val="24"/>
              </w:rPr>
            </w:pPr>
            <w:r w:rsidRPr="00DB1D01">
              <w:rPr>
                <w:sz w:val="24"/>
                <w:szCs w:val="24"/>
              </w:rPr>
              <w:t>Konsorcjum firm:</w:t>
            </w:r>
          </w:p>
          <w:p w14:paraId="17A55C66" w14:textId="77777777" w:rsidR="00DB1D01" w:rsidRPr="00DB1D01" w:rsidRDefault="00DB1D01" w:rsidP="00DB1D01">
            <w:pPr>
              <w:rPr>
                <w:sz w:val="24"/>
                <w:szCs w:val="24"/>
              </w:rPr>
            </w:pPr>
            <w:r w:rsidRPr="00DB1D01">
              <w:rPr>
                <w:b/>
                <w:bCs/>
                <w:i/>
                <w:iCs/>
                <w:sz w:val="24"/>
                <w:szCs w:val="24"/>
              </w:rPr>
              <w:t>Lider:</w:t>
            </w:r>
            <w:r w:rsidRPr="00DB1D01">
              <w:rPr>
                <w:sz w:val="24"/>
                <w:szCs w:val="24"/>
              </w:rPr>
              <w:br/>
              <w:t>DGP SECURITY PARTNER Sp.z o.o.</w:t>
            </w:r>
          </w:p>
          <w:p w14:paraId="3DD668E8" w14:textId="77777777" w:rsidR="00DB1D01" w:rsidRPr="00DB1D01" w:rsidRDefault="00DB1D01" w:rsidP="00DB1D01">
            <w:pPr>
              <w:rPr>
                <w:sz w:val="24"/>
                <w:szCs w:val="24"/>
              </w:rPr>
            </w:pPr>
            <w:r w:rsidRPr="00DB1D01">
              <w:rPr>
                <w:sz w:val="24"/>
                <w:szCs w:val="24"/>
              </w:rPr>
              <w:t>ul. Żytnia 15/23</w:t>
            </w:r>
          </w:p>
          <w:p w14:paraId="65835A6E" w14:textId="77777777" w:rsidR="00DB1D01" w:rsidRPr="00CC1B1F" w:rsidRDefault="00DB1D01" w:rsidP="00DB1D01">
            <w:r w:rsidRPr="00DB1D01">
              <w:rPr>
                <w:sz w:val="24"/>
                <w:szCs w:val="24"/>
              </w:rPr>
              <w:t xml:space="preserve">01-014 Warszawa  </w:t>
            </w:r>
          </w:p>
          <w:p w14:paraId="7B31191B" w14:textId="77777777" w:rsidR="00DB1D01" w:rsidRPr="00DB1D01" w:rsidRDefault="00DB1D01" w:rsidP="00DB1D01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DB1D01">
              <w:rPr>
                <w:b/>
                <w:bCs/>
                <w:i/>
                <w:iCs/>
                <w:sz w:val="22"/>
                <w:szCs w:val="22"/>
              </w:rPr>
              <w:t>Uczestnik:</w:t>
            </w:r>
          </w:p>
          <w:p w14:paraId="66CEFF65" w14:textId="77777777" w:rsidR="00DB1D01" w:rsidRDefault="00DB1D01" w:rsidP="00DB1D0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„Dersław”</w:t>
            </w:r>
            <w:r w:rsidRPr="00DB1D01">
              <w:rPr>
                <w:sz w:val="22"/>
                <w:szCs w:val="22"/>
              </w:rPr>
              <w:t xml:space="preserve"> Sp. z o.o. </w:t>
            </w:r>
            <w:r w:rsidRPr="00DB1D01">
              <w:rPr>
                <w:sz w:val="22"/>
                <w:szCs w:val="22"/>
              </w:rPr>
              <w:br/>
            </w:r>
            <w:r>
              <w:rPr>
                <w:sz w:val="22"/>
                <w:szCs w:val="22"/>
              </w:rPr>
              <w:t>Zawada 26</w:t>
            </w:r>
          </w:p>
          <w:p w14:paraId="4B0166B5" w14:textId="4438247E" w:rsidR="00DB1D01" w:rsidRPr="00DB1D01" w:rsidRDefault="00DB1D01" w:rsidP="00DB1D0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28-230 Połaniec</w:t>
            </w:r>
            <w:r w:rsidRPr="00DB1D01">
              <w:rPr>
                <w:sz w:val="22"/>
                <w:szCs w:val="22"/>
              </w:rPr>
              <w:br/>
            </w:r>
            <w:r w:rsidRPr="00DB1D01">
              <w:rPr>
                <w:b/>
                <w:bCs/>
                <w:i/>
                <w:iCs/>
                <w:sz w:val="22"/>
                <w:szCs w:val="22"/>
              </w:rPr>
              <w:t>Uczestnik:</w:t>
            </w:r>
          </w:p>
          <w:p w14:paraId="259D1746" w14:textId="12F45A2A" w:rsidR="00DB1D01" w:rsidRPr="00DB1D01" w:rsidRDefault="00DB1D01" w:rsidP="00DB1D01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7MG</w:t>
            </w:r>
            <w:r w:rsidRPr="00DB1D01">
              <w:rPr>
                <w:sz w:val="22"/>
                <w:szCs w:val="22"/>
              </w:rPr>
              <w:t xml:space="preserve"> Sp. z o.o. </w:t>
            </w:r>
            <w:r w:rsidRPr="00DB1D01">
              <w:rPr>
                <w:sz w:val="22"/>
                <w:szCs w:val="22"/>
              </w:rPr>
              <w:br/>
              <w:t xml:space="preserve">ul. Najświętszej Marii Panny nr 14 </w:t>
            </w:r>
            <w:r w:rsidRPr="00DB1D01">
              <w:rPr>
                <w:sz w:val="22"/>
                <w:szCs w:val="22"/>
              </w:rPr>
              <w:br/>
              <w:t>59-220 Legnica</w:t>
            </w:r>
            <w:r w:rsidRPr="00DB1D01">
              <w:rPr>
                <w:sz w:val="22"/>
                <w:szCs w:val="22"/>
              </w:rPr>
              <w:br/>
            </w:r>
            <w:r w:rsidRPr="00DB1D01">
              <w:rPr>
                <w:b/>
                <w:bCs/>
                <w:i/>
                <w:iCs/>
                <w:sz w:val="22"/>
                <w:szCs w:val="22"/>
              </w:rPr>
              <w:t>Uczestnik:</w:t>
            </w:r>
          </w:p>
          <w:p w14:paraId="4C193EC9" w14:textId="169292A7" w:rsidR="00DB1D01" w:rsidRPr="00B96436" w:rsidRDefault="00DB1D01" w:rsidP="00DB1D01">
            <w:pPr>
              <w:spacing w:after="80"/>
              <w:rPr>
                <w:sz w:val="24"/>
                <w:szCs w:val="24"/>
              </w:rPr>
            </w:pPr>
            <w:r w:rsidRPr="00DB1D01">
              <w:rPr>
                <w:sz w:val="22"/>
                <w:szCs w:val="22"/>
              </w:rPr>
              <w:t xml:space="preserve">CTG Sp. z o.o. </w:t>
            </w:r>
            <w:r w:rsidRPr="00DB1D01">
              <w:rPr>
                <w:sz w:val="22"/>
                <w:szCs w:val="22"/>
              </w:rPr>
              <w:br/>
              <w:t>ul. Najświętszej Marii Panny nr 14 lok. 1</w:t>
            </w:r>
            <w:r w:rsidRPr="00DB1D01">
              <w:rPr>
                <w:sz w:val="22"/>
                <w:szCs w:val="22"/>
              </w:rPr>
              <w:br/>
              <w:t>59-220 Legnica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F8A811A" w14:textId="77777777" w:rsidR="00DB1D01" w:rsidRPr="00B96436" w:rsidRDefault="00DB1D01" w:rsidP="00DB1D0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96436">
              <w:rPr>
                <w:sz w:val="24"/>
                <w:szCs w:val="24"/>
              </w:rPr>
              <w:t>1 967 909.47 zł</w:t>
            </w:r>
          </w:p>
        </w:tc>
      </w:tr>
      <w:tr w:rsidR="00DB1D01" w:rsidRPr="00B96436" w14:paraId="09E99485" w14:textId="77777777" w:rsidTr="00727EFE">
        <w:tc>
          <w:tcPr>
            <w:tcW w:w="1276" w:type="dxa"/>
            <w:shd w:val="clear" w:color="auto" w:fill="auto"/>
            <w:vAlign w:val="center"/>
          </w:tcPr>
          <w:p w14:paraId="179EFC55" w14:textId="77777777" w:rsidR="00DB1D01" w:rsidRPr="00B96436" w:rsidRDefault="00DB1D01" w:rsidP="00DB1D0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96436">
              <w:rPr>
                <w:sz w:val="24"/>
                <w:szCs w:val="24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52339069" w14:textId="77777777" w:rsidR="00DB1D01" w:rsidRPr="00DB1D01" w:rsidRDefault="00DB1D01" w:rsidP="00C85720">
            <w:pPr>
              <w:rPr>
                <w:sz w:val="24"/>
                <w:szCs w:val="24"/>
              </w:rPr>
            </w:pPr>
            <w:r w:rsidRPr="00DB1D01">
              <w:rPr>
                <w:sz w:val="24"/>
                <w:szCs w:val="24"/>
              </w:rPr>
              <w:t>Konsorcjum firm:</w:t>
            </w:r>
          </w:p>
          <w:p w14:paraId="4942FC0E" w14:textId="58FEE21D" w:rsidR="00DB1D01" w:rsidRPr="00B96436" w:rsidRDefault="00DB1D01" w:rsidP="00C85720">
            <w:pPr>
              <w:rPr>
                <w:sz w:val="24"/>
                <w:szCs w:val="24"/>
              </w:rPr>
            </w:pPr>
            <w:r w:rsidRPr="00DB1D01">
              <w:rPr>
                <w:b/>
                <w:bCs/>
                <w:i/>
                <w:iCs/>
                <w:sz w:val="24"/>
                <w:szCs w:val="24"/>
              </w:rPr>
              <w:t>Lider:</w:t>
            </w:r>
            <w:r w:rsidRPr="00DB1D01">
              <w:rPr>
                <w:sz w:val="24"/>
                <w:szCs w:val="24"/>
              </w:rPr>
              <w:br/>
            </w:r>
            <w:r w:rsidRPr="00B96436">
              <w:rPr>
                <w:sz w:val="24"/>
                <w:szCs w:val="24"/>
              </w:rPr>
              <w:t xml:space="preserve">Makropol </w:t>
            </w:r>
            <w:r>
              <w:rPr>
                <w:sz w:val="24"/>
                <w:szCs w:val="24"/>
              </w:rPr>
              <w:t xml:space="preserve">Sp. z o.o. </w:t>
            </w:r>
            <w:r w:rsidRPr="00B96436">
              <w:rPr>
                <w:sz w:val="24"/>
                <w:szCs w:val="24"/>
              </w:rPr>
              <w:t xml:space="preserve"> </w:t>
            </w:r>
          </w:p>
          <w:p w14:paraId="29CC8140" w14:textId="62523ADD" w:rsidR="00DB1D01" w:rsidRPr="00B96436" w:rsidRDefault="00C85720" w:rsidP="00C8572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ul. </w:t>
            </w:r>
            <w:r w:rsidR="00DB1D01" w:rsidRPr="00B96436">
              <w:rPr>
                <w:sz w:val="24"/>
                <w:szCs w:val="24"/>
              </w:rPr>
              <w:t xml:space="preserve">Zacisze 8 </w:t>
            </w:r>
          </w:p>
          <w:p w14:paraId="7AD0F640" w14:textId="77777777" w:rsidR="00DB1D01" w:rsidRDefault="00DB1D01" w:rsidP="00C85720">
            <w:pPr>
              <w:jc w:val="both"/>
              <w:rPr>
                <w:sz w:val="24"/>
                <w:szCs w:val="24"/>
              </w:rPr>
            </w:pPr>
            <w:r w:rsidRPr="00B96436">
              <w:rPr>
                <w:sz w:val="24"/>
                <w:szCs w:val="24"/>
              </w:rPr>
              <w:t>60-831 Poznań</w:t>
            </w:r>
          </w:p>
          <w:p w14:paraId="3D83F5E7" w14:textId="77777777" w:rsidR="00C85720" w:rsidRPr="00C85720" w:rsidRDefault="00C85720" w:rsidP="00C85720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C85720">
              <w:rPr>
                <w:b/>
                <w:bCs/>
                <w:i/>
                <w:iCs/>
                <w:sz w:val="22"/>
                <w:szCs w:val="22"/>
              </w:rPr>
              <w:t>Uczestnik:</w:t>
            </w:r>
          </w:p>
          <w:p w14:paraId="04DAC890" w14:textId="77777777" w:rsidR="00C85720" w:rsidRPr="00C85720" w:rsidRDefault="00C85720" w:rsidP="00C85720">
            <w:pPr>
              <w:jc w:val="both"/>
              <w:rPr>
                <w:sz w:val="22"/>
                <w:szCs w:val="22"/>
              </w:rPr>
            </w:pPr>
            <w:r w:rsidRPr="00C85720">
              <w:rPr>
                <w:sz w:val="22"/>
                <w:szCs w:val="22"/>
              </w:rPr>
              <w:t xml:space="preserve">Makropol Tp Sp. z o.o. </w:t>
            </w:r>
          </w:p>
          <w:p w14:paraId="584CFFBF" w14:textId="77777777" w:rsidR="00C85720" w:rsidRPr="00C85720" w:rsidRDefault="00C85720" w:rsidP="00C85720">
            <w:pPr>
              <w:rPr>
                <w:sz w:val="22"/>
                <w:szCs w:val="22"/>
              </w:rPr>
            </w:pPr>
            <w:r w:rsidRPr="00C85720">
              <w:rPr>
                <w:sz w:val="22"/>
                <w:szCs w:val="22"/>
              </w:rPr>
              <w:t xml:space="preserve">ul. Zacisze 8 </w:t>
            </w:r>
          </w:p>
          <w:p w14:paraId="1CFC2E83" w14:textId="77777777" w:rsidR="00C85720" w:rsidRPr="00C85720" w:rsidRDefault="00C85720" w:rsidP="00C85720">
            <w:pPr>
              <w:jc w:val="both"/>
              <w:rPr>
                <w:sz w:val="22"/>
                <w:szCs w:val="22"/>
              </w:rPr>
            </w:pPr>
            <w:r w:rsidRPr="00C85720">
              <w:rPr>
                <w:sz w:val="22"/>
                <w:szCs w:val="22"/>
              </w:rPr>
              <w:t>60-831 Poznań</w:t>
            </w:r>
          </w:p>
          <w:p w14:paraId="050075BD" w14:textId="77777777" w:rsidR="00C85720" w:rsidRPr="00C85720" w:rsidRDefault="00C85720" w:rsidP="00C85720">
            <w:pPr>
              <w:rPr>
                <w:b/>
                <w:bCs/>
                <w:i/>
                <w:iCs/>
                <w:sz w:val="22"/>
                <w:szCs w:val="22"/>
              </w:rPr>
            </w:pPr>
            <w:r w:rsidRPr="00C85720">
              <w:rPr>
                <w:b/>
                <w:bCs/>
                <w:i/>
                <w:iCs/>
                <w:sz w:val="22"/>
                <w:szCs w:val="22"/>
              </w:rPr>
              <w:t>Uczestnik:</w:t>
            </w:r>
          </w:p>
          <w:p w14:paraId="414426C7" w14:textId="77777777" w:rsidR="00C85720" w:rsidRPr="00C85720" w:rsidRDefault="00C85720" w:rsidP="00C85720">
            <w:pPr>
              <w:jc w:val="both"/>
              <w:rPr>
                <w:sz w:val="22"/>
                <w:szCs w:val="22"/>
              </w:rPr>
            </w:pPr>
            <w:r w:rsidRPr="00C85720">
              <w:rPr>
                <w:sz w:val="22"/>
                <w:szCs w:val="22"/>
              </w:rPr>
              <w:lastRenderedPageBreak/>
              <w:t>Protect Sp.  z o.o</w:t>
            </w:r>
          </w:p>
          <w:p w14:paraId="663EC5BE" w14:textId="6C21A33D" w:rsidR="00C85720" w:rsidRPr="00C85720" w:rsidRDefault="00C85720" w:rsidP="00C85720">
            <w:pPr>
              <w:jc w:val="both"/>
              <w:rPr>
                <w:sz w:val="22"/>
                <w:szCs w:val="22"/>
              </w:rPr>
            </w:pPr>
            <w:r w:rsidRPr="00C85720">
              <w:rPr>
                <w:sz w:val="22"/>
                <w:szCs w:val="22"/>
              </w:rPr>
              <w:t>ul. Wągrowska 6</w:t>
            </w:r>
          </w:p>
          <w:p w14:paraId="258737C3" w14:textId="5FF44BB8" w:rsidR="00C85720" w:rsidRPr="00B96436" w:rsidRDefault="00C85720" w:rsidP="00C85720">
            <w:pPr>
              <w:jc w:val="both"/>
              <w:rPr>
                <w:sz w:val="24"/>
                <w:szCs w:val="24"/>
              </w:rPr>
            </w:pPr>
            <w:r w:rsidRPr="00C85720">
              <w:rPr>
                <w:sz w:val="22"/>
                <w:szCs w:val="22"/>
              </w:rPr>
              <w:t>61-369 Poznań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F730091" w14:textId="77777777" w:rsidR="00DB1D01" w:rsidRPr="00B96436" w:rsidRDefault="00DB1D01" w:rsidP="00DB1D0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B96436">
              <w:rPr>
                <w:sz w:val="24"/>
                <w:szCs w:val="24"/>
              </w:rPr>
              <w:lastRenderedPageBreak/>
              <w:t>1 868 996.81 zł</w:t>
            </w:r>
          </w:p>
        </w:tc>
      </w:tr>
    </w:tbl>
    <w:p w14:paraId="60F35DA0" w14:textId="77777777" w:rsidR="0069085C" w:rsidRPr="00B96436" w:rsidRDefault="0069085C" w:rsidP="00B96436">
      <w:pPr>
        <w:spacing w:before="120" w:after="120"/>
        <w:jc w:val="both"/>
        <w:rPr>
          <w:sz w:val="24"/>
        </w:rPr>
      </w:pPr>
    </w:p>
    <w:p w14:paraId="735B9C83" w14:textId="77777777" w:rsidR="00577BC6" w:rsidRPr="00B96436" w:rsidRDefault="00577BC6" w:rsidP="00B96436">
      <w:pPr>
        <w:spacing w:before="120" w:after="120"/>
        <w:jc w:val="both"/>
        <w:rPr>
          <w:sz w:val="24"/>
        </w:rPr>
      </w:pPr>
    </w:p>
    <w:p w14:paraId="57CD3DC2" w14:textId="77777777" w:rsidR="001F7F28" w:rsidRDefault="001F7F28" w:rsidP="001F7F28">
      <w:pPr>
        <w:jc w:val="both"/>
        <w:rPr>
          <w:sz w:val="22"/>
          <w:szCs w:val="22"/>
        </w:rPr>
      </w:pPr>
    </w:p>
    <w:p w14:paraId="77C73216" w14:textId="77777777" w:rsidR="001F7F28" w:rsidRDefault="001F7F28" w:rsidP="001F7F28">
      <w:pPr>
        <w:ind w:left="2832" w:firstLine="708"/>
        <w:jc w:val="center"/>
        <w:rPr>
          <w:i/>
        </w:rPr>
      </w:pPr>
      <w:r>
        <w:rPr>
          <w:sz w:val="22"/>
          <w:szCs w:val="22"/>
        </w:rPr>
        <w:t>Zamawiający</w:t>
      </w:r>
    </w:p>
    <w:p w14:paraId="2FD96470" w14:textId="77777777" w:rsidR="001F7F28" w:rsidRDefault="001F7F28" w:rsidP="001F7F28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/-/ Dyrektor Szpitala Wojewódzkiego </w:t>
      </w:r>
    </w:p>
    <w:p w14:paraId="41EEECA3" w14:textId="77777777" w:rsidR="001F7F28" w:rsidRDefault="001F7F28" w:rsidP="001F7F28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05F8FBCA" w14:textId="77777777" w:rsidR="001F7F28" w:rsidRDefault="001F7F28" w:rsidP="001F7F28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6547AA76" w14:textId="6D217B34" w:rsidR="00C236D3" w:rsidRPr="00B96436" w:rsidRDefault="00C236D3" w:rsidP="00B96436">
      <w:pPr>
        <w:jc w:val="right"/>
      </w:pPr>
    </w:p>
    <w:sectPr w:rsidR="00C236D3" w:rsidRPr="00B96436" w:rsidSect="00D53A4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3990E3" w14:textId="77777777" w:rsidR="00D53A43" w:rsidRDefault="00D53A43">
      <w:r>
        <w:separator/>
      </w:r>
    </w:p>
  </w:endnote>
  <w:endnote w:type="continuationSeparator" w:id="0">
    <w:p w14:paraId="36A3C2DF" w14:textId="77777777" w:rsidR="00D53A43" w:rsidRDefault="00D53A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F70E0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BE1203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9ACD0D" w14:textId="65B5A865" w:rsidR="00960CEB" w:rsidRPr="00986737" w:rsidRDefault="00C55833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9646D4E" wp14:editId="51AC9AA6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6F89B04" id="Łącznik prosty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1B945DE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88DF0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CE12361" w14:textId="77777777" w:rsidR="009F189D" w:rsidRDefault="009F189D">
    <w:pPr>
      <w:pStyle w:val="Stopka"/>
      <w:tabs>
        <w:tab w:val="clear" w:pos="4536"/>
      </w:tabs>
      <w:jc w:val="center"/>
    </w:pPr>
  </w:p>
  <w:p w14:paraId="2417022D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6B901C" w14:textId="77777777" w:rsidR="00D53A43" w:rsidRDefault="00D53A43">
      <w:r>
        <w:separator/>
      </w:r>
    </w:p>
  </w:footnote>
  <w:footnote w:type="continuationSeparator" w:id="0">
    <w:p w14:paraId="4CF857BF" w14:textId="77777777" w:rsidR="00D53A43" w:rsidRDefault="00D53A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2C217" w14:textId="77777777" w:rsidR="003A3F20" w:rsidRDefault="003A3F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62713" w14:textId="77777777" w:rsidR="003A3F20" w:rsidRDefault="003A3F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312280" w14:textId="77777777" w:rsidR="003A3F20" w:rsidRDefault="003A3F2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AD5A34"/>
    <w:multiLevelType w:val="hybridMultilevel"/>
    <w:tmpl w:val="7A1298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42520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A43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1F7F28"/>
    <w:rsid w:val="0023318D"/>
    <w:rsid w:val="00355C9D"/>
    <w:rsid w:val="003A3F20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B96436"/>
    <w:rsid w:val="00C236D3"/>
    <w:rsid w:val="00C55833"/>
    <w:rsid w:val="00C659E2"/>
    <w:rsid w:val="00C85720"/>
    <w:rsid w:val="00CB0802"/>
    <w:rsid w:val="00CF7835"/>
    <w:rsid w:val="00D53A43"/>
    <w:rsid w:val="00D665F5"/>
    <w:rsid w:val="00D7128F"/>
    <w:rsid w:val="00DB1D01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CD62EE"/>
  <w15:chartTrackingRefBased/>
  <w15:docId w15:val="{9F4391EB-4FDB-4107-9C5D-EB695D04A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B96436"/>
    <w:pPr>
      <w:spacing w:before="100" w:beforeAutospacing="1" w:after="100" w:afterAutospacing="1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B964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3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3</Pages>
  <Words>373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5</cp:revision>
  <dcterms:created xsi:type="dcterms:W3CDTF">2024-03-22T10:27:00Z</dcterms:created>
  <dcterms:modified xsi:type="dcterms:W3CDTF">2024-03-22T11:21:00Z</dcterms:modified>
</cp:coreProperties>
</file>