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22C6B" w14:textId="3679B24C" w:rsidR="00D34297" w:rsidRPr="00E36A63" w:rsidRDefault="000B74A1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E36A63">
        <w:rPr>
          <w:rFonts w:ascii="Arial Narrow" w:hAnsi="Arial Narrow" w:cs="Arial"/>
          <w:sz w:val="22"/>
          <w:szCs w:val="22"/>
        </w:rPr>
        <w:t>Bydgoszcz</w:t>
      </w:r>
      <w:r w:rsidR="00D34297" w:rsidRPr="00E36A63">
        <w:rPr>
          <w:rFonts w:ascii="Arial Narrow" w:hAnsi="Arial Narrow" w:cs="Arial"/>
          <w:sz w:val="22"/>
          <w:szCs w:val="22"/>
        </w:rPr>
        <w:t xml:space="preserve"> dnia: </w:t>
      </w:r>
      <w:r w:rsidRPr="00E36A63">
        <w:rPr>
          <w:rFonts w:ascii="Arial Narrow" w:hAnsi="Arial Narrow" w:cs="Arial"/>
          <w:sz w:val="22"/>
          <w:szCs w:val="22"/>
        </w:rPr>
        <w:t>2024-03-</w:t>
      </w:r>
      <w:r w:rsidR="005A2223">
        <w:rPr>
          <w:rFonts w:ascii="Arial Narrow" w:hAnsi="Arial Narrow" w:cs="Arial"/>
          <w:sz w:val="22"/>
          <w:szCs w:val="22"/>
        </w:rPr>
        <w:t>22</w:t>
      </w:r>
    </w:p>
    <w:p w14:paraId="296F0B38" w14:textId="77777777" w:rsidR="00D34297" w:rsidRPr="00E36A63" w:rsidRDefault="000B74A1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E36A63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40E310C" w14:textId="77777777" w:rsidR="00D34297" w:rsidRPr="00E36A63" w:rsidRDefault="000B74A1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E36A63">
        <w:rPr>
          <w:rFonts w:ascii="Arial Narrow" w:hAnsi="Arial Narrow" w:cs="Arial"/>
          <w:sz w:val="22"/>
          <w:szCs w:val="22"/>
        </w:rPr>
        <w:t>Powstańców Warszawy</w:t>
      </w:r>
      <w:r w:rsidR="00D34297" w:rsidRPr="00E36A63">
        <w:rPr>
          <w:rFonts w:ascii="Arial Narrow" w:hAnsi="Arial Narrow" w:cs="Arial"/>
          <w:sz w:val="22"/>
          <w:szCs w:val="22"/>
        </w:rPr>
        <w:t xml:space="preserve"> </w:t>
      </w:r>
      <w:r w:rsidRPr="00E36A63">
        <w:rPr>
          <w:rFonts w:ascii="Arial Narrow" w:hAnsi="Arial Narrow" w:cs="Arial"/>
          <w:sz w:val="22"/>
          <w:szCs w:val="22"/>
        </w:rPr>
        <w:t>5</w:t>
      </w:r>
    </w:p>
    <w:p w14:paraId="4F7C5AB2" w14:textId="77777777" w:rsidR="00D34297" w:rsidRPr="00E36A63" w:rsidRDefault="000B74A1" w:rsidP="00D34297">
      <w:pPr>
        <w:rPr>
          <w:rFonts w:ascii="Arial Narrow" w:hAnsi="Arial Narrow" w:cs="Arial"/>
          <w:sz w:val="22"/>
          <w:szCs w:val="22"/>
        </w:rPr>
      </w:pPr>
      <w:r w:rsidRPr="00E36A63">
        <w:rPr>
          <w:rFonts w:ascii="Arial Narrow" w:hAnsi="Arial Narrow" w:cs="Arial"/>
          <w:sz w:val="22"/>
          <w:szCs w:val="22"/>
        </w:rPr>
        <w:t>85-681</w:t>
      </w:r>
      <w:r w:rsidR="00D34297" w:rsidRPr="00E36A63">
        <w:rPr>
          <w:rFonts w:ascii="Arial Narrow" w:hAnsi="Arial Narrow" w:cs="Arial"/>
          <w:sz w:val="22"/>
          <w:szCs w:val="22"/>
        </w:rPr>
        <w:t xml:space="preserve"> </w:t>
      </w:r>
      <w:r w:rsidRPr="00E36A63">
        <w:rPr>
          <w:rFonts w:ascii="Arial Narrow" w:hAnsi="Arial Narrow" w:cs="Arial"/>
          <w:sz w:val="22"/>
          <w:szCs w:val="22"/>
        </w:rPr>
        <w:t>Bydgoszcz</w:t>
      </w:r>
    </w:p>
    <w:p w14:paraId="70B0477C" w14:textId="77777777" w:rsidR="00D34297" w:rsidRPr="00E36A63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E36A63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5B364AC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E36A63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4A36F904" w14:textId="774E5C50" w:rsidR="00E36A63" w:rsidRPr="00E36A63" w:rsidRDefault="00E36A63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E36A63">
        <w:rPr>
          <w:rFonts w:ascii="Arial Narrow" w:hAnsi="Arial Narrow" w:cs="Arial"/>
          <w:bCs/>
          <w:sz w:val="22"/>
          <w:szCs w:val="22"/>
        </w:rPr>
        <w:t>Pismo nr:</w:t>
      </w:r>
      <w:r w:rsidR="00757248">
        <w:rPr>
          <w:rFonts w:ascii="Arial Narrow" w:hAnsi="Arial Narrow" w:cs="Arial"/>
          <w:bCs/>
          <w:sz w:val="22"/>
          <w:szCs w:val="22"/>
        </w:rPr>
        <w:t xml:space="preserve"> </w:t>
      </w:r>
      <w:r w:rsidR="00757248" w:rsidRPr="00757248">
        <w:rPr>
          <w:rFonts w:ascii="Arial Narrow" w:hAnsi="Arial Narrow" w:cs="Arial"/>
          <w:b/>
          <w:sz w:val="22"/>
          <w:szCs w:val="22"/>
        </w:rPr>
        <w:t>2502/24</w:t>
      </w:r>
    </w:p>
    <w:p w14:paraId="3E29E171" w14:textId="77777777" w:rsidR="00D34297" w:rsidRPr="00E36A63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E36A63">
        <w:rPr>
          <w:rFonts w:ascii="Arial Narrow" w:hAnsi="Arial Narrow" w:cs="Arial"/>
          <w:b/>
          <w:sz w:val="22"/>
          <w:szCs w:val="22"/>
        </w:rPr>
        <w:t>WYKONAWCY</w:t>
      </w:r>
    </w:p>
    <w:p w14:paraId="67BA866A" w14:textId="77777777" w:rsidR="00D34297" w:rsidRPr="00E36A63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E36A63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E36A63" w14:paraId="376E2A79" w14:textId="77777777" w:rsidTr="00D34297">
        <w:tc>
          <w:tcPr>
            <w:tcW w:w="9180" w:type="dxa"/>
            <w:shd w:val="clear" w:color="auto" w:fill="F2F2F2"/>
            <w:hideMark/>
          </w:tcPr>
          <w:p w14:paraId="79C36C97" w14:textId="77777777" w:rsidR="00D34297" w:rsidRPr="00E36A63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36A6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5929E61F" w14:textId="77777777" w:rsidR="00D34297" w:rsidRPr="00E36A63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E36A63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8603D6D" w14:textId="77777777" w:rsidR="00D34297" w:rsidRPr="00E36A6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3F212D6E" w14:textId="77777777" w:rsidR="00D34297" w:rsidRPr="00E36A63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36A6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E36A6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E36A6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E36A63" w14:paraId="5E1FA179" w14:textId="77777777" w:rsidTr="00310284">
        <w:tc>
          <w:tcPr>
            <w:tcW w:w="2269" w:type="dxa"/>
            <w:shd w:val="clear" w:color="auto" w:fill="auto"/>
          </w:tcPr>
          <w:p w14:paraId="76D89C97" w14:textId="77777777" w:rsidR="00D34297" w:rsidRPr="00E36A63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EFC3F91" w14:textId="77777777" w:rsidR="00D34297" w:rsidRPr="00E36A63" w:rsidRDefault="000B74A1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0" w:name="_Hlk161055938"/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 xml:space="preserve">Usługi serwisu pogwarancyjnego aparatów </w:t>
            </w:r>
            <w:proofErr w:type="spellStart"/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>rtg</w:t>
            </w:r>
            <w:proofErr w:type="spellEnd"/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 xml:space="preserve">, </w:t>
            </w:r>
            <w:proofErr w:type="spellStart"/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>wstrzykiwacza</w:t>
            </w:r>
            <w:proofErr w:type="spellEnd"/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 xml:space="preserve"> kontrastu, aparatu </w:t>
            </w:r>
            <w:proofErr w:type="spellStart"/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>usg</w:t>
            </w:r>
            <w:proofErr w:type="spellEnd"/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 xml:space="preserve"> Doppler</w:t>
            </w:r>
            <w:bookmarkEnd w:id="0"/>
          </w:p>
        </w:tc>
      </w:tr>
      <w:tr w:rsidR="000B74A1" w:rsidRPr="00E36A63" w14:paraId="192B8CC5" w14:textId="77777777" w:rsidTr="0056224A">
        <w:tc>
          <w:tcPr>
            <w:tcW w:w="2269" w:type="dxa"/>
            <w:shd w:val="clear" w:color="auto" w:fill="auto"/>
          </w:tcPr>
          <w:p w14:paraId="7E828C46" w14:textId="77777777" w:rsidR="000B74A1" w:rsidRPr="00E36A63" w:rsidRDefault="000B74A1" w:rsidP="0056224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4C5A27" w14:textId="77777777" w:rsidR="000B74A1" w:rsidRPr="00E36A63" w:rsidRDefault="000B74A1" w:rsidP="005622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bCs/>
                <w:sz w:val="22"/>
                <w:szCs w:val="22"/>
              </w:rPr>
              <w:t>8/2024</w:t>
            </w:r>
          </w:p>
        </w:tc>
      </w:tr>
    </w:tbl>
    <w:p w14:paraId="36C42C1F" w14:textId="77777777" w:rsidR="00010B31" w:rsidRPr="00E36A63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1EDD70D7" w14:textId="77777777" w:rsidR="00010B31" w:rsidRPr="00E36A63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E36A63">
        <w:rPr>
          <w:rFonts w:ascii="Arial Narrow" w:hAnsi="Arial Narrow" w:cs="Arial"/>
          <w:sz w:val="22"/>
          <w:szCs w:val="22"/>
        </w:rPr>
        <w:t xml:space="preserve">Zamawiający, </w:t>
      </w:r>
      <w:r w:rsidR="000B74A1" w:rsidRPr="00E36A63">
        <w:rPr>
          <w:rFonts w:ascii="Arial Narrow" w:hAnsi="Arial Narrow" w:cs="Arial"/>
          <w:b/>
          <w:sz w:val="22"/>
          <w:szCs w:val="22"/>
        </w:rPr>
        <w:t>10WSzKzP SPZOZ</w:t>
      </w:r>
      <w:r w:rsidRPr="00E36A63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0B74A1" w:rsidRPr="00E36A63">
        <w:rPr>
          <w:rFonts w:ascii="Arial Narrow" w:hAnsi="Arial Narrow" w:cs="Arial"/>
          <w:sz w:val="22"/>
          <w:szCs w:val="22"/>
        </w:rPr>
        <w:t>(</w:t>
      </w:r>
      <w:proofErr w:type="spellStart"/>
      <w:r w:rsidR="000B74A1" w:rsidRPr="00E36A63">
        <w:rPr>
          <w:rFonts w:ascii="Arial Narrow" w:hAnsi="Arial Narrow" w:cs="Arial"/>
          <w:sz w:val="22"/>
          <w:szCs w:val="22"/>
        </w:rPr>
        <w:t>t.j</w:t>
      </w:r>
      <w:proofErr w:type="spellEnd"/>
      <w:r w:rsidR="000B74A1" w:rsidRPr="00E36A63">
        <w:rPr>
          <w:rFonts w:ascii="Arial Narrow" w:hAnsi="Arial Narrow" w:cs="Arial"/>
          <w:sz w:val="22"/>
          <w:szCs w:val="22"/>
        </w:rPr>
        <w:t>. Dz. U. z 2023r. poz. 1605)</w:t>
      </w:r>
      <w:r w:rsidRPr="00E36A63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E36A63">
        <w:rPr>
          <w:rFonts w:ascii="Arial Narrow" w:hAnsi="Arial Narrow" w:cs="Arial"/>
          <w:sz w:val="22"/>
          <w:szCs w:val="22"/>
        </w:rPr>
        <w:t>na</w:t>
      </w:r>
      <w:r w:rsidRPr="00E36A63">
        <w:rPr>
          <w:rFonts w:ascii="Arial Narrow" w:hAnsi="Arial Narrow" w:cs="Arial"/>
          <w:sz w:val="22"/>
          <w:szCs w:val="22"/>
        </w:rPr>
        <w:t xml:space="preserve"> </w:t>
      </w:r>
      <w:r w:rsidR="00D8293D" w:rsidRPr="00E36A63">
        <w:rPr>
          <w:rFonts w:ascii="Arial Narrow" w:hAnsi="Arial Narrow" w:cs="Arial"/>
          <w:sz w:val="22"/>
          <w:szCs w:val="22"/>
        </w:rPr>
        <w:t>na</w:t>
      </w:r>
      <w:r w:rsidR="00010B31" w:rsidRPr="00E36A63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E36A63" w14:paraId="43DA0372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E97D6" w14:textId="77777777" w:rsidR="00D44D12" w:rsidRPr="00E36A63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3BB44" w14:textId="77777777" w:rsidR="00D44D12" w:rsidRPr="00E36A63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3440754" w14:textId="77777777" w:rsidR="00D44D12" w:rsidRPr="00E36A63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0B74A1" w:rsidRPr="00E36A63" w14:paraId="1A7FD492" w14:textId="77777777" w:rsidTr="0056224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15C4" w14:textId="77777777" w:rsidR="000B74A1" w:rsidRPr="00E36A63" w:rsidRDefault="000B74A1" w:rsidP="0056224A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C283" w14:textId="77777777" w:rsidR="000B74A1" w:rsidRPr="00E36A63" w:rsidRDefault="000B74A1" w:rsidP="0056224A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b/>
                <w:sz w:val="22"/>
                <w:szCs w:val="22"/>
              </w:rPr>
              <w:t>Przeglądy okresowe ULTRASONOGRAF USG DOPPLER PIONEER</w:t>
            </w:r>
          </w:p>
          <w:p w14:paraId="4A011247" w14:textId="77777777" w:rsidR="000B74A1" w:rsidRPr="00E36A63" w:rsidRDefault="000B74A1" w:rsidP="0056224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E36A6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626FCD8" w14:textId="1D7ABF8E" w:rsidR="000B74A1" w:rsidRPr="00E36A63" w:rsidRDefault="000B74A1" w:rsidP="0056224A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</w:rPr>
              <w:t xml:space="preserve">Art. 255 pkt. 1 ustawy </w:t>
            </w:r>
            <w:proofErr w:type="spellStart"/>
            <w:r w:rsidRPr="00E36A63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E36A63">
              <w:rPr>
                <w:rFonts w:ascii="Arial Narrow" w:hAnsi="Arial Narrow" w:cs="Arial"/>
                <w:sz w:val="22"/>
                <w:szCs w:val="22"/>
              </w:rPr>
              <w:t xml:space="preserve"> - nie złożono żadnego wniosku o dopuszczenie do udziału </w:t>
            </w:r>
            <w:r w:rsidR="00E36A63">
              <w:rPr>
                <w:rFonts w:ascii="Arial Narrow" w:hAnsi="Arial Narrow" w:cs="Arial"/>
                <w:sz w:val="22"/>
                <w:szCs w:val="22"/>
              </w:rPr>
              <w:br/>
            </w:r>
            <w:r w:rsidRPr="00E36A63">
              <w:rPr>
                <w:rFonts w:ascii="Arial Narrow" w:hAnsi="Arial Narrow" w:cs="Arial"/>
                <w:sz w:val="22"/>
                <w:szCs w:val="22"/>
              </w:rPr>
              <w:t>w postępowaniu albo żadnej oferty.</w:t>
            </w:r>
          </w:p>
          <w:p w14:paraId="40BEB626" w14:textId="77777777" w:rsidR="000B74A1" w:rsidRPr="00E36A63" w:rsidRDefault="000B74A1" w:rsidP="0056224A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E36A63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F5E94D0" w14:textId="77777777" w:rsidR="000B74A1" w:rsidRPr="00E36A63" w:rsidRDefault="000B74A1" w:rsidP="0056224A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36A63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8:00 nie złożono w przedmiotowym postępowaniu żadnej oferty.</w:t>
            </w:r>
          </w:p>
        </w:tc>
      </w:tr>
    </w:tbl>
    <w:p w14:paraId="350A92D2" w14:textId="77777777" w:rsidR="00010B31" w:rsidRPr="00E36A63" w:rsidRDefault="00010B31" w:rsidP="00E36A63">
      <w:pPr>
        <w:pStyle w:val="Tekstpodstawowy"/>
        <w:spacing w:before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E36A63">
        <w:rPr>
          <w:rFonts w:ascii="Arial Narrow" w:hAnsi="Arial Narrow" w:cs="Arial"/>
          <w:i/>
          <w:sz w:val="22"/>
          <w:szCs w:val="22"/>
        </w:rPr>
        <w:t>Zamawiający</w:t>
      </w:r>
    </w:p>
    <w:p w14:paraId="14071BCC" w14:textId="0C70F198" w:rsidR="00E36A63" w:rsidRPr="00E36A63" w:rsidRDefault="00E36A63" w:rsidP="00E36A63">
      <w:pPr>
        <w:pStyle w:val="NormalnyWeb"/>
        <w:shd w:val="clear" w:color="auto" w:fill="FFFFFF"/>
        <w:spacing w:before="24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E36A63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 1 ark.</w:t>
      </w:r>
    </w:p>
    <w:p w14:paraId="6FC2127C" w14:textId="77777777" w:rsidR="00E36A63" w:rsidRPr="00E36A63" w:rsidRDefault="00E36A63" w:rsidP="00E36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E36A63">
        <w:rPr>
          <w:rFonts w:ascii="Arial Narrow" w:hAnsi="Arial Narrow"/>
          <w:sz w:val="18"/>
          <w:szCs w:val="20"/>
        </w:rPr>
        <w:t xml:space="preserve">Egz. 1 – a/a kancelaria  </w:t>
      </w:r>
    </w:p>
    <w:p w14:paraId="034C13CA" w14:textId="77777777" w:rsidR="00E36A63" w:rsidRPr="000605ED" w:rsidRDefault="00E36A63" w:rsidP="00E36A6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0605ED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605ED">
        <w:rPr>
          <w:rFonts w:ascii="Arial Narrow" w:hAnsi="Arial Narrow"/>
          <w:sz w:val="18"/>
          <w:szCs w:val="18"/>
        </w:rPr>
        <w:t>SZPubl</w:t>
      </w:r>
      <w:proofErr w:type="spellEnd"/>
      <w:r w:rsidRPr="000605ED">
        <w:rPr>
          <w:rFonts w:ascii="Arial Narrow" w:hAnsi="Arial Narrow"/>
          <w:sz w:val="18"/>
          <w:szCs w:val="18"/>
        </w:rPr>
        <w:t>. T2612 B5</w:t>
      </w:r>
    </w:p>
    <w:p w14:paraId="189FDFDC" w14:textId="77777777" w:rsidR="00E36A63" w:rsidRPr="000605ED" w:rsidRDefault="00E36A63" w:rsidP="00E36A63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P. Kucharska – tel. 261 417 449</w:t>
      </w:r>
    </w:p>
    <w:p w14:paraId="71AF5B73" w14:textId="15692A2D" w:rsidR="002A7DFF" w:rsidRPr="00E36A63" w:rsidRDefault="00E36A63" w:rsidP="00E36A63">
      <w:pPr>
        <w:rPr>
          <w:rFonts w:ascii="Arial Narrow" w:hAnsi="Arial Narrow"/>
          <w:sz w:val="18"/>
          <w:szCs w:val="18"/>
        </w:rPr>
      </w:pPr>
      <w:r w:rsidRPr="000605ED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</w:t>
      </w:r>
      <w:r w:rsidR="005A2223">
        <w:rPr>
          <w:rFonts w:ascii="Arial Narrow" w:hAnsi="Arial Narrow"/>
          <w:sz w:val="18"/>
        </w:rPr>
        <w:t>22</w:t>
      </w:r>
      <w:r>
        <w:rPr>
          <w:rFonts w:ascii="Arial Narrow" w:hAnsi="Arial Narrow"/>
          <w:sz w:val="18"/>
        </w:rPr>
        <w:t>.03.2024 r.</w:t>
      </w:r>
    </w:p>
    <w:sectPr w:rsidR="002A7DFF" w:rsidRPr="00E36A63" w:rsidSect="00E36A6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1134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D3F28" w14:textId="77777777" w:rsidR="000458A5" w:rsidRDefault="000458A5" w:rsidP="00D34297">
      <w:r>
        <w:separator/>
      </w:r>
    </w:p>
  </w:endnote>
  <w:endnote w:type="continuationSeparator" w:id="0">
    <w:p w14:paraId="18B71816" w14:textId="77777777" w:rsidR="000458A5" w:rsidRDefault="000458A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15D31" w14:textId="77777777" w:rsidR="000B74A1" w:rsidRDefault="000B74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5174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8B9E07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602D9" w14:textId="77777777" w:rsidR="000B74A1" w:rsidRDefault="000B74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DE397" w14:textId="77777777" w:rsidR="000458A5" w:rsidRDefault="000458A5" w:rsidP="00D34297">
      <w:r>
        <w:separator/>
      </w:r>
    </w:p>
  </w:footnote>
  <w:footnote w:type="continuationSeparator" w:id="0">
    <w:p w14:paraId="6896CD16" w14:textId="77777777" w:rsidR="000458A5" w:rsidRDefault="000458A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AF248" w14:textId="77777777" w:rsidR="000B74A1" w:rsidRDefault="000B74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AD36B" w14:textId="77777777" w:rsidR="000B74A1" w:rsidRDefault="000B74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C4830" w14:textId="77777777" w:rsidR="000B74A1" w:rsidRDefault="000B74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58A5"/>
    <w:rsid w:val="00010B31"/>
    <w:rsid w:val="000458A5"/>
    <w:rsid w:val="000B74A1"/>
    <w:rsid w:val="00104963"/>
    <w:rsid w:val="00150F65"/>
    <w:rsid w:val="002A7DFF"/>
    <w:rsid w:val="00310284"/>
    <w:rsid w:val="004E2226"/>
    <w:rsid w:val="005464E2"/>
    <w:rsid w:val="005A2223"/>
    <w:rsid w:val="00757248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36A63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3BE1A7"/>
  <w15:chartTrackingRefBased/>
  <w15:docId w15:val="{D706DB38-18A2-49E5-BA4C-63380B44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E36A6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36A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dcterms:created xsi:type="dcterms:W3CDTF">2024-03-22T11:31:00Z</dcterms:created>
  <dcterms:modified xsi:type="dcterms:W3CDTF">2024-03-22T11:31:00Z</dcterms:modified>
</cp:coreProperties>
</file>