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861F28" w14:textId="3BB65F95" w:rsidR="00035DEC" w:rsidRPr="00B555B9" w:rsidRDefault="008968B3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555B9">
        <w:rPr>
          <w:rFonts w:ascii="Arial Narrow" w:hAnsi="Arial Narrow" w:cs="Arial"/>
          <w:sz w:val="22"/>
          <w:szCs w:val="22"/>
        </w:rPr>
        <w:t>Bydgoszcz</w:t>
      </w:r>
      <w:r w:rsidR="00035DEC" w:rsidRPr="00B555B9">
        <w:rPr>
          <w:rFonts w:ascii="Arial Narrow" w:hAnsi="Arial Narrow" w:cs="Arial"/>
          <w:sz w:val="22"/>
          <w:szCs w:val="22"/>
        </w:rPr>
        <w:t xml:space="preserve"> dnia: </w:t>
      </w:r>
      <w:r w:rsidRPr="00B555B9">
        <w:rPr>
          <w:rFonts w:ascii="Arial Narrow" w:hAnsi="Arial Narrow" w:cs="Arial"/>
          <w:sz w:val="22"/>
          <w:szCs w:val="22"/>
        </w:rPr>
        <w:t>2024-03-2</w:t>
      </w:r>
      <w:r w:rsidR="007C7C80">
        <w:rPr>
          <w:rFonts w:ascii="Arial Narrow" w:hAnsi="Arial Narrow" w:cs="Arial"/>
          <w:sz w:val="22"/>
          <w:szCs w:val="22"/>
        </w:rPr>
        <w:t>5</w:t>
      </w:r>
    </w:p>
    <w:p w14:paraId="256617ED" w14:textId="77777777" w:rsidR="00035DEC" w:rsidRPr="00B555B9" w:rsidRDefault="008968B3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555B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8B0A322" w14:textId="77777777" w:rsidR="00035DEC" w:rsidRPr="00B555B9" w:rsidRDefault="008968B3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555B9">
        <w:rPr>
          <w:rFonts w:ascii="Arial Narrow" w:hAnsi="Arial Narrow" w:cs="Arial"/>
          <w:sz w:val="22"/>
          <w:szCs w:val="22"/>
        </w:rPr>
        <w:t>Powstańców Warszawy</w:t>
      </w:r>
      <w:r w:rsidR="00035DEC" w:rsidRPr="00B555B9">
        <w:rPr>
          <w:rFonts w:ascii="Arial Narrow" w:hAnsi="Arial Narrow" w:cs="Arial"/>
          <w:sz w:val="22"/>
          <w:szCs w:val="22"/>
        </w:rPr>
        <w:t xml:space="preserve"> </w:t>
      </w:r>
      <w:r w:rsidRPr="00B555B9">
        <w:rPr>
          <w:rFonts w:ascii="Arial Narrow" w:hAnsi="Arial Narrow" w:cs="Arial"/>
          <w:sz w:val="22"/>
          <w:szCs w:val="22"/>
        </w:rPr>
        <w:t>5</w:t>
      </w:r>
    </w:p>
    <w:p w14:paraId="0B6F267F" w14:textId="77777777" w:rsidR="00035DEC" w:rsidRPr="00B555B9" w:rsidRDefault="008968B3" w:rsidP="00035DEC">
      <w:pPr>
        <w:rPr>
          <w:rFonts w:ascii="Arial Narrow" w:hAnsi="Arial Narrow" w:cs="Arial"/>
          <w:sz w:val="22"/>
          <w:szCs w:val="22"/>
        </w:rPr>
      </w:pPr>
      <w:r w:rsidRPr="00B555B9">
        <w:rPr>
          <w:rFonts w:ascii="Arial Narrow" w:hAnsi="Arial Narrow" w:cs="Arial"/>
          <w:sz w:val="22"/>
          <w:szCs w:val="22"/>
        </w:rPr>
        <w:t>85-681</w:t>
      </w:r>
      <w:r w:rsidR="00035DEC" w:rsidRPr="00B555B9">
        <w:rPr>
          <w:rFonts w:ascii="Arial Narrow" w:hAnsi="Arial Narrow" w:cs="Arial"/>
          <w:sz w:val="22"/>
          <w:szCs w:val="22"/>
        </w:rPr>
        <w:t xml:space="preserve"> </w:t>
      </w:r>
      <w:r w:rsidRPr="00B555B9">
        <w:rPr>
          <w:rFonts w:ascii="Arial Narrow" w:hAnsi="Arial Narrow" w:cs="Arial"/>
          <w:sz w:val="22"/>
          <w:szCs w:val="22"/>
        </w:rPr>
        <w:t>Bydgoszcz</w:t>
      </w:r>
    </w:p>
    <w:p w14:paraId="42249321" w14:textId="77777777" w:rsidR="00035DEC" w:rsidRPr="00B555B9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B555B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02D2D49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555B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16173FD" w14:textId="784ECA11" w:rsidR="00151907" w:rsidRPr="00553BBE" w:rsidRDefault="00151907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553BBE">
        <w:rPr>
          <w:rFonts w:ascii="Arial Narrow" w:hAnsi="Arial Narrow" w:cs="Arial"/>
          <w:bCs/>
          <w:sz w:val="22"/>
          <w:szCs w:val="22"/>
        </w:rPr>
        <w:t xml:space="preserve"> </w:t>
      </w:r>
      <w:r w:rsidR="00553BBE">
        <w:rPr>
          <w:rFonts w:ascii="Arial Narrow" w:hAnsi="Arial Narrow" w:cs="Arial"/>
          <w:b/>
          <w:sz w:val="22"/>
          <w:szCs w:val="22"/>
        </w:rPr>
        <w:t>2529/2024</w:t>
      </w:r>
    </w:p>
    <w:p w14:paraId="302F0A42" w14:textId="77777777" w:rsidR="00035DEC" w:rsidRPr="00B555B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555B9">
        <w:rPr>
          <w:rFonts w:ascii="Arial Narrow" w:hAnsi="Arial Narrow" w:cs="Arial"/>
          <w:b/>
          <w:sz w:val="24"/>
          <w:szCs w:val="24"/>
        </w:rPr>
        <w:t>WYKONAWCY</w:t>
      </w:r>
    </w:p>
    <w:p w14:paraId="17A95D6C" w14:textId="77777777" w:rsidR="00035DEC" w:rsidRPr="00151907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151907">
        <w:rPr>
          <w:rFonts w:ascii="Arial Narrow" w:hAnsi="Arial Narrow" w:cs="Arial"/>
          <w:sz w:val="22"/>
          <w:szCs w:val="22"/>
        </w:rPr>
        <w:t>ubiegający się o zamówienie</w:t>
      </w:r>
    </w:p>
    <w:p w14:paraId="5771AABC" w14:textId="77777777" w:rsidR="00035DEC" w:rsidRPr="0015190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519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1519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519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151907" w14:paraId="3DADB385" w14:textId="77777777" w:rsidTr="00B32FF9">
        <w:tc>
          <w:tcPr>
            <w:tcW w:w="2269" w:type="dxa"/>
            <w:shd w:val="clear" w:color="auto" w:fill="auto"/>
          </w:tcPr>
          <w:p w14:paraId="3EAFD878" w14:textId="77777777" w:rsidR="00035DEC" w:rsidRPr="0015190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19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B105C31" w14:textId="77777777" w:rsidR="00035DEC" w:rsidRPr="00151907" w:rsidRDefault="008968B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51907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  <w:r w:rsidR="00035DEC" w:rsidRPr="001519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968B3" w:rsidRPr="00151907" w14:paraId="7D3754E6" w14:textId="77777777" w:rsidTr="005A5179">
        <w:tc>
          <w:tcPr>
            <w:tcW w:w="2269" w:type="dxa"/>
            <w:shd w:val="clear" w:color="auto" w:fill="auto"/>
          </w:tcPr>
          <w:p w14:paraId="4BCCC890" w14:textId="77777777" w:rsidR="008968B3" w:rsidRPr="00151907" w:rsidRDefault="008968B3" w:rsidP="005A517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19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370E96" w14:textId="77777777" w:rsidR="008968B3" w:rsidRPr="00151907" w:rsidRDefault="008968B3" w:rsidP="005A517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51907">
              <w:rPr>
                <w:rFonts w:ascii="Arial Narrow" w:hAnsi="Arial Narrow" w:cs="Arial"/>
                <w:bCs/>
                <w:sz w:val="22"/>
                <w:szCs w:val="22"/>
              </w:rPr>
              <w:t>33/2024</w:t>
            </w:r>
          </w:p>
        </w:tc>
      </w:tr>
    </w:tbl>
    <w:p w14:paraId="4EC0F58A" w14:textId="77777777" w:rsidR="00035DEC" w:rsidRPr="00B555B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555B9" w14:paraId="04221D46" w14:textId="77777777" w:rsidTr="00B32FF9">
        <w:tc>
          <w:tcPr>
            <w:tcW w:w="9330" w:type="dxa"/>
            <w:shd w:val="clear" w:color="auto" w:fill="F2F2F2"/>
            <w:hideMark/>
          </w:tcPr>
          <w:p w14:paraId="5B987DE2" w14:textId="77777777" w:rsidR="00035DEC" w:rsidRPr="00B555B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555B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BC9B590" w14:textId="77777777" w:rsidR="0012774F" w:rsidRPr="00151907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151907">
        <w:rPr>
          <w:rFonts w:ascii="Arial Narrow" w:hAnsi="Arial Narrow" w:cs="Arial"/>
          <w:sz w:val="22"/>
          <w:szCs w:val="22"/>
        </w:rPr>
        <w:t xml:space="preserve">Zamawiający, </w:t>
      </w:r>
      <w:r w:rsidR="008968B3" w:rsidRPr="00151907">
        <w:rPr>
          <w:rFonts w:ascii="Arial Narrow" w:hAnsi="Arial Narrow" w:cs="Arial"/>
          <w:b/>
          <w:sz w:val="22"/>
          <w:szCs w:val="22"/>
        </w:rPr>
        <w:t>10WSzKzP SPZOZ</w:t>
      </w:r>
      <w:r w:rsidRPr="0015190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151907">
        <w:rPr>
          <w:rFonts w:ascii="Arial Narrow" w:hAnsi="Arial Narrow" w:cs="Arial"/>
          <w:sz w:val="22"/>
          <w:szCs w:val="22"/>
        </w:rPr>
        <w:t>1</w:t>
      </w:r>
      <w:r w:rsidRPr="00151907">
        <w:rPr>
          <w:rFonts w:ascii="Arial Narrow" w:hAnsi="Arial Narrow" w:cs="Arial"/>
          <w:sz w:val="22"/>
          <w:szCs w:val="22"/>
        </w:rPr>
        <w:t>3</w:t>
      </w:r>
      <w:r w:rsidR="0029606A" w:rsidRPr="00151907">
        <w:rPr>
          <w:rFonts w:ascii="Arial Narrow" w:hAnsi="Arial Narrow" w:cs="Arial"/>
          <w:sz w:val="22"/>
          <w:szCs w:val="22"/>
        </w:rPr>
        <w:t>5</w:t>
      </w:r>
      <w:r w:rsidRPr="00151907">
        <w:rPr>
          <w:rFonts w:ascii="Arial Narrow" w:hAnsi="Arial Narrow" w:cs="Arial"/>
          <w:sz w:val="22"/>
          <w:szCs w:val="22"/>
        </w:rPr>
        <w:t xml:space="preserve"> ust</w:t>
      </w:r>
      <w:r w:rsidR="00D9049C" w:rsidRPr="00151907">
        <w:rPr>
          <w:rFonts w:ascii="Arial Narrow" w:hAnsi="Arial Narrow" w:cs="Arial"/>
          <w:sz w:val="22"/>
          <w:szCs w:val="22"/>
        </w:rPr>
        <w:t xml:space="preserve">. </w:t>
      </w:r>
      <w:r w:rsidR="0029606A" w:rsidRPr="00151907">
        <w:rPr>
          <w:rFonts w:ascii="Arial Narrow" w:hAnsi="Arial Narrow" w:cs="Arial"/>
          <w:sz w:val="22"/>
          <w:szCs w:val="22"/>
        </w:rPr>
        <w:t>6</w:t>
      </w:r>
      <w:r w:rsidRPr="0015190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51907">
        <w:rPr>
          <w:rFonts w:ascii="Arial Narrow" w:hAnsi="Arial Narrow" w:cs="Arial"/>
          <w:sz w:val="22"/>
          <w:szCs w:val="22"/>
        </w:rPr>
        <w:t>11</w:t>
      </w:r>
      <w:r w:rsidRPr="00151907">
        <w:rPr>
          <w:rFonts w:ascii="Arial Narrow" w:hAnsi="Arial Narrow" w:cs="Arial"/>
          <w:sz w:val="22"/>
          <w:szCs w:val="22"/>
        </w:rPr>
        <w:t xml:space="preserve"> </w:t>
      </w:r>
      <w:r w:rsidR="0029606A" w:rsidRPr="00151907">
        <w:rPr>
          <w:rFonts w:ascii="Arial Narrow" w:hAnsi="Arial Narrow" w:cs="Arial"/>
          <w:sz w:val="22"/>
          <w:szCs w:val="22"/>
        </w:rPr>
        <w:t xml:space="preserve">września </w:t>
      </w:r>
      <w:r w:rsidRPr="00151907">
        <w:rPr>
          <w:rFonts w:ascii="Arial Narrow" w:hAnsi="Arial Narrow" w:cs="Arial"/>
          <w:sz w:val="22"/>
          <w:szCs w:val="22"/>
        </w:rPr>
        <w:t>20</w:t>
      </w:r>
      <w:r w:rsidR="0029606A" w:rsidRPr="00151907">
        <w:rPr>
          <w:rFonts w:ascii="Arial Narrow" w:hAnsi="Arial Narrow" w:cs="Arial"/>
          <w:sz w:val="22"/>
          <w:szCs w:val="22"/>
        </w:rPr>
        <w:t>19</w:t>
      </w:r>
      <w:r w:rsidRPr="00151907">
        <w:rPr>
          <w:rFonts w:ascii="Arial Narrow" w:hAnsi="Arial Narrow" w:cs="Arial"/>
          <w:sz w:val="22"/>
          <w:szCs w:val="22"/>
        </w:rPr>
        <w:t xml:space="preserve"> r</w:t>
      </w:r>
      <w:r w:rsidR="0029606A" w:rsidRPr="00151907">
        <w:rPr>
          <w:rFonts w:ascii="Arial Narrow" w:hAnsi="Arial Narrow" w:cs="Arial"/>
          <w:sz w:val="22"/>
          <w:szCs w:val="22"/>
        </w:rPr>
        <w:t>.</w:t>
      </w:r>
      <w:r w:rsidRPr="0015190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51907">
        <w:rPr>
          <w:rFonts w:ascii="Arial Narrow" w:hAnsi="Arial Narrow" w:cs="Arial"/>
          <w:sz w:val="22"/>
          <w:szCs w:val="22"/>
        </w:rPr>
        <w:t>z</w:t>
      </w:r>
      <w:r w:rsidRPr="0015190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51907">
        <w:rPr>
          <w:rFonts w:ascii="Arial Narrow" w:hAnsi="Arial Narrow" w:cs="Arial"/>
          <w:sz w:val="22"/>
          <w:szCs w:val="22"/>
        </w:rPr>
        <w:t>p</w:t>
      </w:r>
      <w:r w:rsidRPr="00151907">
        <w:rPr>
          <w:rFonts w:ascii="Arial Narrow" w:hAnsi="Arial Narrow" w:cs="Arial"/>
          <w:sz w:val="22"/>
          <w:szCs w:val="22"/>
        </w:rPr>
        <w:t xml:space="preserve">ublicznych </w:t>
      </w:r>
      <w:r w:rsidR="008968B3" w:rsidRPr="00151907">
        <w:rPr>
          <w:rFonts w:ascii="Arial Narrow" w:hAnsi="Arial Narrow" w:cs="Arial"/>
          <w:sz w:val="22"/>
          <w:szCs w:val="22"/>
        </w:rPr>
        <w:t>(</w:t>
      </w:r>
      <w:proofErr w:type="spellStart"/>
      <w:r w:rsidR="008968B3" w:rsidRPr="00151907">
        <w:rPr>
          <w:rFonts w:ascii="Arial Narrow" w:hAnsi="Arial Narrow" w:cs="Arial"/>
          <w:sz w:val="22"/>
          <w:szCs w:val="22"/>
        </w:rPr>
        <w:t>t.j</w:t>
      </w:r>
      <w:proofErr w:type="spellEnd"/>
      <w:r w:rsidR="008968B3" w:rsidRPr="00151907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151907">
        <w:rPr>
          <w:rFonts w:ascii="Arial Narrow" w:hAnsi="Arial Narrow" w:cs="Arial"/>
          <w:sz w:val="22"/>
          <w:szCs w:val="22"/>
        </w:rPr>
        <w:t xml:space="preserve">, </w:t>
      </w:r>
      <w:r w:rsidR="00D9049C" w:rsidRPr="00151907">
        <w:rPr>
          <w:rFonts w:ascii="Arial Narrow" w:hAnsi="Arial Narrow" w:cs="Arial"/>
          <w:sz w:val="22"/>
          <w:szCs w:val="22"/>
        </w:rPr>
        <w:t>udostępnia</w:t>
      </w:r>
      <w:r w:rsidR="00BE7BFD" w:rsidRPr="0015190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5190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5190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5190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5190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15190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151907">
        <w:rPr>
          <w:rFonts w:ascii="Arial Narrow" w:hAnsi="Arial Narrow" w:cs="Arial"/>
          <w:sz w:val="22"/>
          <w:szCs w:val="22"/>
        </w:rPr>
        <w:t>wraz z wyjaśnieniami</w:t>
      </w:r>
      <w:r w:rsidR="0012774F" w:rsidRPr="0015190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3E15FE67" w14:textId="77777777" w:rsidR="00151907" w:rsidRPr="00151907" w:rsidRDefault="00151907" w:rsidP="00151907">
      <w:pPr>
        <w:spacing w:line="360" w:lineRule="auto"/>
        <w:jc w:val="both"/>
        <w:rPr>
          <w:rFonts w:ascii="Arial Narrow" w:hAnsi="Arial Narrow"/>
          <w:b/>
          <w:sz w:val="22"/>
        </w:rPr>
      </w:pPr>
      <w:r w:rsidRPr="00151907">
        <w:rPr>
          <w:rFonts w:ascii="Arial Narrow" w:hAnsi="Arial Narrow"/>
          <w:b/>
          <w:sz w:val="22"/>
        </w:rPr>
        <w:t>Pytanie nr 1</w:t>
      </w:r>
    </w:p>
    <w:p w14:paraId="6CCD84D7" w14:textId="77777777" w:rsidR="00151907" w:rsidRPr="003365D4" w:rsidRDefault="00151907" w:rsidP="00151907">
      <w:pPr>
        <w:pStyle w:val="Akapitzlist"/>
        <w:numPr>
          <w:ilvl w:val="0"/>
          <w:numId w:val="8"/>
        </w:numPr>
        <w:spacing w:line="360" w:lineRule="auto"/>
        <w:ind w:left="714" w:hanging="357"/>
        <w:jc w:val="both"/>
        <w:rPr>
          <w:rFonts w:ascii="Arial Narrow" w:hAnsi="Arial Narrow"/>
          <w:b w:val="0"/>
          <w:sz w:val="22"/>
          <w:szCs w:val="22"/>
        </w:rPr>
      </w:pPr>
      <w:r w:rsidRPr="003365D4">
        <w:rPr>
          <w:rFonts w:ascii="Arial Narrow" w:hAnsi="Arial Narrow"/>
          <w:b w:val="0"/>
          <w:sz w:val="22"/>
          <w:szCs w:val="22"/>
        </w:rPr>
        <w:t>Dot. umowy</w:t>
      </w:r>
    </w:p>
    <w:p w14:paraId="236E1AA0" w14:textId="7777777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3365D4">
        <w:rPr>
          <w:rFonts w:ascii="Arial Narrow" w:hAnsi="Arial Narrow"/>
          <w:w w:val="95"/>
          <w:sz w:val="22"/>
          <w:szCs w:val="22"/>
        </w:rPr>
        <w:t>Czy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Zamawiający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dopuści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możliwość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podpisania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umowy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w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formie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elektronicznej</w:t>
      </w:r>
      <w:r>
        <w:rPr>
          <w:rFonts w:ascii="Arial Narrow" w:hAnsi="Arial Narrow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spacing w:val="-6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kwalifikowanym podpisem elektronicznym przez osobę uprawnioną, zgodnie z formą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sz w:val="22"/>
          <w:szCs w:val="22"/>
        </w:rPr>
        <w:t>reprezentacji Wykonawcy określoną w rejestrze sądowym lub innym dokumencie,</w:t>
      </w:r>
      <w:r w:rsidRPr="003365D4">
        <w:rPr>
          <w:rFonts w:ascii="Arial Narrow" w:hAnsi="Arial Narrow"/>
          <w:spacing w:val="1"/>
          <w:sz w:val="22"/>
          <w:szCs w:val="22"/>
        </w:rPr>
        <w:t xml:space="preserve"> </w:t>
      </w:r>
      <w:r w:rsidRPr="003365D4">
        <w:rPr>
          <w:rFonts w:ascii="Arial Narrow" w:hAnsi="Arial Narrow"/>
          <w:w w:val="95"/>
          <w:sz w:val="22"/>
          <w:szCs w:val="22"/>
        </w:rPr>
        <w:t>właściwym dla danej formy organizacyjnej Wykonawcy, albo przez osobę umocowaną</w:t>
      </w:r>
      <w:r w:rsidRPr="003365D4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3365D4">
        <w:rPr>
          <w:rFonts w:ascii="Arial Narrow" w:hAnsi="Arial Narrow"/>
          <w:sz w:val="22"/>
          <w:szCs w:val="22"/>
        </w:rPr>
        <w:t>(na podstawie</w:t>
      </w:r>
      <w:r w:rsidRPr="003365D4">
        <w:rPr>
          <w:rFonts w:ascii="Arial Narrow" w:hAnsi="Arial Narrow"/>
          <w:spacing w:val="-2"/>
          <w:sz w:val="22"/>
          <w:szCs w:val="22"/>
        </w:rPr>
        <w:t xml:space="preserve"> </w:t>
      </w:r>
      <w:r w:rsidRPr="003365D4">
        <w:rPr>
          <w:rFonts w:ascii="Arial Narrow" w:hAnsi="Arial Narrow"/>
          <w:sz w:val="22"/>
          <w:szCs w:val="22"/>
        </w:rPr>
        <w:t>pełnomocnictwa)</w:t>
      </w:r>
      <w:r w:rsidRPr="003365D4">
        <w:rPr>
          <w:rFonts w:ascii="Arial Narrow" w:hAnsi="Arial Narrow"/>
          <w:spacing w:val="-1"/>
          <w:sz w:val="22"/>
          <w:szCs w:val="22"/>
        </w:rPr>
        <w:t xml:space="preserve"> </w:t>
      </w:r>
      <w:r w:rsidRPr="003365D4">
        <w:rPr>
          <w:rFonts w:ascii="Arial Narrow" w:hAnsi="Arial Narrow"/>
          <w:sz w:val="22"/>
          <w:szCs w:val="22"/>
        </w:rPr>
        <w:t>przez</w:t>
      </w:r>
      <w:r w:rsidRPr="003365D4">
        <w:rPr>
          <w:rFonts w:ascii="Arial Narrow" w:hAnsi="Arial Narrow"/>
          <w:spacing w:val="-3"/>
          <w:sz w:val="22"/>
          <w:szCs w:val="22"/>
        </w:rPr>
        <w:t xml:space="preserve"> </w:t>
      </w:r>
      <w:r w:rsidRPr="003365D4">
        <w:rPr>
          <w:rFonts w:ascii="Arial Narrow" w:hAnsi="Arial Narrow"/>
          <w:sz w:val="22"/>
          <w:szCs w:val="22"/>
        </w:rPr>
        <w:t>osoby</w:t>
      </w:r>
      <w:r w:rsidRPr="003365D4">
        <w:rPr>
          <w:rFonts w:ascii="Arial Narrow" w:hAnsi="Arial Narrow"/>
          <w:spacing w:val="-2"/>
          <w:sz w:val="22"/>
          <w:szCs w:val="22"/>
        </w:rPr>
        <w:t xml:space="preserve"> </w:t>
      </w:r>
      <w:r w:rsidRPr="003365D4">
        <w:rPr>
          <w:rFonts w:ascii="Arial Narrow" w:hAnsi="Arial Narrow"/>
          <w:sz w:val="22"/>
          <w:szCs w:val="22"/>
        </w:rPr>
        <w:t>uprawnione?</w:t>
      </w:r>
    </w:p>
    <w:p w14:paraId="6F15EB93" w14:textId="5B2EF07B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Zamawiający dopuszcza.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36FB4B2F" w14:textId="77777777" w:rsidR="00151907" w:rsidRPr="00B61DC1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before="120" w:line="360" w:lineRule="auto"/>
        <w:ind w:left="714" w:right="374" w:hanging="357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Dotyczy</w:t>
      </w:r>
      <w:r w:rsidRPr="00B61DC1">
        <w:rPr>
          <w:rFonts w:ascii="Arial Narrow" w:hAnsi="Arial Narrow"/>
          <w:spacing w:val="3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Załącznika</w:t>
      </w:r>
      <w:r w:rsidRPr="00B61DC1">
        <w:rPr>
          <w:rFonts w:ascii="Arial Narrow" w:hAnsi="Arial Narrow"/>
          <w:spacing w:val="30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nr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8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</w:t>
      </w:r>
      <w:r w:rsidRPr="00B61DC1">
        <w:rPr>
          <w:rFonts w:ascii="Arial Narrow" w:hAnsi="Arial Narrow"/>
          <w:spacing w:val="3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</w:t>
      </w:r>
      <w:r w:rsidRPr="00B61DC1">
        <w:rPr>
          <w:rFonts w:ascii="Arial Narrow" w:hAnsi="Arial Narrow"/>
          <w:spacing w:val="3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–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Specyfikacja</w:t>
      </w:r>
      <w:r w:rsidRPr="00B61DC1">
        <w:rPr>
          <w:rFonts w:ascii="Arial Narrow" w:hAnsi="Arial Narrow"/>
          <w:spacing w:val="3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techniczna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-</w:t>
      </w:r>
      <w:r w:rsidRPr="00B61DC1">
        <w:rPr>
          <w:rFonts w:ascii="Arial Narrow" w:hAnsi="Arial Narrow"/>
          <w:spacing w:val="3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zad.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</w:t>
      </w:r>
      <w:r w:rsidRPr="00B61DC1">
        <w:rPr>
          <w:rFonts w:ascii="Arial Narrow" w:hAnsi="Arial Narrow"/>
          <w:spacing w:val="30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Parametry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>
        <w:rPr>
          <w:rFonts w:ascii="Arial Narrow" w:hAnsi="Arial Narrow"/>
          <w:spacing w:val="-64"/>
          <w:sz w:val="22"/>
          <w:szCs w:val="22"/>
        </w:rPr>
        <w:t xml:space="preserve">   </w:t>
      </w:r>
      <w:r>
        <w:rPr>
          <w:rFonts w:ascii="Arial Narrow" w:hAnsi="Arial Narrow"/>
          <w:sz w:val="22"/>
          <w:szCs w:val="22"/>
        </w:rPr>
        <w:t xml:space="preserve"> ogólne pkt. 11</w:t>
      </w:r>
    </w:p>
    <w:p w14:paraId="61800963" w14:textId="7777777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w w:val="95"/>
          <w:sz w:val="22"/>
          <w:szCs w:val="22"/>
        </w:rPr>
        <w:t>Czy</w:t>
      </w:r>
      <w:r w:rsidRPr="00B61DC1">
        <w:rPr>
          <w:rFonts w:ascii="Arial Narrow" w:hAnsi="Arial Narrow"/>
          <w:spacing w:val="-8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zamawiający</w:t>
      </w:r>
      <w:r w:rsidRPr="00B61DC1">
        <w:rPr>
          <w:rFonts w:ascii="Arial Narrow" w:hAnsi="Arial Narrow"/>
          <w:spacing w:val="-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wyraża</w:t>
      </w:r>
      <w:r w:rsidRPr="00B61DC1">
        <w:rPr>
          <w:rFonts w:ascii="Arial Narrow" w:hAnsi="Arial Narrow"/>
          <w:spacing w:val="-6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zgodę,</w:t>
      </w:r>
      <w:r w:rsidRPr="00B61DC1">
        <w:rPr>
          <w:rFonts w:ascii="Arial Narrow" w:hAnsi="Arial Narrow"/>
          <w:spacing w:val="-9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aby</w:t>
      </w:r>
      <w:r w:rsidRPr="00B61DC1">
        <w:rPr>
          <w:rFonts w:ascii="Arial Narrow" w:hAnsi="Arial Narrow"/>
          <w:spacing w:val="-10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odczynniki</w:t>
      </w:r>
      <w:r w:rsidRPr="00B61DC1">
        <w:rPr>
          <w:rFonts w:ascii="Arial Narrow" w:hAnsi="Arial Narrow"/>
          <w:spacing w:val="-8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do</w:t>
      </w:r>
      <w:r w:rsidRPr="00B61DC1">
        <w:rPr>
          <w:rFonts w:ascii="Arial Narrow" w:hAnsi="Arial Narrow"/>
          <w:spacing w:val="-6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analizatora</w:t>
      </w:r>
      <w:r w:rsidRPr="00B61DC1">
        <w:rPr>
          <w:rFonts w:ascii="Arial Narrow" w:hAnsi="Arial Narrow"/>
          <w:spacing w:val="-9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mogłyby</w:t>
      </w:r>
      <w:r w:rsidRPr="00B61DC1">
        <w:rPr>
          <w:rFonts w:ascii="Arial Narrow" w:hAnsi="Arial Narrow"/>
          <w:spacing w:val="-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być</w:t>
      </w:r>
      <w:r w:rsidRPr="00B61DC1">
        <w:rPr>
          <w:rFonts w:ascii="Arial Narrow" w:hAnsi="Arial Narrow"/>
          <w:spacing w:val="-10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dokładane</w:t>
      </w:r>
      <w:r w:rsidRPr="00B61DC1">
        <w:rPr>
          <w:rFonts w:ascii="Arial Narrow" w:hAnsi="Arial Narrow"/>
          <w:spacing w:val="-6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po</w:t>
      </w:r>
      <w:r w:rsidRPr="00B61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zakończeniu</w:t>
      </w:r>
      <w:r w:rsidRPr="00B61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analizy</w:t>
      </w:r>
      <w:r w:rsidRPr="00B61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bieżących</w:t>
      </w:r>
      <w:r w:rsidRPr="00B61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testów?</w:t>
      </w:r>
    </w:p>
    <w:p w14:paraId="5E2C144E" w14:textId="743DC0ED" w:rsidR="00151907" w:rsidRP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Zgodnie z zapisami specyfikacji technicznej.</w:t>
      </w:r>
    </w:p>
    <w:p w14:paraId="5C13D764" w14:textId="77777777" w:rsidR="00151907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before="120" w:line="360" w:lineRule="auto"/>
        <w:ind w:left="714" w:right="374" w:hanging="357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lastRenderedPageBreak/>
        <w:t>Dotyczy</w:t>
      </w:r>
      <w:r w:rsidRPr="00B61DC1">
        <w:rPr>
          <w:rFonts w:ascii="Arial Narrow" w:hAnsi="Arial Narrow"/>
          <w:spacing w:val="3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Załącznika</w:t>
      </w:r>
      <w:r w:rsidRPr="00B61DC1">
        <w:rPr>
          <w:rFonts w:ascii="Arial Narrow" w:hAnsi="Arial Narrow"/>
          <w:spacing w:val="30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nr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8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</w:t>
      </w:r>
      <w:r w:rsidRPr="00B61DC1">
        <w:rPr>
          <w:rFonts w:ascii="Arial Narrow" w:hAnsi="Arial Narrow"/>
          <w:spacing w:val="3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</w:t>
      </w:r>
      <w:r w:rsidRPr="00B61DC1">
        <w:rPr>
          <w:rFonts w:ascii="Arial Narrow" w:hAnsi="Arial Narrow"/>
          <w:spacing w:val="3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–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Specyfikacja</w:t>
      </w:r>
      <w:r w:rsidRPr="00B61DC1">
        <w:rPr>
          <w:rFonts w:ascii="Arial Narrow" w:hAnsi="Arial Narrow"/>
          <w:spacing w:val="3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techniczna -</w:t>
      </w:r>
      <w:r w:rsidRPr="00B61DC1">
        <w:rPr>
          <w:rFonts w:ascii="Arial Narrow" w:hAnsi="Arial Narrow"/>
          <w:spacing w:val="3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zad.</w:t>
      </w:r>
      <w:r w:rsidRPr="00B61DC1">
        <w:rPr>
          <w:rFonts w:ascii="Arial Narrow" w:hAnsi="Arial Narrow"/>
          <w:spacing w:val="3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</w:t>
      </w:r>
      <w:r w:rsidRPr="00B61DC1">
        <w:rPr>
          <w:rFonts w:ascii="Arial Narrow" w:hAnsi="Arial Narrow"/>
          <w:spacing w:val="30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Parametry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>
        <w:rPr>
          <w:rFonts w:ascii="Arial Narrow" w:hAnsi="Arial Narrow"/>
          <w:spacing w:val="-64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 ogólne pkt. 12</w:t>
      </w:r>
    </w:p>
    <w:p w14:paraId="003AF61E" w14:textId="77777777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Czy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zamawiający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wyraża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zgodę,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aby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dla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odczytu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B61DC1">
        <w:rPr>
          <w:rFonts w:ascii="Arial Narrow" w:hAnsi="Arial Narrow"/>
          <w:sz w:val="22"/>
          <w:szCs w:val="22"/>
        </w:rPr>
        <w:t>barkodu</w:t>
      </w:r>
      <w:proofErr w:type="spellEnd"/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odczynników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był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zastosowany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ręczny</w:t>
      </w:r>
      <w:r w:rsidRPr="00B61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czytnik</w:t>
      </w:r>
      <w:r w:rsidRPr="00B61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kodów?</w:t>
      </w:r>
    </w:p>
    <w:p w14:paraId="3C64F36C" w14:textId="50BA683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Zgodnie z zapisami specyfikacji technicznej.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01FDCD34" w14:textId="77777777" w:rsidR="00151907" w:rsidRPr="00B61DC1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Dotyczy</w:t>
      </w:r>
      <w:r w:rsidRPr="00B61DC1">
        <w:rPr>
          <w:rFonts w:ascii="Arial Narrow" w:hAnsi="Arial Narrow"/>
          <w:spacing w:val="4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Załącznika</w:t>
      </w:r>
      <w:r w:rsidRPr="00B61DC1">
        <w:rPr>
          <w:rFonts w:ascii="Arial Narrow" w:hAnsi="Arial Narrow"/>
          <w:spacing w:val="4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nr</w:t>
      </w:r>
      <w:r w:rsidRPr="00B61DC1">
        <w:rPr>
          <w:rFonts w:ascii="Arial Narrow" w:hAnsi="Arial Narrow"/>
          <w:spacing w:val="4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8</w:t>
      </w:r>
      <w:r w:rsidRPr="00B61DC1">
        <w:rPr>
          <w:rFonts w:ascii="Arial Narrow" w:hAnsi="Arial Narrow"/>
          <w:spacing w:val="4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</w:t>
      </w:r>
      <w:r w:rsidRPr="00B61DC1">
        <w:rPr>
          <w:rFonts w:ascii="Arial Narrow" w:hAnsi="Arial Narrow"/>
          <w:spacing w:val="4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</w:t>
      </w:r>
      <w:r w:rsidRPr="00B61DC1">
        <w:rPr>
          <w:rFonts w:ascii="Arial Narrow" w:hAnsi="Arial Narrow"/>
          <w:spacing w:val="4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–</w:t>
      </w:r>
      <w:r w:rsidRPr="00B61DC1">
        <w:rPr>
          <w:rFonts w:ascii="Arial Narrow" w:hAnsi="Arial Narrow"/>
          <w:spacing w:val="50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Specyfikacja</w:t>
      </w:r>
      <w:r w:rsidRPr="00B61DC1">
        <w:rPr>
          <w:rFonts w:ascii="Arial Narrow" w:hAnsi="Arial Narrow"/>
          <w:spacing w:val="4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techniczna</w:t>
      </w:r>
      <w:r w:rsidRPr="00B61DC1">
        <w:rPr>
          <w:rFonts w:ascii="Arial Narrow" w:hAnsi="Arial Narrow"/>
          <w:spacing w:val="4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-</w:t>
      </w:r>
      <w:r w:rsidRPr="00B61DC1">
        <w:rPr>
          <w:rFonts w:ascii="Arial Narrow" w:hAnsi="Arial Narrow"/>
          <w:spacing w:val="4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zad.</w:t>
      </w:r>
      <w:r w:rsidRPr="00B61DC1">
        <w:rPr>
          <w:rFonts w:ascii="Arial Narrow" w:hAnsi="Arial Narrow"/>
          <w:spacing w:val="4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</w:t>
      </w:r>
      <w:r w:rsidRPr="00B61DC1">
        <w:rPr>
          <w:rFonts w:ascii="Arial Narrow" w:hAnsi="Arial Narrow"/>
          <w:spacing w:val="4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Warunki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gwarancji</w:t>
      </w:r>
      <w:r w:rsidRPr="00B61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i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serwisu Lp. 35,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36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i 37:</w:t>
      </w:r>
    </w:p>
    <w:p w14:paraId="00B5E28A" w14:textId="7777777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pacing w:val="-1"/>
          <w:sz w:val="22"/>
          <w:szCs w:val="22"/>
        </w:rPr>
        <w:t xml:space="preserve">Czy Zamawiający wyrazi </w:t>
      </w:r>
      <w:r w:rsidRPr="00B61DC1">
        <w:rPr>
          <w:rFonts w:ascii="Arial Narrow" w:hAnsi="Arial Narrow"/>
          <w:sz w:val="22"/>
          <w:szCs w:val="22"/>
        </w:rPr>
        <w:t>zgodę na doprecyzowanie terminów dotyczących serwisu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poprzez</w:t>
      </w:r>
      <w:r w:rsidRPr="00B61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dodanie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zapisu „</w:t>
      </w:r>
      <w:r w:rsidRPr="00B61DC1">
        <w:rPr>
          <w:rFonts w:ascii="Arial Narrow" w:hAnsi="Arial Narrow"/>
          <w:i/>
          <w:sz w:val="22"/>
          <w:szCs w:val="22"/>
        </w:rPr>
        <w:t>w dni robocze</w:t>
      </w:r>
      <w:r w:rsidRPr="00B61DC1">
        <w:rPr>
          <w:rFonts w:ascii="Arial Narrow" w:hAnsi="Arial Narrow"/>
          <w:sz w:val="22"/>
          <w:szCs w:val="22"/>
        </w:rPr>
        <w:t>”?</w:t>
      </w:r>
    </w:p>
    <w:p w14:paraId="60FF4512" w14:textId="0AFDE1C0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bookmarkStart w:id="0" w:name="_Hlk161915740"/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Zamawiający pozostawia zapisy specyfikacji technicznej bez zmian.</w:t>
      </w:r>
      <w:r>
        <w:rPr>
          <w:rFonts w:ascii="Arial Narrow" w:hAnsi="Arial Narrow"/>
          <w:sz w:val="22"/>
          <w:szCs w:val="22"/>
        </w:rPr>
        <w:t xml:space="preserve"> </w:t>
      </w:r>
    </w:p>
    <w:bookmarkEnd w:id="0"/>
    <w:p w14:paraId="3C09A6E5" w14:textId="77777777" w:rsidR="00151907" w:rsidRPr="00B61DC1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Dotyczy Załącznika nr 10 do SWZ - Projekt umowy na dostawę zad. 1, §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2 ust. 1:</w:t>
      </w:r>
    </w:p>
    <w:p w14:paraId="5954737C" w14:textId="77777777" w:rsidR="00151907" w:rsidRDefault="00151907" w:rsidP="00151907">
      <w:pPr>
        <w:widowControl w:val="0"/>
        <w:tabs>
          <w:tab w:val="left" w:pos="573"/>
        </w:tabs>
        <w:spacing w:line="360" w:lineRule="auto"/>
        <w:ind w:right="374"/>
        <w:rPr>
          <w:rFonts w:ascii="Arial Narrow" w:hAnsi="Arial Narrow"/>
          <w:b/>
          <w:bCs/>
          <w:w w:val="95"/>
          <w:sz w:val="22"/>
          <w:szCs w:val="22"/>
        </w:rPr>
      </w:pPr>
      <w:r w:rsidRPr="00B61DC1">
        <w:rPr>
          <w:rFonts w:ascii="Arial Narrow" w:hAnsi="Arial Narrow"/>
          <w:bCs/>
          <w:sz w:val="22"/>
          <w:szCs w:val="22"/>
        </w:rPr>
        <w:t>Czy</w:t>
      </w:r>
      <w:r w:rsidRPr="00B61DC1">
        <w:rPr>
          <w:rFonts w:ascii="Arial Narrow" w:hAnsi="Arial Narrow"/>
          <w:bCs/>
          <w:spacing w:val="2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Zamawiający</w:t>
      </w:r>
      <w:r w:rsidRPr="00B61DC1">
        <w:rPr>
          <w:rFonts w:ascii="Arial Narrow" w:hAnsi="Arial Narrow"/>
          <w:bCs/>
          <w:spacing w:val="26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dopuści</w:t>
      </w:r>
      <w:r w:rsidRPr="00B61DC1">
        <w:rPr>
          <w:rFonts w:ascii="Arial Narrow" w:hAnsi="Arial Narrow"/>
          <w:bCs/>
          <w:spacing w:val="2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dokument</w:t>
      </w:r>
      <w:r w:rsidRPr="00B61DC1">
        <w:rPr>
          <w:rFonts w:ascii="Arial Narrow" w:hAnsi="Arial Narrow"/>
          <w:bCs/>
          <w:spacing w:val="27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dostawy,</w:t>
      </w:r>
      <w:r w:rsidRPr="00B61DC1">
        <w:rPr>
          <w:rFonts w:ascii="Arial Narrow" w:hAnsi="Arial Narrow"/>
          <w:bCs/>
          <w:spacing w:val="2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który</w:t>
      </w:r>
      <w:r w:rsidRPr="00B61DC1">
        <w:rPr>
          <w:rFonts w:ascii="Arial Narrow" w:hAnsi="Arial Narrow"/>
          <w:bCs/>
          <w:spacing w:val="27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zawiera</w:t>
      </w:r>
      <w:r w:rsidRPr="00B61DC1">
        <w:rPr>
          <w:rFonts w:ascii="Arial Narrow" w:hAnsi="Arial Narrow"/>
          <w:bCs/>
          <w:spacing w:val="2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wszystkie</w:t>
      </w:r>
      <w:r w:rsidRPr="00B61DC1">
        <w:rPr>
          <w:rFonts w:ascii="Arial Narrow" w:hAnsi="Arial Narrow"/>
          <w:bCs/>
          <w:spacing w:val="29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wymagane</w:t>
      </w:r>
      <w:r w:rsidRPr="00B61DC1">
        <w:rPr>
          <w:rFonts w:ascii="Arial Narrow" w:hAnsi="Arial Narrow"/>
          <w:bCs/>
          <w:spacing w:val="-64"/>
          <w:sz w:val="22"/>
          <w:szCs w:val="22"/>
        </w:rPr>
        <w:t xml:space="preserve"> </w:t>
      </w:r>
      <w:r>
        <w:rPr>
          <w:rFonts w:ascii="Arial Narrow" w:hAnsi="Arial Narrow"/>
          <w:bCs/>
          <w:spacing w:val="-64"/>
          <w:sz w:val="22"/>
          <w:szCs w:val="22"/>
        </w:rPr>
        <w:t xml:space="preserve">  </w:t>
      </w:r>
      <w:r>
        <w:rPr>
          <w:rFonts w:ascii="Arial Narrow" w:hAnsi="Arial Narrow"/>
          <w:bCs/>
          <w:sz w:val="22"/>
          <w:szCs w:val="22"/>
        </w:rPr>
        <w:t xml:space="preserve"> przez</w:t>
      </w:r>
      <w:r w:rsidRPr="00B61DC1">
        <w:rPr>
          <w:rFonts w:ascii="Arial Narrow" w:hAnsi="Arial Narrow"/>
          <w:bCs/>
          <w:spacing w:val="9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Zamawiającego</w:t>
      </w:r>
      <w:r w:rsidRPr="00B61DC1">
        <w:rPr>
          <w:rFonts w:ascii="Arial Narrow" w:hAnsi="Arial Narrow"/>
          <w:bCs/>
          <w:spacing w:val="9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dane</w:t>
      </w:r>
      <w:r w:rsidRPr="00B61DC1">
        <w:rPr>
          <w:rFonts w:ascii="Arial Narrow" w:hAnsi="Arial Narrow"/>
          <w:bCs/>
          <w:spacing w:val="9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oprócz</w:t>
      </w:r>
      <w:r w:rsidRPr="00B61DC1">
        <w:rPr>
          <w:rFonts w:ascii="Arial Narrow" w:hAnsi="Arial Narrow"/>
          <w:bCs/>
          <w:spacing w:val="9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numeru</w:t>
      </w:r>
      <w:r w:rsidRPr="00B61DC1">
        <w:rPr>
          <w:rFonts w:ascii="Arial Narrow" w:hAnsi="Arial Narrow"/>
          <w:bCs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umowy?</w:t>
      </w:r>
      <w:r w:rsidRPr="00B61DC1">
        <w:rPr>
          <w:rFonts w:ascii="Arial Narrow" w:hAnsi="Arial Narrow"/>
          <w:bCs/>
          <w:spacing w:val="10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Numer</w:t>
      </w:r>
      <w:r w:rsidRPr="00B61DC1">
        <w:rPr>
          <w:rFonts w:ascii="Arial Narrow" w:hAnsi="Arial Narrow"/>
          <w:bCs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umowy</w:t>
      </w:r>
      <w:r w:rsidRPr="00B61DC1">
        <w:rPr>
          <w:rFonts w:ascii="Arial Narrow" w:hAnsi="Arial Narrow"/>
          <w:bCs/>
          <w:spacing w:val="9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znajdować</w:t>
      </w:r>
      <w:r w:rsidRPr="00B61DC1">
        <w:rPr>
          <w:rFonts w:ascii="Arial Narrow" w:hAnsi="Arial Narrow"/>
          <w:bCs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się</w:t>
      </w:r>
      <w:r w:rsidRPr="00B61DC1">
        <w:rPr>
          <w:rFonts w:ascii="Arial Narrow" w:hAnsi="Arial Narrow"/>
          <w:bCs/>
          <w:spacing w:val="-64"/>
          <w:sz w:val="22"/>
          <w:szCs w:val="22"/>
        </w:rPr>
        <w:t xml:space="preserve"> </w:t>
      </w:r>
      <w:r>
        <w:rPr>
          <w:rFonts w:ascii="Arial Narrow" w:hAnsi="Arial Narrow"/>
          <w:bCs/>
          <w:spacing w:val="-64"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 xml:space="preserve"> będzie</w:t>
      </w:r>
      <w:r w:rsidRPr="00B61DC1">
        <w:rPr>
          <w:rFonts w:ascii="Arial Narrow" w:hAnsi="Arial Narrow"/>
          <w:bCs/>
          <w:spacing w:val="-4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na</w:t>
      </w:r>
      <w:r w:rsidRPr="00B61DC1">
        <w:rPr>
          <w:rFonts w:ascii="Arial Narrow" w:hAnsi="Arial Narrow"/>
          <w:bCs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fakturze</w:t>
      </w:r>
      <w:r w:rsidRPr="00B61DC1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 xml:space="preserve">VAT. </w:t>
      </w:r>
      <w:r w:rsidRPr="00B61DC1">
        <w:rPr>
          <w:rFonts w:ascii="Arial Narrow" w:hAnsi="Arial Narrow"/>
          <w:bCs/>
          <w:w w:val="95"/>
          <w:sz w:val="22"/>
          <w:szCs w:val="22"/>
        </w:rPr>
        <w:t>Wykonawca</w:t>
      </w:r>
      <w:r w:rsidRPr="00B61DC1">
        <w:rPr>
          <w:rFonts w:ascii="Arial Narrow" w:hAnsi="Arial Narrow"/>
          <w:bCs/>
          <w:spacing w:val="9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motywuje</w:t>
      </w:r>
      <w:r w:rsidRPr="00B61DC1">
        <w:rPr>
          <w:rFonts w:ascii="Arial Narrow" w:hAnsi="Arial Narrow"/>
          <w:bCs/>
          <w:spacing w:val="10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prośbę</w:t>
      </w:r>
      <w:r w:rsidRPr="00B61DC1">
        <w:rPr>
          <w:rFonts w:ascii="Arial Narrow" w:hAnsi="Arial Narrow"/>
          <w:bCs/>
          <w:spacing w:val="10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powodami</w:t>
      </w:r>
      <w:r w:rsidRPr="00B61DC1">
        <w:rPr>
          <w:rFonts w:ascii="Arial Narrow" w:hAnsi="Arial Narrow"/>
          <w:bCs/>
          <w:spacing w:val="1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technicznymi.</w:t>
      </w:r>
    </w:p>
    <w:p w14:paraId="6B1FE03E" w14:textId="0C5E84D2" w:rsidR="00151907" w:rsidRP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 xml:space="preserve">Zamawiający dopuszcza. </w:t>
      </w:r>
    </w:p>
    <w:p w14:paraId="40EAA9C1" w14:textId="77777777" w:rsidR="00151907" w:rsidRPr="00B61DC1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Dotyczy Załącznika nr 10 do SWZ - Projekt umowy na dostawę zad. 1, §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2 ust. 6 w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związku</w:t>
      </w:r>
      <w:r w:rsidRPr="00B61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</w:t>
      </w:r>
      <w:r w:rsidRPr="00B61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9 ust. 1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pkt 4):</w:t>
      </w:r>
    </w:p>
    <w:p w14:paraId="057F1514" w14:textId="7777777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Uprzejmie prosimy o potwierdzenie, że wskazany w §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2 ust. 6 termin 48 godziny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oznacza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maksymalny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termin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złożenia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faktury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pomocą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platformy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faktur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elektronicznych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lub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adres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e-mail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i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nie dotyczy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on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faktur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składanych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formie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papierowej.</w:t>
      </w:r>
    </w:p>
    <w:p w14:paraId="111EA262" w14:textId="4BB86228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Tak Zamawiający potwierdza.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5F48373B" w14:textId="77777777" w:rsidR="00151907" w:rsidRPr="00B61DC1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Dotyczy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Załącznika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nr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10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</w:t>
      </w:r>
      <w:r w:rsidRPr="00B61DC1">
        <w:rPr>
          <w:rFonts w:ascii="Arial Narrow" w:hAnsi="Arial Narrow"/>
          <w:spacing w:val="10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-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Projekt</w:t>
      </w:r>
      <w:r w:rsidRPr="00B61DC1">
        <w:rPr>
          <w:rFonts w:ascii="Arial Narrow" w:hAnsi="Arial Narrow"/>
          <w:spacing w:val="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umowy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dostawę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zad.</w:t>
      </w:r>
      <w:r w:rsidRPr="00B61DC1">
        <w:rPr>
          <w:rFonts w:ascii="Arial Narrow" w:hAnsi="Arial Narrow"/>
          <w:spacing w:val="6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1,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6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ust.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i</w:t>
      </w:r>
      <w:r w:rsidRPr="00B61DC1">
        <w:rPr>
          <w:rFonts w:ascii="Arial Narrow" w:hAnsi="Arial Narrow"/>
          <w:spacing w:val="-63"/>
          <w:sz w:val="22"/>
          <w:szCs w:val="22"/>
        </w:rPr>
        <w:t xml:space="preserve">    </w:t>
      </w:r>
      <w:r w:rsidRPr="00B61DC1">
        <w:rPr>
          <w:rFonts w:ascii="Arial Narrow" w:hAnsi="Arial Narrow"/>
          <w:sz w:val="22"/>
          <w:szCs w:val="22"/>
        </w:rPr>
        <w:t xml:space="preserve"> 2</w:t>
      </w:r>
    </w:p>
    <w:p w14:paraId="707BC406" w14:textId="7777777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 xml:space="preserve">Czy  </w:t>
      </w:r>
      <w:r w:rsidRPr="00B61DC1">
        <w:rPr>
          <w:rFonts w:ascii="Arial Narrow" w:hAnsi="Arial Narrow"/>
          <w:spacing w:val="2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 xml:space="preserve">Zamawiający  </w:t>
      </w:r>
      <w:r w:rsidRPr="00B61DC1">
        <w:rPr>
          <w:rFonts w:ascii="Arial Narrow" w:hAnsi="Arial Narrow"/>
          <w:spacing w:val="2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 xml:space="preserve">dopuści  </w:t>
      </w:r>
      <w:r w:rsidRPr="00B61DC1">
        <w:rPr>
          <w:rFonts w:ascii="Arial Narrow" w:hAnsi="Arial Narrow"/>
          <w:spacing w:val="2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 xml:space="preserve">kontakt  </w:t>
      </w:r>
      <w:r w:rsidRPr="00B61DC1">
        <w:rPr>
          <w:rFonts w:ascii="Arial Narrow" w:hAnsi="Arial Narrow"/>
          <w:spacing w:val="2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 xml:space="preserve">e-mailowy  </w:t>
      </w:r>
      <w:r w:rsidRPr="00B61DC1">
        <w:rPr>
          <w:rFonts w:ascii="Arial Narrow" w:hAnsi="Arial Narrow"/>
          <w:spacing w:val="2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 xml:space="preserve">w  </w:t>
      </w:r>
      <w:r w:rsidRPr="00B61DC1">
        <w:rPr>
          <w:rFonts w:ascii="Arial Narrow" w:hAnsi="Arial Narrow"/>
          <w:spacing w:val="2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 xml:space="preserve">sprawach  </w:t>
      </w:r>
      <w:r w:rsidRPr="00B61DC1">
        <w:rPr>
          <w:rFonts w:ascii="Arial Narrow" w:hAnsi="Arial Narrow"/>
          <w:spacing w:val="2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merytorycznych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i informowania o potencjalnych zagrożeniach na wskazane w §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6 ust. 1 i 2 adresy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 xml:space="preserve">e-mail,  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    celu    przyspieszenia    przepływu    informacji    między    Wykonawcą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a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Użytkownikiem</w:t>
      </w:r>
      <w:r w:rsidRPr="00B61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</w:t>
      </w:r>
      <w:r w:rsidRPr="00B61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trakcie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realizacji</w:t>
      </w:r>
      <w:r w:rsidRPr="00B61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Umowy?</w:t>
      </w:r>
    </w:p>
    <w:p w14:paraId="68899D3F" w14:textId="1353C9AE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Tak Zamawiający dopuszcza.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0262791E" w14:textId="77777777" w:rsidR="00151907" w:rsidRPr="00B61DC1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Dotyczy</w:t>
      </w:r>
      <w:r w:rsidRPr="00B61DC1">
        <w:rPr>
          <w:rFonts w:ascii="Arial Narrow" w:hAnsi="Arial Narrow"/>
          <w:spacing w:val="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Załącznika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nr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10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</w:t>
      </w:r>
      <w:r w:rsidRPr="00B61DC1">
        <w:rPr>
          <w:rFonts w:ascii="Arial Narrow" w:hAnsi="Arial Narrow"/>
          <w:spacing w:val="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-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Projekt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umowy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</w:t>
      </w:r>
      <w:r w:rsidRPr="00B61DC1">
        <w:rPr>
          <w:rFonts w:ascii="Arial Narrow" w:hAnsi="Arial Narrow"/>
          <w:spacing w:val="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dostawę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zad.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1,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§10</w:t>
      </w:r>
      <w:r w:rsidRPr="00B61DC1">
        <w:rPr>
          <w:rFonts w:ascii="Arial Narrow" w:hAnsi="Arial Narrow"/>
          <w:spacing w:val="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ust.</w:t>
      </w:r>
      <w:r w:rsidRPr="00B61DC1">
        <w:rPr>
          <w:rFonts w:ascii="Arial Narrow" w:hAnsi="Arial Narrow"/>
          <w:spacing w:val="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3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>
        <w:rPr>
          <w:rFonts w:ascii="Arial Narrow" w:hAnsi="Arial Narrow"/>
          <w:spacing w:val="-64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 pkt.</w:t>
      </w:r>
      <w:r w:rsidRPr="00B61DC1">
        <w:rPr>
          <w:rFonts w:ascii="Arial Narrow" w:hAnsi="Arial Narrow"/>
          <w:sz w:val="22"/>
          <w:szCs w:val="22"/>
        </w:rPr>
        <w:t xml:space="preserve"> 2) lit. b i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c:</w:t>
      </w:r>
    </w:p>
    <w:p w14:paraId="16CD37B6" w14:textId="77777777" w:rsidR="00151907" w:rsidRPr="00B61DC1" w:rsidRDefault="00151907" w:rsidP="00151907">
      <w:pPr>
        <w:spacing w:line="360" w:lineRule="auto"/>
        <w:ind w:right="369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 xml:space="preserve">Uprzejmie prosimy o doprecyzowanie przez dodanie zwrotu </w:t>
      </w:r>
      <w:r w:rsidRPr="00B61DC1">
        <w:rPr>
          <w:rFonts w:ascii="Arial Narrow" w:hAnsi="Arial Narrow"/>
          <w:i/>
          <w:sz w:val="22"/>
          <w:szCs w:val="22"/>
        </w:rPr>
        <w:t>„z przyczyn leżących po</w:t>
      </w:r>
      <w:r w:rsidRPr="00B61DC1">
        <w:rPr>
          <w:rFonts w:ascii="Arial Narrow" w:hAnsi="Arial Narrow"/>
          <w:i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i/>
          <w:sz w:val="22"/>
          <w:szCs w:val="22"/>
        </w:rPr>
        <w:t>stronie</w:t>
      </w:r>
      <w:r w:rsidRPr="00B61DC1">
        <w:rPr>
          <w:rFonts w:ascii="Arial Narrow" w:hAnsi="Arial Narrow"/>
          <w:i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i/>
          <w:sz w:val="22"/>
          <w:szCs w:val="22"/>
        </w:rPr>
        <w:t>Wykonawcy</w:t>
      </w:r>
      <w:r w:rsidRPr="00B61DC1">
        <w:rPr>
          <w:rFonts w:ascii="Arial Narrow" w:hAnsi="Arial Narrow"/>
          <w:sz w:val="22"/>
          <w:szCs w:val="22"/>
        </w:rPr>
        <w:t>”.</w:t>
      </w:r>
    </w:p>
    <w:p w14:paraId="59DF035B" w14:textId="77777777" w:rsidR="00151907" w:rsidRDefault="00151907" w:rsidP="00151907">
      <w:pPr>
        <w:spacing w:line="360" w:lineRule="auto"/>
        <w:ind w:right="369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W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obecnym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brzmieniu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zapisu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Wykonawca nie ma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wpływu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 odstąpienie przez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Zamawiającego</w:t>
      </w:r>
      <w:r w:rsidRPr="00B61DC1">
        <w:rPr>
          <w:rFonts w:ascii="Arial Narrow" w:hAnsi="Arial Narrow"/>
          <w:spacing w:val="-1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od</w:t>
      </w:r>
      <w:r w:rsidRPr="00B61DC1">
        <w:rPr>
          <w:rFonts w:ascii="Arial Narrow" w:hAnsi="Arial Narrow"/>
          <w:spacing w:val="-1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umowy</w:t>
      </w:r>
      <w:r w:rsidRPr="00B61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–</w:t>
      </w:r>
      <w:r w:rsidRPr="00B61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nie</w:t>
      </w:r>
      <w:r w:rsidRPr="00B61DC1">
        <w:rPr>
          <w:rFonts w:ascii="Arial Narrow" w:hAnsi="Arial Narrow"/>
          <w:spacing w:val="-1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zależy</w:t>
      </w:r>
      <w:r w:rsidRPr="00B61DC1">
        <w:rPr>
          <w:rFonts w:ascii="Arial Narrow" w:hAnsi="Arial Narrow"/>
          <w:spacing w:val="-16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to</w:t>
      </w:r>
      <w:r w:rsidRPr="00B61DC1">
        <w:rPr>
          <w:rFonts w:ascii="Arial Narrow" w:hAnsi="Arial Narrow"/>
          <w:spacing w:val="-16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od</w:t>
      </w:r>
      <w:r w:rsidRPr="00B61DC1">
        <w:rPr>
          <w:rFonts w:ascii="Arial Narrow" w:hAnsi="Arial Narrow"/>
          <w:spacing w:val="-16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jego</w:t>
      </w:r>
      <w:r w:rsidRPr="00B61DC1">
        <w:rPr>
          <w:rFonts w:ascii="Arial Narrow" w:hAnsi="Arial Narrow"/>
          <w:spacing w:val="-1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należytej</w:t>
      </w:r>
      <w:r w:rsidRPr="00B61DC1">
        <w:rPr>
          <w:rFonts w:ascii="Arial Narrow" w:hAnsi="Arial Narrow"/>
          <w:spacing w:val="-1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staranności.</w:t>
      </w:r>
    </w:p>
    <w:p w14:paraId="5580C4F9" w14:textId="49AF753B" w:rsidR="00151907" w:rsidRP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 w:cs="Arial"/>
          <w:b/>
          <w:bCs/>
          <w:sz w:val="22"/>
          <w:szCs w:val="22"/>
        </w:rPr>
        <w:t>Zamawiający nie wyraża zgody na doprecyzowanie niniejszego ustępu.</w:t>
      </w:r>
    </w:p>
    <w:p w14:paraId="481176F3" w14:textId="77777777" w:rsidR="00151907" w:rsidRPr="00B61DC1" w:rsidRDefault="00151907" w:rsidP="00151907">
      <w:pPr>
        <w:pStyle w:val="Akapitzlist"/>
        <w:numPr>
          <w:ilvl w:val="0"/>
          <w:numId w:val="8"/>
        </w:numPr>
        <w:spacing w:before="120" w:line="360" w:lineRule="auto"/>
        <w:ind w:left="714" w:right="369" w:hanging="357"/>
        <w:jc w:val="both"/>
        <w:rPr>
          <w:rFonts w:ascii="Arial Narrow" w:hAnsi="Arial Narrow"/>
          <w:b w:val="0"/>
          <w:bCs/>
          <w:sz w:val="22"/>
          <w:szCs w:val="22"/>
        </w:rPr>
      </w:pPr>
      <w:r w:rsidRPr="00B61DC1">
        <w:rPr>
          <w:rFonts w:ascii="Arial Narrow" w:hAnsi="Arial Narrow"/>
          <w:b w:val="0"/>
          <w:bCs/>
          <w:sz w:val="22"/>
          <w:szCs w:val="22"/>
        </w:rPr>
        <w:t>Dotyczy Załącznika nr 12 do SWZ - Projekt umowy na dzierżawę zad. 1, §1 ust. 3:</w:t>
      </w:r>
    </w:p>
    <w:p w14:paraId="610D10BB" w14:textId="77777777" w:rsidR="00151907" w:rsidRPr="00B61DC1" w:rsidRDefault="00151907" w:rsidP="00151907">
      <w:pPr>
        <w:widowControl w:val="0"/>
        <w:tabs>
          <w:tab w:val="left" w:pos="572"/>
        </w:tabs>
        <w:spacing w:line="360" w:lineRule="auto"/>
        <w:ind w:right="375"/>
        <w:jc w:val="both"/>
        <w:rPr>
          <w:rFonts w:ascii="Arial Narrow" w:hAnsi="Arial Narrow"/>
          <w:b/>
          <w:bCs/>
          <w:i/>
          <w:sz w:val="22"/>
          <w:szCs w:val="22"/>
        </w:rPr>
      </w:pPr>
      <w:r w:rsidRPr="00B61DC1">
        <w:rPr>
          <w:rFonts w:ascii="Arial Narrow" w:hAnsi="Arial Narrow"/>
          <w:bCs/>
          <w:w w:val="95"/>
          <w:sz w:val="22"/>
          <w:szCs w:val="22"/>
        </w:rPr>
        <w:t>Czy</w:t>
      </w:r>
      <w:r w:rsidRPr="00B61DC1">
        <w:rPr>
          <w:rFonts w:ascii="Arial Narrow" w:hAnsi="Arial Narrow"/>
          <w:bCs/>
          <w:spacing w:val="-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Zamawiający</w:t>
      </w:r>
      <w:r w:rsidRPr="00B61DC1">
        <w:rPr>
          <w:rFonts w:ascii="Arial Narrow" w:hAnsi="Arial Narrow"/>
          <w:bCs/>
          <w:spacing w:val="-5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wyrazi</w:t>
      </w:r>
      <w:r w:rsidRPr="00B61DC1">
        <w:rPr>
          <w:rFonts w:ascii="Arial Narrow" w:hAnsi="Arial Narrow"/>
          <w:bCs/>
          <w:spacing w:val="-6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zgodę</w:t>
      </w:r>
      <w:r w:rsidRPr="00B61DC1">
        <w:rPr>
          <w:rFonts w:ascii="Arial Narrow" w:hAnsi="Arial Narrow"/>
          <w:bCs/>
          <w:spacing w:val="-5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na</w:t>
      </w:r>
      <w:r w:rsidRPr="00B61DC1">
        <w:rPr>
          <w:rFonts w:ascii="Arial Narrow" w:hAnsi="Arial Narrow"/>
          <w:bCs/>
          <w:spacing w:val="-6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usunięcie</w:t>
      </w:r>
      <w:r w:rsidRPr="00B61DC1">
        <w:rPr>
          <w:rFonts w:ascii="Arial Narrow" w:hAnsi="Arial Narrow"/>
          <w:bCs/>
          <w:spacing w:val="-5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zapisu</w:t>
      </w:r>
      <w:r w:rsidRPr="00B61DC1">
        <w:rPr>
          <w:rFonts w:ascii="Arial Narrow" w:hAnsi="Arial Narrow"/>
          <w:bCs/>
          <w:spacing w:val="-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dotyczącego</w:t>
      </w:r>
      <w:r w:rsidRPr="00B61DC1">
        <w:rPr>
          <w:rFonts w:ascii="Arial Narrow" w:hAnsi="Arial Narrow"/>
          <w:bCs/>
          <w:spacing w:val="-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wartości</w:t>
      </w:r>
      <w:r w:rsidRPr="00B61DC1">
        <w:rPr>
          <w:rFonts w:ascii="Arial Narrow" w:hAnsi="Arial Narrow"/>
          <w:bCs/>
          <w:spacing w:val="-6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przedmiotu</w:t>
      </w:r>
      <w:r w:rsidRPr="00B61DC1">
        <w:rPr>
          <w:rFonts w:ascii="Arial Narrow" w:hAnsi="Arial Narrow"/>
          <w:bCs/>
          <w:spacing w:val="-61"/>
          <w:w w:val="95"/>
          <w:sz w:val="22"/>
          <w:szCs w:val="22"/>
        </w:rPr>
        <w:t xml:space="preserve"> </w:t>
      </w:r>
      <w:r>
        <w:rPr>
          <w:rFonts w:ascii="Arial Narrow" w:hAnsi="Arial Narrow"/>
          <w:bCs/>
          <w:spacing w:val="-61"/>
          <w:w w:val="95"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 xml:space="preserve"> dzierżawy</w:t>
      </w:r>
      <w:r w:rsidRPr="00B61DC1">
        <w:rPr>
          <w:rFonts w:ascii="Arial Narrow" w:hAnsi="Arial Narrow"/>
          <w:bCs/>
          <w:sz w:val="22"/>
          <w:szCs w:val="22"/>
        </w:rPr>
        <w:t>, w sytuacji, gdy Wykonawca przenosi na siebie obowiązek ubezpieczenia</w:t>
      </w:r>
      <w:r w:rsidRPr="00B61DC1">
        <w:rPr>
          <w:rFonts w:ascii="Arial Narrow" w:hAnsi="Arial Narrow"/>
          <w:bCs/>
          <w:spacing w:val="-64"/>
          <w:sz w:val="22"/>
          <w:szCs w:val="22"/>
        </w:rPr>
        <w:t xml:space="preserve"> </w:t>
      </w:r>
      <w:r>
        <w:rPr>
          <w:rFonts w:ascii="Arial Narrow" w:hAnsi="Arial Narrow"/>
          <w:bCs/>
          <w:spacing w:val="-64"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 xml:space="preserve"> wydzierżawianych</w:t>
      </w:r>
      <w:r w:rsidRPr="00B61DC1">
        <w:rPr>
          <w:rFonts w:ascii="Arial Narrow" w:hAnsi="Arial Narrow"/>
          <w:bCs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urządzeń?</w:t>
      </w:r>
      <w:r w:rsidRPr="00B61DC1">
        <w:rPr>
          <w:rFonts w:ascii="Arial Narrow" w:hAnsi="Arial Narrow"/>
          <w:bCs/>
          <w:spacing w:val="-10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Jeżeli</w:t>
      </w:r>
      <w:r w:rsidRPr="00B61DC1">
        <w:rPr>
          <w:rFonts w:ascii="Arial Narrow" w:hAnsi="Arial Narrow"/>
          <w:bCs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tak</w:t>
      </w:r>
      <w:r w:rsidRPr="00B61DC1">
        <w:rPr>
          <w:rFonts w:ascii="Arial Narrow" w:hAnsi="Arial Narrow"/>
          <w:bCs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proponujemy</w:t>
      </w:r>
      <w:r w:rsidRPr="00B61DC1">
        <w:rPr>
          <w:rFonts w:ascii="Arial Narrow" w:hAnsi="Arial Narrow"/>
          <w:bCs/>
          <w:spacing w:val="-10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zapis:</w:t>
      </w:r>
      <w:r>
        <w:rPr>
          <w:rFonts w:ascii="Arial Narrow" w:hAnsi="Arial Narrow"/>
          <w:bCs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 xml:space="preserve">„Obowiązek ubezpieczenia wydzierżawianego urządzenia od wszystkich </w:t>
      </w:r>
      <w:proofErr w:type="spellStart"/>
      <w:r w:rsidRPr="00B61DC1">
        <w:rPr>
          <w:rFonts w:ascii="Arial Narrow" w:hAnsi="Arial Narrow"/>
          <w:bCs/>
          <w:i/>
          <w:sz w:val="22"/>
          <w:szCs w:val="22"/>
        </w:rPr>
        <w:t>ryzyk</w:t>
      </w:r>
      <w:proofErr w:type="spellEnd"/>
      <w:r w:rsidRPr="00B61DC1">
        <w:rPr>
          <w:rFonts w:ascii="Arial Narrow" w:hAnsi="Arial Narrow"/>
          <w:bCs/>
          <w:i/>
          <w:sz w:val="22"/>
          <w:szCs w:val="22"/>
        </w:rPr>
        <w:t xml:space="preserve"> leży po</w:t>
      </w:r>
      <w:r w:rsidRPr="00B61DC1">
        <w:rPr>
          <w:rFonts w:ascii="Arial Narrow" w:hAnsi="Arial Narrow"/>
          <w:bCs/>
          <w:i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stronie</w:t>
      </w:r>
      <w:r w:rsidRPr="00B61DC1">
        <w:rPr>
          <w:rFonts w:ascii="Arial Narrow" w:hAnsi="Arial Narrow"/>
          <w:bCs/>
          <w:i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Wydzierżawiającego (Wykonawcy).”</w:t>
      </w:r>
    </w:p>
    <w:p w14:paraId="4D47C893" w14:textId="77777777" w:rsidR="00151907" w:rsidRDefault="00151907" w:rsidP="00151907">
      <w:pPr>
        <w:spacing w:before="1" w:line="360" w:lineRule="auto"/>
        <w:ind w:right="366"/>
        <w:jc w:val="both"/>
        <w:rPr>
          <w:rFonts w:ascii="Arial Narrow" w:hAnsi="Arial Narrow"/>
          <w:b/>
          <w:bCs/>
          <w:sz w:val="22"/>
          <w:szCs w:val="22"/>
        </w:rPr>
      </w:pPr>
      <w:r w:rsidRPr="00B61DC1">
        <w:rPr>
          <w:rFonts w:ascii="Arial Narrow" w:hAnsi="Arial Narrow"/>
          <w:bCs/>
          <w:sz w:val="22"/>
          <w:szCs w:val="22"/>
        </w:rPr>
        <w:lastRenderedPageBreak/>
        <w:t>Uprzejmie</w:t>
      </w:r>
      <w:r w:rsidRPr="00B61DC1">
        <w:rPr>
          <w:rFonts w:ascii="Arial Narrow" w:hAnsi="Arial Narrow"/>
          <w:bCs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prosimy</w:t>
      </w:r>
      <w:r w:rsidRPr="00B61DC1">
        <w:rPr>
          <w:rFonts w:ascii="Arial Narrow" w:hAnsi="Arial Narrow"/>
          <w:bCs/>
          <w:spacing w:val="-13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o</w:t>
      </w:r>
      <w:r w:rsidRPr="00B61DC1">
        <w:rPr>
          <w:rFonts w:ascii="Arial Narrow" w:hAnsi="Arial Narrow"/>
          <w:bCs/>
          <w:spacing w:val="-10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odpowiednią</w:t>
      </w:r>
      <w:r w:rsidRPr="00B61DC1">
        <w:rPr>
          <w:rFonts w:ascii="Arial Narrow" w:hAnsi="Arial Narrow"/>
          <w:bCs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modyfikację</w:t>
      </w:r>
      <w:r w:rsidRPr="00B61DC1">
        <w:rPr>
          <w:rFonts w:ascii="Arial Narrow" w:hAnsi="Arial Narrow"/>
          <w:bCs/>
          <w:spacing w:val="-9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w</w:t>
      </w:r>
      <w:r w:rsidRPr="00B61DC1">
        <w:rPr>
          <w:rFonts w:ascii="Arial Narrow" w:hAnsi="Arial Narrow"/>
          <w:bCs/>
          <w:spacing w:val="-8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Załączniku</w:t>
      </w:r>
      <w:r w:rsidRPr="00B61DC1">
        <w:rPr>
          <w:rFonts w:ascii="Arial Narrow" w:hAnsi="Arial Narrow"/>
          <w:bCs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nr</w:t>
      </w:r>
      <w:r w:rsidRPr="00B61DC1">
        <w:rPr>
          <w:rFonts w:ascii="Arial Narrow" w:hAnsi="Arial Narrow"/>
          <w:bCs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14</w:t>
      </w:r>
      <w:r w:rsidRPr="00B61DC1">
        <w:rPr>
          <w:rFonts w:ascii="Arial Narrow" w:hAnsi="Arial Narrow"/>
          <w:bCs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do</w:t>
      </w:r>
      <w:r w:rsidRPr="00B61DC1">
        <w:rPr>
          <w:rFonts w:ascii="Arial Narrow" w:hAnsi="Arial Narrow"/>
          <w:bCs/>
          <w:spacing w:val="-10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SWZ</w:t>
      </w:r>
      <w:r w:rsidRPr="00B61DC1">
        <w:rPr>
          <w:rFonts w:ascii="Arial Narrow" w:hAnsi="Arial Narrow"/>
          <w:bCs/>
          <w:spacing w:val="-7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-</w:t>
      </w:r>
      <w:r w:rsidRPr="00B61DC1">
        <w:rPr>
          <w:rFonts w:ascii="Arial Narrow" w:hAnsi="Arial Narrow"/>
          <w:bCs/>
          <w:spacing w:val="-10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projekt</w:t>
      </w:r>
      <w:r w:rsidRPr="00B61DC1">
        <w:rPr>
          <w:rFonts w:ascii="Arial Narrow" w:hAnsi="Arial Narrow"/>
          <w:bCs/>
          <w:spacing w:val="-65"/>
          <w:sz w:val="22"/>
          <w:szCs w:val="22"/>
        </w:rPr>
        <w:t xml:space="preserve"> </w:t>
      </w:r>
      <w:r>
        <w:rPr>
          <w:rFonts w:ascii="Arial Narrow" w:hAnsi="Arial Narrow"/>
          <w:bCs/>
          <w:sz w:val="22"/>
          <w:szCs w:val="22"/>
        </w:rPr>
        <w:t xml:space="preserve"> u</w:t>
      </w:r>
      <w:r w:rsidRPr="00B61DC1">
        <w:rPr>
          <w:rFonts w:ascii="Arial Narrow" w:hAnsi="Arial Narrow"/>
          <w:bCs/>
          <w:sz w:val="22"/>
          <w:szCs w:val="22"/>
        </w:rPr>
        <w:t>mowy użyczenia</w:t>
      </w:r>
      <w:r w:rsidRPr="00B61DC1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zad. 1</w:t>
      </w:r>
      <w:r w:rsidRPr="00B61DC1">
        <w:rPr>
          <w:rFonts w:ascii="Arial Narrow" w:hAnsi="Arial Narrow"/>
          <w:bCs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pkt</w:t>
      </w:r>
      <w:r w:rsidRPr="00B61DC1">
        <w:rPr>
          <w:rFonts w:ascii="Arial Narrow" w:hAnsi="Arial Narrow"/>
          <w:bCs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4.</w:t>
      </w:r>
    </w:p>
    <w:p w14:paraId="07A7A726" w14:textId="73CA44B4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 w:cs="Arial"/>
          <w:b/>
          <w:bCs/>
          <w:sz w:val="22"/>
          <w:szCs w:val="22"/>
        </w:rPr>
        <w:t>Zamawiający pozostawia zapisy projektu dzierżawy bez zmian.</w:t>
      </w:r>
    </w:p>
    <w:p w14:paraId="45C40D95" w14:textId="77777777" w:rsidR="00151907" w:rsidRPr="00B61DC1" w:rsidRDefault="00151907" w:rsidP="00151907">
      <w:pPr>
        <w:pStyle w:val="Akapitzlist"/>
        <w:numPr>
          <w:ilvl w:val="0"/>
          <w:numId w:val="8"/>
        </w:numPr>
        <w:spacing w:before="1" w:line="360" w:lineRule="auto"/>
        <w:ind w:right="366"/>
        <w:jc w:val="both"/>
        <w:rPr>
          <w:rFonts w:ascii="Arial Narrow" w:hAnsi="Arial Narrow"/>
          <w:b w:val="0"/>
          <w:bCs/>
          <w:sz w:val="22"/>
          <w:szCs w:val="22"/>
        </w:rPr>
      </w:pPr>
      <w:r w:rsidRPr="00B61DC1">
        <w:rPr>
          <w:rFonts w:ascii="Arial Narrow" w:hAnsi="Arial Narrow"/>
          <w:b w:val="0"/>
          <w:bCs/>
          <w:sz w:val="22"/>
          <w:szCs w:val="22"/>
        </w:rPr>
        <w:t>Dotyczy</w:t>
      </w:r>
      <w:r w:rsidRPr="00B61DC1">
        <w:rPr>
          <w:rFonts w:ascii="Arial Narrow" w:hAnsi="Arial Narrow"/>
          <w:b w:val="0"/>
          <w:bCs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Załącznika</w:t>
      </w:r>
      <w:r w:rsidRPr="00B61DC1">
        <w:rPr>
          <w:rFonts w:ascii="Arial Narrow" w:hAnsi="Arial Narrow"/>
          <w:b w:val="0"/>
          <w:bCs/>
          <w:spacing w:val="-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nr</w:t>
      </w:r>
      <w:r w:rsidRPr="00B61DC1">
        <w:rPr>
          <w:rFonts w:ascii="Arial Narrow" w:hAnsi="Arial Narrow"/>
          <w:b w:val="0"/>
          <w:bCs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12</w:t>
      </w:r>
      <w:r w:rsidRPr="00B61DC1">
        <w:rPr>
          <w:rFonts w:ascii="Arial Narrow" w:hAnsi="Arial Narrow"/>
          <w:b w:val="0"/>
          <w:bCs/>
          <w:spacing w:val="-6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do</w:t>
      </w:r>
      <w:r w:rsidRPr="00B61DC1">
        <w:rPr>
          <w:rFonts w:ascii="Arial Narrow" w:hAnsi="Arial Narrow"/>
          <w:b w:val="0"/>
          <w:bCs/>
          <w:spacing w:val="-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SWZ</w:t>
      </w:r>
      <w:r w:rsidRPr="00B61DC1">
        <w:rPr>
          <w:rFonts w:ascii="Arial Narrow" w:hAnsi="Arial Narrow"/>
          <w:b w:val="0"/>
          <w:bCs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-</w:t>
      </w:r>
      <w:r w:rsidRPr="00B61DC1">
        <w:rPr>
          <w:rFonts w:ascii="Arial Narrow" w:hAnsi="Arial Narrow"/>
          <w:b w:val="0"/>
          <w:bCs/>
          <w:spacing w:val="-5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Projekt</w:t>
      </w:r>
      <w:r w:rsidRPr="00B61DC1">
        <w:rPr>
          <w:rFonts w:ascii="Arial Narrow" w:hAnsi="Arial Narrow"/>
          <w:b w:val="0"/>
          <w:bCs/>
          <w:spacing w:val="-6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umowy</w:t>
      </w:r>
      <w:r w:rsidRPr="00B61DC1">
        <w:rPr>
          <w:rFonts w:ascii="Arial Narrow" w:hAnsi="Arial Narrow"/>
          <w:b w:val="0"/>
          <w:bCs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na</w:t>
      </w:r>
      <w:r w:rsidRPr="00B61DC1">
        <w:rPr>
          <w:rFonts w:ascii="Arial Narrow" w:hAnsi="Arial Narrow"/>
          <w:b w:val="0"/>
          <w:bCs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dzierżawę</w:t>
      </w:r>
      <w:r w:rsidRPr="00B61DC1">
        <w:rPr>
          <w:rFonts w:ascii="Arial Narrow" w:hAnsi="Arial Narrow"/>
          <w:b w:val="0"/>
          <w:bCs/>
          <w:spacing w:val="-6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zad.</w:t>
      </w:r>
      <w:r w:rsidRPr="00B61DC1">
        <w:rPr>
          <w:rFonts w:ascii="Arial Narrow" w:hAnsi="Arial Narrow"/>
          <w:b w:val="0"/>
          <w:bCs/>
          <w:spacing w:val="-6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1,</w:t>
      </w:r>
      <w:r w:rsidRPr="00B61DC1">
        <w:rPr>
          <w:rFonts w:ascii="Arial Narrow" w:hAnsi="Arial Narrow"/>
          <w:b w:val="0"/>
          <w:bCs/>
          <w:spacing w:val="-5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§1</w:t>
      </w:r>
      <w:r w:rsidRPr="00B61DC1">
        <w:rPr>
          <w:rFonts w:ascii="Arial Narrow" w:hAnsi="Arial Narrow"/>
          <w:b w:val="0"/>
          <w:bCs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ust.</w:t>
      </w:r>
      <w:r w:rsidRPr="00B61DC1">
        <w:rPr>
          <w:rFonts w:ascii="Arial Narrow" w:hAnsi="Arial Narrow"/>
          <w:b w:val="0"/>
          <w:bCs/>
          <w:spacing w:val="-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4</w:t>
      </w:r>
      <w:r w:rsidRPr="00B61DC1">
        <w:rPr>
          <w:rFonts w:ascii="Arial Narrow" w:hAnsi="Arial Narrow"/>
          <w:b w:val="0"/>
          <w:bCs/>
          <w:spacing w:val="-6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 xml:space="preserve">i </w:t>
      </w:r>
      <w:r w:rsidRPr="00B61DC1">
        <w:rPr>
          <w:rFonts w:ascii="Arial Narrow" w:hAnsi="Arial Narrow"/>
          <w:b w:val="0"/>
          <w:bCs/>
          <w:spacing w:val="-64"/>
          <w:sz w:val="22"/>
          <w:szCs w:val="22"/>
        </w:rPr>
        <w:t xml:space="preserve"> </w:t>
      </w:r>
      <w:r>
        <w:rPr>
          <w:rFonts w:ascii="Arial Narrow" w:hAnsi="Arial Narrow"/>
          <w:b w:val="0"/>
          <w:bCs/>
          <w:spacing w:val="-64"/>
          <w:sz w:val="22"/>
          <w:szCs w:val="22"/>
        </w:rPr>
        <w:t>5</w:t>
      </w:r>
      <w:r w:rsidRPr="00B61DC1">
        <w:rPr>
          <w:rFonts w:ascii="Arial Narrow" w:hAnsi="Arial Narrow"/>
          <w:b w:val="0"/>
          <w:bCs/>
          <w:sz w:val="22"/>
          <w:szCs w:val="22"/>
        </w:rPr>
        <w:t>:</w:t>
      </w:r>
    </w:p>
    <w:p w14:paraId="0D49F07D" w14:textId="77777777" w:rsidR="00151907" w:rsidRDefault="00151907" w:rsidP="00151907">
      <w:pPr>
        <w:spacing w:line="360" w:lineRule="auto"/>
        <w:ind w:right="724"/>
        <w:rPr>
          <w:rFonts w:ascii="Arial Narrow" w:hAnsi="Arial Narrow"/>
          <w:b/>
          <w:bCs/>
          <w:sz w:val="22"/>
          <w:szCs w:val="22"/>
        </w:rPr>
      </w:pPr>
      <w:r w:rsidRPr="00B61DC1">
        <w:rPr>
          <w:rFonts w:ascii="Arial Narrow" w:hAnsi="Arial Narrow"/>
          <w:bCs/>
          <w:w w:val="95"/>
          <w:sz w:val="22"/>
          <w:szCs w:val="22"/>
        </w:rPr>
        <w:t>Czy</w:t>
      </w:r>
      <w:r w:rsidRPr="00B61DC1">
        <w:rPr>
          <w:rFonts w:ascii="Arial Narrow" w:hAnsi="Arial Narrow"/>
          <w:bCs/>
          <w:spacing w:val="-13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Zamawiający</w:t>
      </w:r>
      <w:r w:rsidRPr="00B61DC1">
        <w:rPr>
          <w:rFonts w:ascii="Arial Narrow" w:hAnsi="Arial Narrow"/>
          <w:bCs/>
          <w:spacing w:val="-13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wyrazi</w:t>
      </w:r>
      <w:r w:rsidRPr="00B61DC1">
        <w:rPr>
          <w:rFonts w:ascii="Arial Narrow" w:hAnsi="Arial Narrow"/>
          <w:bCs/>
          <w:spacing w:val="-1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zgodę</w:t>
      </w:r>
      <w:r w:rsidRPr="00B61DC1">
        <w:rPr>
          <w:rFonts w:ascii="Arial Narrow" w:hAnsi="Arial Narrow"/>
          <w:bCs/>
          <w:spacing w:val="-12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na</w:t>
      </w:r>
      <w:r w:rsidRPr="00B61DC1">
        <w:rPr>
          <w:rFonts w:ascii="Arial Narrow" w:hAnsi="Arial Narrow"/>
          <w:bCs/>
          <w:spacing w:val="-13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modyfikację</w:t>
      </w:r>
      <w:r w:rsidRPr="00B61DC1">
        <w:rPr>
          <w:rFonts w:ascii="Arial Narrow" w:hAnsi="Arial Narrow"/>
          <w:bCs/>
          <w:spacing w:val="-12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zapisu</w:t>
      </w:r>
      <w:r w:rsidRPr="00B61DC1">
        <w:rPr>
          <w:rFonts w:ascii="Arial Narrow" w:hAnsi="Arial Narrow"/>
          <w:bCs/>
          <w:spacing w:val="-1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poprzez</w:t>
      </w:r>
      <w:r w:rsidRPr="00B61DC1">
        <w:rPr>
          <w:rFonts w:ascii="Arial Narrow" w:hAnsi="Arial Narrow"/>
          <w:bCs/>
          <w:spacing w:val="-12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zmianę</w:t>
      </w:r>
      <w:r w:rsidRPr="00B61DC1">
        <w:rPr>
          <w:rFonts w:ascii="Arial Narrow" w:hAnsi="Arial Narrow"/>
          <w:bCs/>
          <w:spacing w:val="-1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w w:val="95"/>
          <w:sz w:val="22"/>
          <w:szCs w:val="22"/>
        </w:rPr>
        <w:t>określenia:</w:t>
      </w:r>
      <w:r w:rsidRPr="00B61DC1">
        <w:rPr>
          <w:rFonts w:ascii="Arial Narrow" w:hAnsi="Arial Narrow"/>
          <w:bCs/>
          <w:spacing w:val="-6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z</w:t>
      </w:r>
      <w:r w:rsidRPr="00B61DC1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„</w:t>
      </w:r>
      <w:r w:rsidRPr="00B61DC1">
        <w:rPr>
          <w:rFonts w:ascii="Arial Narrow" w:hAnsi="Arial Narrow"/>
          <w:bCs/>
          <w:i/>
          <w:sz w:val="22"/>
          <w:szCs w:val="22"/>
        </w:rPr>
        <w:t>od</w:t>
      </w:r>
      <w:r w:rsidRPr="00B61DC1">
        <w:rPr>
          <w:rFonts w:ascii="Arial Narrow" w:hAnsi="Arial Narrow"/>
          <w:bCs/>
          <w:i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daty</w:t>
      </w:r>
      <w:r w:rsidRPr="00B61DC1">
        <w:rPr>
          <w:rFonts w:ascii="Arial Narrow" w:hAnsi="Arial Narrow"/>
          <w:bCs/>
          <w:i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zawarcia</w:t>
      </w:r>
      <w:r w:rsidRPr="00B61DC1">
        <w:rPr>
          <w:rFonts w:ascii="Arial Narrow" w:hAnsi="Arial Narrow"/>
          <w:bCs/>
          <w:i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umowy</w:t>
      </w:r>
      <w:r w:rsidRPr="00B61DC1">
        <w:rPr>
          <w:rFonts w:ascii="Arial Narrow" w:hAnsi="Arial Narrow"/>
          <w:bCs/>
          <w:sz w:val="22"/>
          <w:szCs w:val="22"/>
        </w:rPr>
        <w:t>”</w:t>
      </w:r>
      <w:r w:rsidRPr="00B61DC1">
        <w:rPr>
          <w:rFonts w:ascii="Arial Narrow" w:hAnsi="Arial Narrow"/>
          <w:bCs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sz w:val="22"/>
          <w:szCs w:val="22"/>
        </w:rPr>
        <w:t>na „</w:t>
      </w:r>
      <w:r w:rsidRPr="00B61DC1">
        <w:rPr>
          <w:rFonts w:ascii="Arial Narrow" w:hAnsi="Arial Narrow"/>
          <w:bCs/>
          <w:i/>
          <w:sz w:val="22"/>
          <w:szCs w:val="22"/>
        </w:rPr>
        <w:t>od</w:t>
      </w:r>
      <w:r w:rsidRPr="00B61DC1">
        <w:rPr>
          <w:rFonts w:ascii="Arial Narrow" w:hAnsi="Arial Narrow"/>
          <w:bCs/>
          <w:i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daty</w:t>
      </w:r>
      <w:r w:rsidRPr="00B61DC1">
        <w:rPr>
          <w:rFonts w:ascii="Arial Narrow" w:hAnsi="Arial Narrow"/>
          <w:bCs/>
          <w:i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podpisania</w:t>
      </w:r>
      <w:r w:rsidRPr="00B61DC1">
        <w:rPr>
          <w:rFonts w:ascii="Arial Narrow" w:hAnsi="Arial Narrow"/>
          <w:bCs/>
          <w:i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umowy</w:t>
      </w:r>
      <w:r w:rsidRPr="00B61DC1">
        <w:rPr>
          <w:rFonts w:ascii="Arial Narrow" w:hAnsi="Arial Narrow"/>
          <w:bCs/>
          <w:i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przez</w:t>
      </w:r>
      <w:r w:rsidRPr="00B61DC1">
        <w:rPr>
          <w:rFonts w:ascii="Arial Narrow" w:hAnsi="Arial Narrow"/>
          <w:bCs/>
          <w:i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Cs/>
          <w:i/>
          <w:sz w:val="22"/>
          <w:szCs w:val="22"/>
        </w:rPr>
        <w:t>obie Strony</w:t>
      </w:r>
      <w:r w:rsidRPr="00B61DC1">
        <w:rPr>
          <w:rFonts w:ascii="Arial Narrow" w:hAnsi="Arial Narrow"/>
          <w:bCs/>
          <w:sz w:val="22"/>
          <w:szCs w:val="22"/>
        </w:rPr>
        <w:t>”?</w:t>
      </w:r>
    </w:p>
    <w:p w14:paraId="345685B5" w14:textId="24F5EEB0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Zamawiający pozostawia zapisy umowy dzierżawy bez zmian.</w:t>
      </w:r>
    </w:p>
    <w:p w14:paraId="76544831" w14:textId="77777777" w:rsidR="00151907" w:rsidRPr="00B61DC1" w:rsidRDefault="00151907" w:rsidP="00151907">
      <w:pPr>
        <w:pStyle w:val="Akapitzlist"/>
        <w:numPr>
          <w:ilvl w:val="0"/>
          <w:numId w:val="8"/>
        </w:numPr>
        <w:spacing w:line="360" w:lineRule="auto"/>
        <w:ind w:right="724"/>
        <w:rPr>
          <w:rFonts w:ascii="Arial Narrow" w:hAnsi="Arial Narrow"/>
          <w:b w:val="0"/>
          <w:bCs/>
          <w:sz w:val="22"/>
          <w:szCs w:val="22"/>
        </w:rPr>
      </w:pPr>
      <w:r w:rsidRPr="00B61DC1">
        <w:rPr>
          <w:rFonts w:ascii="Arial Narrow" w:hAnsi="Arial Narrow"/>
          <w:b w:val="0"/>
          <w:bCs/>
          <w:sz w:val="22"/>
          <w:szCs w:val="22"/>
        </w:rPr>
        <w:t>Dotyczy</w:t>
      </w:r>
      <w:r w:rsidRPr="00B61DC1">
        <w:rPr>
          <w:rFonts w:ascii="Arial Narrow" w:hAnsi="Arial Narrow"/>
          <w:b w:val="0"/>
          <w:bCs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Załącznika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nr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12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do</w:t>
      </w:r>
      <w:r w:rsidRPr="00B61DC1">
        <w:rPr>
          <w:rFonts w:ascii="Arial Narrow" w:hAnsi="Arial Narrow"/>
          <w:b w:val="0"/>
          <w:bCs/>
          <w:spacing w:val="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SWZ</w:t>
      </w:r>
      <w:r w:rsidRPr="00B61DC1">
        <w:rPr>
          <w:rFonts w:ascii="Arial Narrow" w:hAnsi="Arial Narrow"/>
          <w:b w:val="0"/>
          <w:bCs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-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Projekt</w:t>
      </w:r>
      <w:r w:rsidRPr="00B61DC1">
        <w:rPr>
          <w:rFonts w:ascii="Arial Narrow" w:hAnsi="Arial Narrow"/>
          <w:b w:val="0"/>
          <w:bCs/>
          <w:spacing w:val="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umowy</w:t>
      </w:r>
      <w:r w:rsidRPr="00B61DC1">
        <w:rPr>
          <w:rFonts w:ascii="Arial Narrow" w:hAnsi="Arial Narrow"/>
          <w:b w:val="0"/>
          <w:bCs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na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dzierżawę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zad.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1,</w:t>
      </w:r>
      <w:r w:rsidRPr="00B61DC1">
        <w:rPr>
          <w:rFonts w:ascii="Arial Narrow" w:hAnsi="Arial Narrow"/>
          <w:b w:val="0"/>
          <w:bCs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§5</w:t>
      </w:r>
      <w:r w:rsidRPr="00B61DC1">
        <w:rPr>
          <w:rFonts w:ascii="Arial Narrow" w:hAnsi="Arial Narrow"/>
          <w:b w:val="0"/>
          <w:bCs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ust.</w:t>
      </w:r>
      <w:r w:rsidRPr="00B61DC1">
        <w:rPr>
          <w:rFonts w:ascii="Arial Narrow" w:hAnsi="Arial Narrow"/>
          <w:b w:val="0"/>
          <w:bCs/>
          <w:spacing w:val="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1</w:t>
      </w:r>
      <w:r w:rsidRPr="00B61DC1">
        <w:rPr>
          <w:rFonts w:ascii="Arial Narrow" w:hAnsi="Arial Narrow"/>
          <w:b w:val="0"/>
          <w:bCs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pkt 1), 2),</w:t>
      </w:r>
      <w:r w:rsidRPr="00B61DC1">
        <w:rPr>
          <w:rFonts w:ascii="Arial Narrow" w:hAnsi="Arial Narrow"/>
          <w:b w:val="0"/>
          <w:bCs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3), 4) i</w:t>
      </w:r>
      <w:r w:rsidRPr="00B61DC1">
        <w:rPr>
          <w:rFonts w:ascii="Arial Narrow" w:hAnsi="Arial Narrow"/>
          <w:b w:val="0"/>
          <w:bCs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b w:val="0"/>
          <w:bCs/>
          <w:sz w:val="22"/>
          <w:szCs w:val="22"/>
        </w:rPr>
        <w:t>6):</w:t>
      </w:r>
    </w:p>
    <w:p w14:paraId="1A627F08" w14:textId="77777777" w:rsidR="00151907" w:rsidRPr="00B61DC1" w:rsidRDefault="00151907" w:rsidP="00151907">
      <w:pPr>
        <w:pStyle w:val="Tekstpodstawowy"/>
        <w:spacing w:before="1"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Uprzejmie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prosimy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</w:t>
      </w:r>
      <w:r w:rsidRPr="00B61DC1">
        <w:rPr>
          <w:rFonts w:ascii="Arial Narrow" w:hAnsi="Arial Narrow"/>
          <w:spacing w:val="-1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modyfikację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ww.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postanowienia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wzoru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umowy</w:t>
      </w:r>
      <w:r w:rsidRPr="00B61DC1">
        <w:rPr>
          <w:rFonts w:ascii="Arial Narrow" w:hAnsi="Arial Narrow"/>
          <w:spacing w:val="-1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taki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sposób,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aby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wysokość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kar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umownych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naliczana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była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od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wartości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czynszu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dzierżawnego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określonego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§1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ust.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7,</w:t>
      </w:r>
      <w:r w:rsidRPr="00B61DC1">
        <w:rPr>
          <w:rFonts w:ascii="Arial Narrow" w:hAnsi="Arial Narrow"/>
          <w:spacing w:val="-10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nie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zaś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od</w:t>
      </w:r>
      <w:r w:rsidRPr="00B61DC1">
        <w:rPr>
          <w:rFonts w:ascii="Arial Narrow" w:hAnsi="Arial Narrow"/>
          <w:spacing w:val="-1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wartości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brutto</w:t>
      </w:r>
      <w:r w:rsidRPr="00B61DC1">
        <w:rPr>
          <w:rFonts w:ascii="Arial Narrow" w:hAnsi="Arial Narrow"/>
          <w:spacing w:val="-1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urządzenia.</w:t>
      </w:r>
    </w:p>
    <w:p w14:paraId="4FB019DE" w14:textId="77777777" w:rsidR="00151907" w:rsidRPr="00B61DC1" w:rsidRDefault="00151907" w:rsidP="00151907">
      <w:pPr>
        <w:pStyle w:val="Tekstpodstawowy"/>
        <w:spacing w:before="1" w:line="360" w:lineRule="auto"/>
        <w:ind w:right="374"/>
        <w:jc w:val="both"/>
        <w:rPr>
          <w:rFonts w:ascii="Arial Narrow" w:hAnsi="Arial Narrow"/>
          <w:b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Tak określona kara jest niewspółmiernie wysoka i generuje wysokie ryzyko po stronie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Wykonawcy.</w:t>
      </w:r>
    </w:p>
    <w:p w14:paraId="0C9A44C5" w14:textId="134D2C7F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 w:cs="Arial"/>
          <w:b/>
          <w:bCs/>
          <w:sz w:val="22"/>
          <w:szCs w:val="22"/>
        </w:rPr>
        <w:t>Zamawiający pozostawia zapisy projektu dzierżawy bez zmian.</w:t>
      </w:r>
    </w:p>
    <w:p w14:paraId="154CE720" w14:textId="77777777" w:rsidR="00151907" w:rsidRDefault="00151907" w:rsidP="0015190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Dotyczy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Załącznika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nr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12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</w:t>
      </w:r>
      <w:r w:rsidRPr="00B61DC1">
        <w:rPr>
          <w:rFonts w:ascii="Arial Narrow" w:hAnsi="Arial Narrow"/>
          <w:spacing w:val="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-</w:t>
      </w:r>
      <w:r w:rsidRPr="00B61DC1">
        <w:rPr>
          <w:rFonts w:ascii="Arial Narrow" w:hAnsi="Arial Narrow"/>
          <w:spacing w:val="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Projekt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umowy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na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dzierżawę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zad.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1,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§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8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ust.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5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i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6:</w:t>
      </w:r>
    </w:p>
    <w:p w14:paraId="424B7AE3" w14:textId="77777777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>Czy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Zamawiający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dopuści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podpisanie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protokołu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przekazania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wydzierżawionych</w:t>
      </w:r>
      <w:r w:rsidRPr="00B61DC1">
        <w:rPr>
          <w:rFonts w:ascii="Arial Narrow" w:hAnsi="Arial Narrow"/>
          <w:spacing w:val="-64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urządzeń oraz protokołu odbioru wydzierżawionych urządzeń na podstawie wzoru</w:t>
      </w:r>
      <w:r w:rsidRPr="00B61DC1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dostarczonego</w:t>
      </w:r>
      <w:r w:rsidRPr="00B61DC1">
        <w:rPr>
          <w:rFonts w:ascii="Arial Narrow" w:hAnsi="Arial Narrow"/>
          <w:spacing w:val="-9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przez</w:t>
      </w:r>
      <w:r w:rsidRPr="00B61DC1">
        <w:rPr>
          <w:rFonts w:ascii="Arial Narrow" w:hAnsi="Arial Narrow"/>
          <w:spacing w:val="-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Wykonawcę</w:t>
      </w:r>
      <w:r w:rsidRPr="00B61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wraz</w:t>
      </w:r>
      <w:r w:rsidRPr="00B61DC1">
        <w:rPr>
          <w:rFonts w:ascii="Arial Narrow" w:hAnsi="Arial Narrow"/>
          <w:spacing w:val="-7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</w:t>
      </w:r>
      <w:r w:rsidRPr="00B61DC1">
        <w:rPr>
          <w:rFonts w:ascii="Arial Narrow" w:hAnsi="Arial Narrow"/>
          <w:spacing w:val="-8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przedmiotem</w:t>
      </w:r>
      <w:r w:rsidRPr="00B61DC1">
        <w:rPr>
          <w:rFonts w:ascii="Arial Narrow" w:hAnsi="Arial Narrow"/>
          <w:spacing w:val="-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dzierżawy?</w:t>
      </w:r>
    </w:p>
    <w:p w14:paraId="3962B4CC" w14:textId="7EC609D7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Zamawiający nie dopuszcza.</w:t>
      </w:r>
    </w:p>
    <w:p w14:paraId="1ABECB88" w14:textId="77777777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pacing w:val="1"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 xml:space="preserve">13. 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Dotyczy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Załącznika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nr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14</w:t>
      </w:r>
      <w:r w:rsidRPr="00B61DC1">
        <w:rPr>
          <w:rFonts w:ascii="Arial Narrow" w:hAnsi="Arial Narrow"/>
          <w:spacing w:val="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</w:t>
      </w:r>
      <w:r w:rsidRPr="00B61DC1">
        <w:rPr>
          <w:rFonts w:ascii="Arial Narrow" w:hAnsi="Arial Narrow"/>
          <w:spacing w:val="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-</w:t>
      </w:r>
      <w:r w:rsidRPr="00B61DC1">
        <w:rPr>
          <w:rFonts w:ascii="Arial Narrow" w:hAnsi="Arial Narrow"/>
          <w:spacing w:val="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projekt</w:t>
      </w:r>
      <w:r w:rsidRPr="00B61DC1">
        <w:rPr>
          <w:rFonts w:ascii="Arial Narrow" w:hAnsi="Arial Narrow"/>
          <w:spacing w:val="-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umowy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użyczenia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zad.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pkt</w:t>
      </w:r>
      <w:r w:rsidRPr="00B61DC1">
        <w:rPr>
          <w:rFonts w:ascii="Arial Narrow" w:hAnsi="Arial Narrow"/>
          <w:spacing w:val="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8.</w:t>
      </w:r>
      <w:r w:rsidRPr="00B61DC1">
        <w:rPr>
          <w:rFonts w:ascii="Arial Narrow" w:hAnsi="Arial Narrow"/>
          <w:spacing w:val="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i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9: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</w:p>
    <w:p w14:paraId="2492D695" w14:textId="7777777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B61DC1">
        <w:rPr>
          <w:rFonts w:ascii="Arial Narrow" w:hAnsi="Arial Narrow"/>
          <w:w w:val="95"/>
          <w:sz w:val="22"/>
          <w:szCs w:val="22"/>
        </w:rPr>
        <w:t>Czy</w:t>
      </w:r>
      <w:r w:rsidRPr="00B61DC1">
        <w:rPr>
          <w:rFonts w:ascii="Arial Narrow" w:hAnsi="Arial Narrow"/>
          <w:spacing w:val="3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Zamawiający</w:t>
      </w:r>
      <w:r w:rsidRPr="00B61DC1">
        <w:rPr>
          <w:rFonts w:ascii="Arial Narrow" w:hAnsi="Arial Narrow"/>
          <w:spacing w:val="39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dopuści</w:t>
      </w:r>
      <w:r w:rsidRPr="00B61DC1">
        <w:rPr>
          <w:rFonts w:ascii="Arial Narrow" w:hAnsi="Arial Narrow"/>
          <w:spacing w:val="38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podpisanie</w:t>
      </w:r>
      <w:r w:rsidRPr="00B61DC1">
        <w:rPr>
          <w:rFonts w:ascii="Arial Narrow" w:hAnsi="Arial Narrow"/>
          <w:spacing w:val="38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protokołu</w:t>
      </w:r>
      <w:r w:rsidRPr="00B61DC1">
        <w:rPr>
          <w:rFonts w:ascii="Arial Narrow" w:hAnsi="Arial Narrow"/>
          <w:spacing w:val="39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przekazania</w:t>
      </w:r>
      <w:r w:rsidRPr="00B61DC1">
        <w:rPr>
          <w:rFonts w:ascii="Arial Narrow" w:hAnsi="Arial Narrow"/>
          <w:spacing w:val="38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użyczonych</w:t>
      </w:r>
      <w:r w:rsidRPr="00B61DC1">
        <w:rPr>
          <w:rFonts w:ascii="Arial Narrow" w:hAnsi="Arial Narrow"/>
          <w:spacing w:val="39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urządzeń</w:t>
      </w:r>
      <w:r w:rsidRPr="00B61DC1">
        <w:rPr>
          <w:rFonts w:ascii="Arial Narrow" w:hAnsi="Arial Narrow"/>
          <w:spacing w:val="-60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oraz</w:t>
      </w:r>
      <w:r w:rsidRPr="00B61DC1">
        <w:rPr>
          <w:rFonts w:ascii="Arial Narrow" w:hAnsi="Arial Narrow"/>
          <w:spacing w:val="5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protokołu</w:t>
      </w:r>
      <w:r w:rsidRPr="00B61DC1">
        <w:rPr>
          <w:rFonts w:ascii="Arial Narrow" w:hAnsi="Arial Narrow"/>
          <w:spacing w:val="4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odbioru</w:t>
      </w:r>
      <w:r w:rsidRPr="00B61DC1">
        <w:rPr>
          <w:rFonts w:ascii="Arial Narrow" w:hAnsi="Arial Narrow"/>
          <w:spacing w:val="3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użyczonych</w:t>
      </w:r>
      <w:r w:rsidRPr="00B61DC1">
        <w:rPr>
          <w:rFonts w:ascii="Arial Narrow" w:hAnsi="Arial Narrow"/>
          <w:spacing w:val="4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urządzeń</w:t>
      </w:r>
      <w:r w:rsidRPr="00B61DC1">
        <w:rPr>
          <w:rFonts w:ascii="Arial Narrow" w:hAnsi="Arial Narrow"/>
          <w:spacing w:val="3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na</w:t>
      </w:r>
      <w:r w:rsidRPr="00B61DC1">
        <w:rPr>
          <w:rFonts w:ascii="Arial Narrow" w:hAnsi="Arial Narrow"/>
          <w:spacing w:val="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podstawie</w:t>
      </w:r>
      <w:r w:rsidRPr="00B61DC1">
        <w:rPr>
          <w:rFonts w:ascii="Arial Narrow" w:hAnsi="Arial Narrow"/>
          <w:spacing w:val="7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wzoru</w:t>
      </w:r>
      <w:r w:rsidRPr="00B61DC1">
        <w:rPr>
          <w:rFonts w:ascii="Arial Narrow" w:hAnsi="Arial Narrow"/>
          <w:spacing w:val="6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dostarczonego</w:t>
      </w:r>
      <w:r w:rsidRPr="00B61DC1">
        <w:rPr>
          <w:rFonts w:ascii="Arial Narrow" w:hAnsi="Arial Narrow"/>
          <w:spacing w:val="4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w w:val="95"/>
          <w:sz w:val="22"/>
          <w:szCs w:val="22"/>
        </w:rPr>
        <w:t>przez</w:t>
      </w:r>
      <w:r w:rsidRPr="00B61DC1">
        <w:rPr>
          <w:rFonts w:ascii="Arial Narrow" w:hAnsi="Arial Narrow"/>
          <w:spacing w:val="-61"/>
          <w:w w:val="95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Wykonawcę</w:t>
      </w:r>
      <w:r w:rsidRPr="00B61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wraz</w:t>
      </w:r>
      <w:r w:rsidRPr="00B61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z</w:t>
      </w:r>
      <w:r w:rsidRPr="00B61DC1">
        <w:rPr>
          <w:rFonts w:ascii="Arial Narrow" w:hAnsi="Arial Narrow"/>
          <w:spacing w:val="-6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przedmiotem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użyczenia?</w:t>
      </w:r>
    </w:p>
    <w:p w14:paraId="750FA761" w14:textId="371329C1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Zamawiający nie dopuszcza.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74953650" w14:textId="77777777" w:rsid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B61DC1">
        <w:rPr>
          <w:rFonts w:ascii="Arial Narrow" w:hAnsi="Arial Narrow"/>
          <w:sz w:val="22"/>
          <w:szCs w:val="22"/>
        </w:rPr>
        <w:t xml:space="preserve">14. </w:t>
      </w:r>
      <w:r>
        <w:rPr>
          <w:rFonts w:ascii="Arial Narrow" w:hAnsi="Arial Narrow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Dotyczy</w:t>
      </w:r>
      <w:r w:rsidRPr="00B61DC1">
        <w:rPr>
          <w:rFonts w:ascii="Arial Narrow" w:hAnsi="Arial Narrow"/>
          <w:spacing w:val="-3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SWZ,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Rozdział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7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pkt</w:t>
      </w:r>
      <w:r w:rsidRPr="00B61DC1">
        <w:rPr>
          <w:rFonts w:ascii="Arial Narrow" w:hAnsi="Arial Narrow"/>
          <w:spacing w:val="-2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7.2</w:t>
      </w:r>
      <w:r w:rsidRPr="00B61DC1">
        <w:rPr>
          <w:rFonts w:ascii="Arial Narrow" w:hAnsi="Arial Narrow"/>
          <w:spacing w:val="1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(Zad.</w:t>
      </w:r>
      <w:r w:rsidRPr="00B61DC1">
        <w:rPr>
          <w:rFonts w:ascii="Arial Narrow" w:hAnsi="Arial Narrow"/>
          <w:spacing w:val="-4"/>
          <w:sz w:val="22"/>
          <w:szCs w:val="22"/>
        </w:rPr>
        <w:t xml:space="preserve"> </w:t>
      </w:r>
      <w:r w:rsidRPr="00B61DC1">
        <w:rPr>
          <w:rFonts w:ascii="Arial Narrow" w:hAnsi="Arial Narrow"/>
          <w:sz w:val="22"/>
          <w:szCs w:val="22"/>
        </w:rPr>
        <w:t>1):</w:t>
      </w:r>
    </w:p>
    <w:p w14:paraId="1B51817E" w14:textId="77777777" w:rsidR="00151907" w:rsidRPr="0015190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151907">
        <w:rPr>
          <w:rFonts w:ascii="Arial Narrow" w:hAnsi="Arial Narrow"/>
          <w:sz w:val="22"/>
          <w:szCs w:val="22"/>
        </w:rPr>
        <w:t>Prosimy Zamawiającego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o potwierdzenie, że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warunek udziału w postępowaniu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w w:val="95"/>
          <w:sz w:val="22"/>
          <w:szCs w:val="22"/>
        </w:rPr>
        <w:t>dotyczący potwierdzenia zdolności technicznej lub zawodowej zostanie spełniony przez</w:t>
      </w:r>
      <w:r w:rsidRPr="00151907">
        <w:rPr>
          <w:rFonts w:ascii="Arial Narrow" w:hAnsi="Arial Narrow"/>
          <w:spacing w:val="1"/>
          <w:w w:val="95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wykonawcę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poprzez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złożenie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potwierdzeń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wykonanych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dostaw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na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dostawę</w:t>
      </w:r>
      <w:r w:rsidRPr="00151907">
        <w:rPr>
          <w:rFonts w:ascii="Arial Narrow" w:hAnsi="Arial Narrow"/>
          <w:spacing w:val="1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odczynników</w:t>
      </w:r>
      <w:r w:rsidRPr="00151907">
        <w:rPr>
          <w:rFonts w:ascii="Arial Narrow" w:hAnsi="Arial Narrow"/>
          <w:spacing w:val="-7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laboratoryjnych</w:t>
      </w:r>
      <w:r w:rsidRPr="00151907">
        <w:rPr>
          <w:rFonts w:ascii="Arial Narrow" w:hAnsi="Arial Narrow"/>
          <w:spacing w:val="-4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wraz</w:t>
      </w:r>
      <w:r w:rsidRPr="00151907">
        <w:rPr>
          <w:rFonts w:ascii="Arial Narrow" w:hAnsi="Arial Narrow"/>
          <w:spacing w:val="-5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z</w:t>
      </w:r>
      <w:r w:rsidRPr="00151907">
        <w:rPr>
          <w:rFonts w:ascii="Arial Narrow" w:hAnsi="Arial Narrow"/>
          <w:spacing w:val="-6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dzierżawą</w:t>
      </w:r>
      <w:r w:rsidRPr="00151907">
        <w:rPr>
          <w:rFonts w:ascii="Arial Narrow" w:hAnsi="Arial Narrow"/>
          <w:spacing w:val="-5"/>
          <w:sz w:val="22"/>
          <w:szCs w:val="22"/>
        </w:rPr>
        <w:t xml:space="preserve"> </w:t>
      </w:r>
      <w:r w:rsidRPr="00151907">
        <w:rPr>
          <w:rFonts w:ascii="Arial Narrow" w:hAnsi="Arial Narrow"/>
          <w:sz w:val="22"/>
          <w:szCs w:val="22"/>
        </w:rPr>
        <w:t>analizatorów.</w:t>
      </w:r>
    </w:p>
    <w:p w14:paraId="05A93EC0" w14:textId="45F9F7F3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Tak, Zamawiający potwierdza.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48D90811" w14:textId="77777777" w:rsidR="00151907" w:rsidRPr="00F43B7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F43B77">
        <w:rPr>
          <w:rFonts w:ascii="Arial Narrow" w:hAnsi="Arial Narrow"/>
          <w:sz w:val="22"/>
          <w:szCs w:val="22"/>
        </w:rPr>
        <w:t>15. Dotyczy</w:t>
      </w:r>
      <w:r w:rsidRPr="00F43B77">
        <w:rPr>
          <w:rFonts w:ascii="Arial Narrow" w:hAnsi="Arial Narrow"/>
          <w:spacing w:val="-2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SWZ,</w:t>
      </w:r>
      <w:r w:rsidRPr="00F43B77">
        <w:rPr>
          <w:rFonts w:ascii="Arial Narrow" w:hAnsi="Arial Narrow"/>
          <w:spacing w:val="-1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Rozdział</w:t>
      </w:r>
      <w:r w:rsidRPr="00F43B77">
        <w:rPr>
          <w:rFonts w:ascii="Arial Narrow" w:hAnsi="Arial Narrow"/>
          <w:spacing w:val="-1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10</w:t>
      </w:r>
      <w:r w:rsidRPr="00F43B77">
        <w:rPr>
          <w:rFonts w:ascii="Arial Narrow" w:hAnsi="Arial Narrow"/>
          <w:spacing w:val="-2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pkt</w:t>
      </w:r>
      <w:r w:rsidRPr="00F43B77">
        <w:rPr>
          <w:rFonts w:ascii="Arial Narrow" w:hAnsi="Arial Narrow"/>
          <w:spacing w:val="-1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10.1.</w:t>
      </w:r>
      <w:r w:rsidRPr="00F43B77">
        <w:rPr>
          <w:rFonts w:ascii="Arial Narrow" w:hAnsi="Arial Narrow"/>
          <w:spacing w:val="-2"/>
          <w:sz w:val="22"/>
          <w:szCs w:val="22"/>
        </w:rPr>
        <w:t xml:space="preserve"> </w:t>
      </w:r>
      <w:proofErr w:type="spellStart"/>
      <w:r w:rsidRPr="00F43B77">
        <w:rPr>
          <w:rFonts w:ascii="Arial Narrow" w:hAnsi="Arial Narrow"/>
          <w:sz w:val="22"/>
          <w:szCs w:val="22"/>
        </w:rPr>
        <w:t>ppkt</w:t>
      </w:r>
      <w:proofErr w:type="spellEnd"/>
      <w:r w:rsidRPr="00F43B77">
        <w:rPr>
          <w:rFonts w:ascii="Arial Narrow" w:hAnsi="Arial Narrow"/>
          <w:spacing w:val="-1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6-7</w:t>
      </w:r>
      <w:r w:rsidRPr="00F43B77">
        <w:rPr>
          <w:rFonts w:ascii="Arial Narrow" w:hAnsi="Arial Narrow"/>
          <w:spacing w:val="-1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(Zad.1):</w:t>
      </w:r>
    </w:p>
    <w:p w14:paraId="4917567B" w14:textId="77777777" w:rsidR="00151907" w:rsidRPr="00F43B77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F43B77">
        <w:rPr>
          <w:rFonts w:ascii="Arial Narrow" w:hAnsi="Arial Narrow"/>
          <w:w w:val="90"/>
          <w:sz w:val="22"/>
          <w:szCs w:val="22"/>
        </w:rPr>
        <w:t>Prosimy Zamawiającego</w:t>
      </w:r>
      <w:r w:rsidRPr="00F43B77">
        <w:rPr>
          <w:rFonts w:ascii="Arial Narrow" w:hAnsi="Arial Narrow"/>
          <w:spacing w:val="1"/>
          <w:w w:val="90"/>
          <w:sz w:val="22"/>
          <w:szCs w:val="22"/>
        </w:rPr>
        <w:t xml:space="preserve"> </w:t>
      </w:r>
      <w:r w:rsidRPr="00F43B77">
        <w:rPr>
          <w:rFonts w:ascii="Arial Narrow" w:hAnsi="Arial Narrow"/>
          <w:w w:val="90"/>
          <w:sz w:val="22"/>
          <w:szCs w:val="22"/>
        </w:rPr>
        <w:t>o potwierdzenie,</w:t>
      </w:r>
      <w:r w:rsidRPr="00F43B77">
        <w:rPr>
          <w:rFonts w:ascii="Arial Narrow" w:hAnsi="Arial Narrow"/>
          <w:spacing w:val="1"/>
          <w:w w:val="90"/>
          <w:sz w:val="22"/>
          <w:szCs w:val="22"/>
        </w:rPr>
        <w:t xml:space="preserve"> </w:t>
      </w:r>
      <w:r w:rsidRPr="00F43B77">
        <w:rPr>
          <w:rFonts w:ascii="Arial Narrow" w:hAnsi="Arial Narrow"/>
          <w:w w:val="90"/>
          <w:sz w:val="22"/>
          <w:szCs w:val="22"/>
        </w:rPr>
        <w:t>że wymagane dokumenty należy</w:t>
      </w:r>
      <w:r w:rsidRPr="00F43B77">
        <w:rPr>
          <w:rFonts w:ascii="Arial Narrow" w:hAnsi="Arial Narrow"/>
          <w:spacing w:val="1"/>
          <w:w w:val="90"/>
          <w:sz w:val="22"/>
          <w:szCs w:val="22"/>
        </w:rPr>
        <w:t xml:space="preserve"> </w:t>
      </w:r>
      <w:r w:rsidRPr="00F43B77">
        <w:rPr>
          <w:rFonts w:ascii="Arial Narrow" w:hAnsi="Arial Narrow"/>
          <w:w w:val="90"/>
          <w:sz w:val="22"/>
          <w:szCs w:val="22"/>
        </w:rPr>
        <w:t>złożyć</w:t>
      </w:r>
      <w:r w:rsidRPr="00F43B77">
        <w:rPr>
          <w:rFonts w:ascii="Arial Narrow" w:hAnsi="Arial Narrow"/>
          <w:spacing w:val="1"/>
          <w:w w:val="90"/>
          <w:sz w:val="22"/>
          <w:szCs w:val="22"/>
        </w:rPr>
        <w:t xml:space="preserve"> </w:t>
      </w:r>
      <w:r w:rsidRPr="00F43B77">
        <w:rPr>
          <w:rFonts w:ascii="Arial Narrow" w:hAnsi="Arial Narrow"/>
          <w:w w:val="90"/>
          <w:sz w:val="22"/>
          <w:szCs w:val="22"/>
        </w:rPr>
        <w:t>tylko</w:t>
      </w:r>
      <w:r w:rsidRPr="00F43B77">
        <w:rPr>
          <w:rFonts w:ascii="Arial Narrow" w:hAnsi="Arial Narrow"/>
          <w:spacing w:val="1"/>
          <w:w w:val="90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dla</w:t>
      </w:r>
      <w:r w:rsidRPr="00F43B77">
        <w:rPr>
          <w:rFonts w:ascii="Arial Narrow" w:hAnsi="Arial Narrow"/>
          <w:spacing w:val="-3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asortymentu</w:t>
      </w:r>
      <w:r w:rsidRPr="00F43B77">
        <w:rPr>
          <w:rFonts w:ascii="Arial Narrow" w:hAnsi="Arial Narrow"/>
          <w:spacing w:val="-5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będącego wyrobem</w:t>
      </w:r>
      <w:r w:rsidRPr="00F43B77">
        <w:rPr>
          <w:rFonts w:ascii="Arial Narrow" w:hAnsi="Arial Narrow"/>
          <w:spacing w:val="-4"/>
          <w:sz w:val="22"/>
          <w:szCs w:val="22"/>
        </w:rPr>
        <w:t xml:space="preserve"> </w:t>
      </w:r>
      <w:r w:rsidRPr="00F43B77">
        <w:rPr>
          <w:rFonts w:ascii="Arial Narrow" w:hAnsi="Arial Narrow"/>
          <w:sz w:val="22"/>
          <w:szCs w:val="22"/>
        </w:rPr>
        <w:t>medycznym.</w:t>
      </w:r>
    </w:p>
    <w:p w14:paraId="63CA7FA8" w14:textId="14F5573F" w:rsidR="00151907" w:rsidRPr="00B61DC1" w:rsidRDefault="00151907" w:rsidP="0015190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151907">
        <w:rPr>
          <w:rFonts w:ascii="Arial Narrow" w:hAnsi="Arial Narrow"/>
          <w:b/>
          <w:bCs/>
          <w:sz w:val="22"/>
          <w:szCs w:val="22"/>
        </w:rPr>
        <w:t>Tak, Zamawiający potwierdza.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6A904897" w14:textId="77777777" w:rsidR="00151907" w:rsidRPr="00151907" w:rsidRDefault="00151907" w:rsidP="00151907">
      <w:pPr>
        <w:spacing w:before="120" w:afterLines="60" w:after="144" w:line="360" w:lineRule="auto"/>
        <w:ind w:right="-74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151907">
        <w:rPr>
          <w:rFonts w:ascii="Arial Narrow" w:hAnsi="Arial Narrow" w:cs="Arial"/>
          <w:b/>
          <w:bCs/>
          <w:sz w:val="22"/>
          <w:szCs w:val="22"/>
        </w:rPr>
        <w:t>Pytanie nr 2</w:t>
      </w:r>
    </w:p>
    <w:p w14:paraId="3C3DACA9" w14:textId="77777777" w:rsidR="00151907" w:rsidRPr="00F43B77" w:rsidRDefault="00151907" w:rsidP="00151907">
      <w:pPr>
        <w:pStyle w:val="Akapitzlist"/>
        <w:numPr>
          <w:ilvl w:val="0"/>
          <w:numId w:val="9"/>
        </w:numPr>
        <w:spacing w:line="360" w:lineRule="auto"/>
        <w:ind w:left="714" w:right="-74" w:hanging="357"/>
        <w:jc w:val="both"/>
        <w:rPr>
          <w:rFonts w:ascii="Arial Narrow" w:hAnsi="Arial Narrow" w:cs="Arial"/>
          <w:b w:val="0"/>
          <w:bCs/>
          <w:sz w:val="22"/>
          <w:szCs w:val="22"/>
        </w:rPr>
      </w:pPr>
      <w:r>
        <w:rPr>
          <w:rFonts w:ascii="Arial Narrow" w:hAnsi="Arial Narrow" w:cs="Arial"/>
          <w:b w:val="0"/>
          <w:bCs/>
          <w:sz w:val="22"/>
          <w:szCs w:val="22"/>
        </w:rPr>
        <w:t>Dot. zadania 2</w:t>
      </w:r>
    </w:p>
    <w:p w14:paraId="2515A723" w14:textId="77777777" w:rsidR="00151907" w:rsidRDefault="00151907" w:rsidP="00151907">
      <w:pPr>
        <w:spacing w:line="360" w:lineRule="auto"/>
        <w:ind w:right="-72"/>
        <w:jc w:val="both"/>
        <w:rPr>
          <w:rFonts w:ascii="Arial Narrow" w:hAnsi="Arial Narrow"/>
          <w:b/>
          <w:bCs/>
          <w:sz w:val="22"/>
          <w:szCs w:val="22"/>
          <w:shd w:val="clear" w:color="auto" w:fill="FFFFFF"/>
        </w:rPr>
      </w:pPr>
      <w:r w:rsidRPr="00F43B77">
        <w:rPr>
          <w:rFonts w:ascii="Arial Narrow" w:hAnsi="Arial Narrow"/>
          <w:bCs/>
          <w:sz w:val="22"/>
          <w:szCs w:val="22"/>
          <w:shd w:val="clear" w:color="auto" w:fill="FFFFFF"/>
        </w:rPr>
        <w:t xml:space="preserve">Czy w pkt 14 Specyfikacji technicznej (zał. 9 do SWZ) przez sformułowanie „Programowalny system ekspercki automatyzujący interpretację wyników prawidłowych i flagujący podejrzenie wyników patologicznych, ze </w:t>
      </w:r>
      <w:r w:rsidRPr="00F43B77">
        <w:rPr>
          <w:rFonts w:ascii="Arial Narrow" w:hAnsi="Arial Narrow"/>
          <w:bCs/>
          <w:sz w:val="22"/>
          <w:szCs w:val="22"/>
          <w:shd w:val="clear" w:color="auto" w:fill="FFFFFF"/>
        </w:rPr>
        <w:lastRenderedPageBreak/>
        <w:t>wskazaniem uzasadnienia”, Zamawiający rozumie system, który przy podejrzeniu wpływu na wynik badania niektórych leków czy środków kontrastowych, umożliwia również odczyt przy innej długości fali?</w:t>
      </w:r>
    </w:p>
    <w:p w14:paraId="51D8240B" w14:textId="06F2BFD3" w:rsidR="00151907" w:rsidRPr="003E5389" w:rsidRDefault="003B71C8" w:rsidP="003B71C8">
      <w:pPr>
        <w:pStyle w:val="Tekstpodstawowy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/>
          <w:b/>
          <w:bCs/>
          <w:sz w:val="22"/>
          <w:szCs w:val="22"/>
        </w:rPr>
        <w:t>Tak, zamawiający oczekuje, aby przy podejrzeniu wpływu na wynik badania niektórych leków czy środków kontrastowych system umożliwił również odczyt przy innej długości fali.</w:t>
      </w:r>
    </w:p>
    <w:p w14:paraId="6BEBA418" w14:textId="77777777" w:rsidR="00151907" w:rsidRPr="003B71C8" w:rsidRDefault="00151907" w:rsidP="003B71C8">
      <w:pPr>
        <w:spacing w:before="120" w:afterLines="60" w:after="144" w:line="360" w:lineRule="auto"/>
        <w:ind w:right="-74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>Pytanie nr 3</w:t>
      </w:r>
    </w:p>
    <w:p w14:paraId="4A030E5A" w14:textId="77777777" w:rsidR="00151907" w:rsidRPr="00F43B77" w:rsidRDefault="00151907" w:rsidP="00151907">
      <w:pPr>
        <w:pStyle w:val="Akapitzlist"/>
        <w:numPr>
          <w:ilvl w:val="0"/>
          <w:numId w:val="10"/>
        </w:numPr>
        <w:spacing w:line="360" w:lineRule="auto"/>
        <w:ind w:right="-72"/>
        <w:jc w:val="both"/>
        <w:rPr>
          <w:rFonts w:ascii="Arial Narrow" w:hAnsi="Arial Narrow" w:cs="Arial"/>
          <w:b w:val="0"/>
          <w:bCs/>
          <w:sz w:val="22"/>
          <w:szCs w:val="22"/>
        </w:rPr>
      </w:pPr>
      <w:r w:rsidRPr="00F43B77">
        <w:rPr>
          <w:rFonts w:ascii="Arial Narrow" w:hAnsi="Arial Narrow" w:cs="Times New Roman"/>
          <w:b w:val="0"/>
          <w:sz w:val="22"/>
          <w:szCs w:val="22"/>
          <w:lang w:eastAsia="de-DE"/>
        </w:rPr>
        <w:t xml:space="preserve">Dotyczy § 5 pkt 1 </w:t>
      </w:r>
      <w:proofErr w:type="spellStart"/>
      <w:r w:rsidRPr="00F43B77">
        <w:rPr>
          <w:rFonts w:ascii="Arial Narrow" w:hAnsi="Arial Narrow" w:cs="Times New Roman"/>
          <w:b w:val="0"/>
          <w:sz w:val="22"/>
          <w:szCs w:val="22"/>
          <w:lang w:eastAsia="de-DE"/>
        </w:rPr>
        <w:t>pptk</w:t>
      </w:r>
      <w:proofErr w:type="spellEnd"/>
      <w:r w:rsidRPr="00F43B77">
        <w:rPr>
          <w:rFonts w:ascii="Arial Narrow" w:hAnsi="Arial Narrow" w:cs="Times New Roman"/>
          <w:b w:val="0"/>
          <w:sz w:val="22"/>
          <w:szCs w:val="22"/>
          <w:lang w:eastAsia="de-DE"/>
        </w:rPr>
        <w:t xml:space="preserve"> 5)  Projektu umowy dzierżawy:</w:t>
      </w:r>
    </w:p>
    <w:p w14:paraId="724A603E" w14:textId="77777777" w:rsidR="00151907" w:rsidRPr="00F43B77" w:rsidRDefault="00151907" w:rsidP="00151907">
      <w:pPr>
        <w:spacing w:line="360" w:lineRule="auto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>Prosimy o usunięcie tego zapisu, gdyż Dzierżawca w  § 6 pkt 4 określił miejsce, na które Wydzierżawiający ma złożyć fakturę, natomiast w przypadku awarii serwerów i niemożności przesłania faktury, za które Wydzierżawiający nie ma wpływu, karą obarczany jest  Wydzierżawiający.</w:t>
      </w:r>
    </w:p>
    <w:p w14:paraId="2A5B2AA7" w14:textId="77777777" w:rsidR="00151907" w:rsidRDefault="00151907" w:rsidP="00151907">
      <w:pPr>
        <w:pStyle w:val="Tekstpodstawowy"/>
        <w:spacing w:before="41" w:line="360" w:lineRule="auto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>Dodatkowo zwracamy Dzierżawcy uwagę, że kara za niedostarczenie faktury wynosi 5% za dzień, natomiast jej zapłata przez Dzierżawcę wynosi 13,75% w skali roku, nie ma w tym wypadku zachowania równowagi stron wg Kodeksu Cywilnego.</w:t>
      </w:r>
    </w:p>
    <w:p w14:paraId="7A79C0C3" w14:textId="172AB2BE" w:rsidR="00151907" w:rsidRPr="003B71C8" w:rsidRDefault="003B71C8" w:rsidP="00151907">
      <w:pPr>
        <w:pStyle w:val="Tekstpodstawowy"/>
        <w:spacing w:before="41" w:line="36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 w:cs="Arial"/>
          <w:b/>
          <w:bCs/>
          <w:sz w:val="22"/>
          <w:szCs w:val="22"/>
        </w:rPr>
        <w:t xml:space="preserve">Zamawiający pozostawia zapisy umowy dzierżawy bez zmian. </w:t>
      </w:r>
    </w:p>
    <w:p w14:paraId="2BE4E4D0" w14:textId="77777777" w:rsidR="00151907" w:rsidRPr="00F43B77" w:rsidRDefault="00151907" w:rsidP="00151907">
      <w:pPr>
        <w:pStyle w:val="Tekstpodstawowy"/>
        <w:numPr>
          <w:ilvl w:val="0"/>
          <w:numId w:val="10"/>
        </w:numPr>
        <w:autoSpaceDE w:val="0"/>
        <w:autoSpaceDN w:val="0"/>
        <w:spacing w:before="41"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 xml:space="preserve">Dotyczy § 9 pkt 1 </w:t>
      </w:r>
      <w:proofErr w:type="spellStart"/>
      <w:r w:rsidRPr="00F43B77">
        <w:rPr>
          <w:rFonts w:ascii="Arial Narrow" w:hAnsi="Arial Narrow"/>
          <w:sz w:val="22"/>
          <w:szCs w:val="22"/>
          <w:lang w:eastAsia="de-DE"/>
        </w:rPr>
        <w:t>pptk</w:t>
      </w:r>
      <w:proofErr w:type="spellEnd"/>
      <w:r w:rsidRPr="00F43B77">
        <w:rPr>
          <w:rFonts w:ascii="Arial Narrow" w:hAnsi="Arial Narrow"/>
          <w:sz w:val="22"/>
          <w:szCs w:val="22"/>
          <w:lang w:eastAsia="de-DE"/>
        </w:rPr>
        <w:t xml:space="preserve"> 4)  Projektu umowy dostawy:</w:t>
      </w:r>
    </w:p>
    <w:p w14:paraId="072ACFAA" w14:textId="77777777" w:rsidR="00151907" w:rsidRDefault="00151907" w:rsidP="00151907">
      <w:pPr>
        <w:spacing w:line="360" w:lineRule="auto"/>
        <w:rPr>
          <w:rFonts w:ascii="Arial Narrow" w:hAnsi="Arial Narrow" w:cs="Arial"/>
          <w:b/>
          <w:sz w:val="22"/>
          <w:szCs w:val="22"/>
          <w:lang w:eastAsia="en-US"/>
        </w:rPr>
      </w:pPr>
      <w:r w:rsidRPr="00F43B77">
        <w:rPr>
          <w:rFonts w:ascii="Arial Narrow" w:hAnsi="Arial Narrow" w:cs="Arial"/>
          <w:sz w:val="22"/>
          <w:szCs w:val="22"/>
          <w:lang w:eastAsia="en-US"/>
        </w:rPr>
        <w:t xml:space="preserve">Prosimy o usunięcie tego zapisu, gdyż Zamawiający w </w:t>
      </w:r>
      <w:r w:rsidRPr="00F43B77">
        <w:rPr>
          <w:rFonts w:ascii="Arial Narrow" w:hAnsi="Arial Narrow"/>
          <w:sz w:val="22"/>
          <w:szCs w:val="22"/>
          <w:lang w:eastAsia="de-DE"/>
        </w:rPr>
        <w:t xml:space="preserve">§ 2 pkt 6 </w:t>
      </w:r>
      <w:r w:rsidRPr="00F43B77">
        <w:rPr>
          <w:rFonts w:ascii="Arial Narrow" w:hAnsi="Arial Narrow" w:cs="Arial"/>
          <w:sz w:val="22"/>
          <w:szCs w:val="22"/>
          <w:lang w:eastAsia="en-US"/>
        </w:rPr>
        <w:t xml:space="preserve">określił miejsce, na które Wykonawca ma złożyć fakturę, natomiast w przypadku awarii serwerów i niemożności przesłania faktury, za które Wykonawca nie ma wpływu, karą obarczany jest  Wykonawca </w:t>
      </w:r>
    </w:p>
    <w:p w14:paraId="501183F5" w14:textId="5E3B8EC2" w:rsidR="00151907" w:rsidRDefault="003B71C8" w:rsidP="00151907">
      <w:pPr>
        <w:pStyle w:val="Tekstpodstawowy"/>
        <w:spacing w:before="41" w:line="360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 w:cs="Arial"/>
          <w:b/>
          <w:bCs/>
          <w:sz w:val="22"/>
          <w:szCs w:val="22"/>
        </w:rPr>
        <w:t>Zamawiający pozostawia zapisy projektu umowy bez zmian.</w:t>
      </w:r>
      <w:r w:rsidR="00151907">
        <w:rPr>
          <w:rFonts w:ascii="Arial Narrow" w:hAnsi="Arial Narrow" w:cs="Arial"/>
          <w:sz w:val="22"/>
          <w:szCs w:val="22"/>
        </w:rPr>
        <w:t xml:space="preserve"> </w:t>
      </w:r>
    </w:p>
    <w:p w14:paraId="4B003840" w14:textId="77777777" w:rsidR="00151907" w:rsidRPr="005228AD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jc w:val="both"/>
        <w:rPr>
          <w:rFonts w:ascii="Arial Narrow" w:hAnsi="Arial Narrow" w:cs="Times New Roman"/>
          <w:b w:val="0"/>
          <w:sz w:val="22"/>
          <w:szCs w:val="22"/>
          <w:lang w:eastAsia="de-DE"/>
        </w:rPr>
      </w:pPr>
      <w:r w:rsidRPr="005228AD">
        <w:rPr>
          <w:rFonts w:ascii="Arial Narrow" w:hAnsi="Arial Narrow" w:cs="Times New Roman"/>
          <w:b w:val="0"/>
          <w:sz w:val="22"/>
          <w:szCs w:val="22"/>
          <w:lang w:eastAsia="de-DE"/>
        </w:rPr>
        <w:t xml:space="preserve">Dotyczy § 13 pkt. 1 Projektu umowy dostawy: </w:t>
      </w:r>
    </w:p>
    <w:p w14:paraId="627ADED1" w14:textId="77777777" w:rsidR="00151907" w:rsidRPr="005228AD" w:rsidRDefault="00151907" w:rsidP="00151907">
      <w:pPr>
        <w:spacing w:line="360" w:lineRule="auto"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5228AD">
        <w:rPr>
          <w:rFonts w:ascii="Arial Narrow" w:hAnsi="Arial Narrow"/>
          <w:sz w:val="22"/>
          <w:szCs w:val="22"/>
          <w:lang w:eastAsia="de-DE"/>
        </w:rPr>
        <w:t>Prosimy o zmianę progu z 15% na 10%, gdyż obecny roczny wskaźnik zmiany cen towarów i produktów jest poniżej 10% co oznacza, że jakakolwiek zmiana mogłaby nastąpić dopiero w 3 roku trwania umowy</w:t>
      </w:r>
    </w:p>
    <w:p w14:paraId="359F5F3A" w14:textId="778D09D9" w:rsidR="00151907" w:rsidRDefault="003B71C8" w:rsidP="00151907">
      <w:pPr>
        <w:pStyle w:val="Tekstpodstawowy"/>
        <w:spacing w:before="41" w:line="360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 w:cs="Arial"/>
          <w:b/>
          <w:bCs/>
          <w:sz w:val="22"/>
          <w:szCs w:val="22"/>
        </w:rPr>
        <w:t>Zamawiający wyraża zgodę.</w:t>
      </w:r>
      <w:r w:rsidR="00151907">
        <w:rPr>
          <w:rFonts w:ascii="Arial Narrow" w:hAnsi="Arial Narrow" w:cs="Arial"/>
          <w:sz w:val="22"/>
          <w:szCs w:val="22"/>
        </w:rPr>
        <w:t xml:space="preserve"> </w:t>
      </w:r>
    </w:p>
    <w:p w14:paraId="3E14FBDA" w14:textId="77777777" w:rsidR="00151907" w:rsidRPr="00F43B77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ind w:hanging="357"/>
        <w:jc w:val="both"/>
        <w:rPr>
          <w:rFonts w:ascii="Arial Narrow" w:hAnsi="Arial Narrow" w:cs="Times New Roman"/>
          <w:b w:val="0"/>
          <w:sz w:val="22"/>
          <w:szCs w:val="22"/>
          <w:lang w:eastAsia="de-DE"/>
        </w:rPr>
      </w:pPr>
      <w:r w:rsidRPr="00151907"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  <w:t xml:space="preserve">Dotyczy Załącznika nr 8 do SWZ Specyfikacja techniczna – zadanie 1: </w:t>
      </w:r>
    </w:p>
    <w:p w14:paraId="460EB47C" w14:textId="77777777" w:rsidR="00151907" w:rsidRPr="00151907" w:rsidRDefault="00151907" w:rsidP="00151907">
      <w:pPr>
        <w:numPr>
          <w:ilvl w:val="0"/>
          <w:numId w:val="11"/>
        </w:numPr>
        <w:spacing w:line="360" w:lineRule="auto"/>
        <w:ind w:hanging="357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>Czy Zamawiający wymaga dostarczenia dedykowanej aplikacji serwisowej, którą można zarówno zainstalować na smartfonie służbowym i założyć oddzielne konta dla każdego z pracowników obsługujących analizator, jak i zalogować się na dedykowanym portalu z każdego komputera?  Wspomniana aplikacją oferuję możliwość zlecenia napraw online, podgląd w historie zdarzeń serwisowych dla każdego z analizatorów osobno oraz możliwość pobrania raportów serwisowych</w:t>
      </w:r>
    </w:p>
    <w:p w14:paraId="3D2ECE2A" w14:textId="77777777" w:rsidR="00151907" w:rsidRPr="00151907" w:rsidRDefault="00151907" w:rsidP="00151907">
      <w:pPr>
        <w:numPr>
          <w:ilvl w:val="0"/>
          <w:numId w:val="11"/>
        </w:numPr>
        <w:spacing w:line="360" w:lineRule="auto"/>
        <w:ind w:hanging="357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 xml:space="preserve">Dotyczy </w:t>
      </w:r>
      <w:proofErr w:type="spellStart"/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>Lp</w:t>
      </w:r>
      <w:proofErr w:type="spellEnd"/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 xml:space="preserve"> 2: Czy ze względu na dużą liczbę badań rutynowych oraz D-dimerów i fakt, że PT oraz APTT z reguły wykonuje się równocześnie, o czym świadczą podobne ilości badań, czy Zamawiający może wprowadzić poniższą modyfikację w punkcie 2 specyfikacji technicznej (zał. Nr 8), mając na względzie szybkość i wygodę wydania wyniku:  </w:t>
      </w:r>
      <w:r w:rsidRPr="00151907">
        <w:rPr>
          <w:rFonts w:ascii="Arial Narrow" w:hAnsi="Arial Narrow"/>
          <w:i/>
          <w:iCs/>
          <w:color w:val="000000"/>
          <w:sz w:val="22"/>
          <w:szCs w:val="22"/>
          <w:lang w:eastAsia="de-DE"/>
        </w:rPr>
        <w:t>„Wydajność dla każdego z analizatorów nie mniejsza niż: 180 testów na godzinę dla PT i APTT równocześnie?”</w:t>
      </w:r>
    </w:p>
    <w:p w14:paraId="47A80849" w14:textId="77777777" w:rsidR="00151907" w:rsidRPr="00151907" w:rsidRDefault="00151907" w:rsidP="00151907">
      <w:pPr>
        <w:numPr>
          <w:ilvl w:val="0"/>
          <w:numId w:val="11"/>
        </w:numPr>
        <w:spacing w:line="360" w:lineRule="auto"/>
        <w:ind w:hanging="357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 xml:space="preserve">Dotyczy </w:t>
      </w:r>
      <w:proofErr w:type="spellStart"/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>Lp</w:t>
      </w:r>
      <w:proofErr w:type="spellEnd"/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 xml:space="preserve"> 37: Czy Zamawiający wyrazi zgodę na wydłużenie czasu naprawy z użyciem części zamiennych liczonego od momentu podjęcia naprawy na 5 dni roboczych, w przypadku gdy niezbędne jest zamówienie części zamiennych z zagranicy?</w:t>
      </w:r>
    </w:p>
    <w:p w14:paraId="1452A8FF" w14:textId="77777777" w:rsidR="00151907" w:rsidRPr="00151907" w:rsidRDefault="00151907" w:rsidP="00151907">
      <w:pPr>
        <w:numPr>
          <w:ilvl w:val="0"/>
          <w:numId w:val="11"/>
        </w:numPr>
        <w:spacing w:line="360" w:lineRule="auto"/>
        <w:ind w:hanging="357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lastRenderedPageBreak/>
        <w:t xml:space="preserve">Dotyczy </w:t>
      </w:r>
      <w:proofErr w:type="spellStart"/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>Lp</w:t>
      </w:r>
      <w:proofErr w:type="spellEnd"/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 xml:space="preserve"> 40: Czy zamawiający zezwoli na zmianę zapisu na poniższy „Wymiana sprzętu na inny sprawny, nie starszy niż oferowany, jeżeli przestój analizatora z powodu naprawy będzie dłuższy niż 10 dni”?</w:t>
      </w:r>
    </w:p>
    <w:p w14:paraId="4229F542" w14:textId="2C5A7E30" w:rsidR="00151907" w:rsidRPr="003B71C8" w:rsidRDefault="003B71C8" w:rsidP="00151907">
      <w:pPr>
        <w:pStyle w:val="Tekstpodstawowy"/>
        <w:spacing w:before="41" w:line="360" w:lineRule="auto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</w:p>
    <w:p w14:paraId="5EB2CEC6" w14:textId="77777777" w:rsidR="00151907" w:rsidRPr="003B71C8" w:rsidRDefault="00151907" w:rsidP="00151907">
      <w:pPr>
        <w:pStyle w:val="Tekstpodstawowy"/>
        <w:spacing w:before="41"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>Ad. a) Zamawiający nie wymaga, dopuszcza</w:t>
      </w:r>
    </w:p>
    <w:p w14:paraId="0CB36E0E" w14:textId="77777777" w:rsidR="00151907" w:rsidRPr="003B71C8" w:rsidRDefault="00151907" w:rsidP="00151907">
      <w:pPr>
        <w:pStyle w:val="Tekstpodstawowy"/>
        <w:spacing w:before="41"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 xml:space="preserve">Ad. b) Zgodnie z zapisami </w:t>
      </w:r>
      <w:bookmarkStart w:id="1" w:name="_Hlk161994310"/>
      <w:r w:rsidRPr="003B71C8">
        <w:rPr>
          <w:rFonts w:ascii="Arial Narrow" w:hAnsi="Arial Narrow" w:cs="Arial"/>
          <w:b/>
          <w:bCs/>
          <w:sz w:val="22"/>
          <w:szCs w:val="22"/>
        </w:rPr>
        <w:t>specyfikacji technicznej</w:t>
      </w:r>
      <w:bookmarkEnd w:id="1"/>
    </w:p>
    <w:p w14:paraId="5A91C6AE" w14:textId="77777777" w:rsidR="00151907" w:rsidRPr="003B71C8" w:rsidRDefault="00151907" w:rsidP="00151907">
      <w:pPr>
        <w:pStyle w:val="Tekstpodstawowy"/>
        <w:spacing w:before="41"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 xml:space="preserve">Ad. c) </w:t>
      </w:r>
      <w:bookmarkStart w:id="2" w:name="_Hlk161994241"/>
      <w:r w:rsidRPr="003B71C8">
        <w:rPr>
          <w:rFonts w:ascii="Arial Narrow" w:hAnsi="Arial Narrow" w:cs="Arial"/>
          <w:b/>
          <w:bCs/>
          <w:sz w:val="22"/>
          <w:szCs w:val="22"/>
        </w:rPr>
        <w:t xml:space="preserve">Zgodnie z zapisami </w:t>
      </w:r>
      <w:bookmarkEnd w:id="2"/>
      <w:r w:rsidRPr="003B71C8">
        <w:rPr>
          <w:rFonts w:ascii="Arial Narrow" w:hAnsi="Arial Narrow" w:cs="Arial"/>
          <w:b/>
          <w:bCs/>
          <w:sz w:val="22"/>
          <w:szCs w:val="22"/>
        </w:rPr>
        <w:t>specyfikacji technicznej</w:t>
      </w:r>
    </w:p>
    <w:p w14:paraId="257FF8E0" w14:textId="77777777" w:rsidR="00151907" w:rsidRPr="003B71C8" w:rsidRDefault="00151907" w:rsidP="00151907">
      <w:pPr>
        <w:pStyle w:val="Tekstpodstawowy"/>
        <w:spacing w:before="41"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>Ad. d) Zgodnie z zapisami specyfikacji technicznej</w:t>
      </w:r>
    </w:p>
    <w:p w14:paraId="397B5FEC" w14:textId="77777777" w:rsidR="00151907" w:rsidRPr="00151907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jc w:val="both"/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  <w:t>Dotyczy Formularza cenowego dla Zadania 1: Czy Zamawiający wymaga zaoferowania tromboplastyny ludzkiej nierekombinowanej do oznaczania PT?</w:t>
      </w:r>
    </w:p>
    <w:p w14:paraId="3D2A5B8E" w14:textId="7638E566" w:rsidR="00151907" w:rsidRDefault="003B71C8" w:rsidP="00151907">
      <w:pPr>
        <w:pStyle w:val="Tekstpodstawowy"/>
        <w:spacing w:line="360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 w:cs="Arial"/>
          <w:b/>
          <w:bCs/>
          <w:sz w:val="22"/>
          <w:szCs w:val="22"/>
        </w:rPr>
        <w:t>Zamawiający dopuszcza, nie wymaga.</w:t>
      </w:r>
    </w:p>
    <w:p w14:paraId="1D07342D" w14:textId="77777777" w:rsidR="00151907" w:rsidRPr="00F43B77" w:rsidRDefault="00151907" w:rsidP="00151907">
      <w:pPr>
        <w:numPr>
          <w:ilvl w:val="0"/>
          <w:numId w:val="10"/>
        </w:numPr>
        <w:spacing w:line="360" w:lineRule="auto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 xml:space="preserve">Dotyczy § 13 pkt 3 </w:t>
      </w:r>
    </w:p>
    <w:p w14:paraId="386950CE" w14:textId="77777777" w:rsidR="00151907" w:rsidRPr="005228AD" w:rsidRDefault="00151907" w:rsidP="00151907">
      <w:pPr>
        <w:spacing w:line="360" w:lineRule="auto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 xml:space="preserve">Prosimy o podniesienie limitu z 10% do poziomu jaki sam Zamawiający opisał w § 13 pkt 6. W przypadku odmowy, prosimy </w:t>
      </w:r>
      <w:r w:rsidRPr="005228AD">
        <w:rPr>
          <w:rFonts w:ascii="Arial Narrow" w:hAnsi="Arial Narrow"/>
          <w:sz w:val="22"/>
          <w:szCs w:val="22"/>
          <w:lang w:eastAsia="de-DE"/>
        </w:rPr>
        <w:t>Zamawiającego o podanie przyczyny tej odmowy.</w:t>
      </w:r>
    </w:p>
    <w:p w14:paraId="2FE4FFDE" w14:textId="0EF8561D" w:rsidR="00151907" w:rsidRDefault="003B71C8" w:rsidP="00151907">
      <w:pPr>
        <w:pStyle w:val="Tekstpodstawowy"/>
        <w:spacing w:before="41" w:line="360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 w:cs="Arial"/>
          <w:b/>
          <w:bCs/>
          <w:sz w:val="22"/>
          <w:szCs w:val="22"/>
        </w:rPr>
        <w:t>Zamawiający wyraża zgodę na podniesienie limitu z 10% na 15%.</w:t>
      </w:r>
    </w:p>
    <w:p w14:paraId="7F38C322" w14:textId="77777777" w:rsidR="00151907" w:rsidRPr="00F43B77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jc w:val="both"/>
        <w:rPr>
          <w:rFonts w:ascii="Arial Narrow" w:hAnsi="Arial Narrow" w:cs="Times New Roman"/>
          <w:b w:val="0"/>
          <w:sz w:val="22"/>
          <w:szCs w:val="22"/>
          <w:lang w:eastAsia="de-DE"/>
        </w:rPr>
      </w:pPr>
      <w:r w:rsidRPr="00F43B77">
        <w:rPr>
          <w:rFonts w:ascii="Arial Narrow" w:hAnsi="Arial Narrow" w:cs="Times New Roman"/>
          <w:b w:val="0"/>
          <w:sz w:val="22"/>
          <w:szCs w:val="22"/>
          <w:lang w:eastAsia="de-DE"/>
        </w:rPr>
        <w:t xml:space="preserve">Dotyczy pkt. 10 Specyfikacji Warunków Zamówienia: </w:t>
      </w:r>
    </w:p>
    <w:p w14:paraId="3FA2E73D" w14:textId="77777777" w:rsidR="00151907" w:rsidRPr="00F43B77" w:rsidRDefault="00151907" w:rsidP="003B71C8">
      <w:pPr>
        <w:numPr>
          <w:ilvl w:val="0"/>
          <w:numId w:val="12"/>
        </w:numPr>
        <w:spacing w:line="360" w:lineRule="auto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 w:cs="Arial"/>
          <w:sz w:val="22"/>
          <w:szCs w:val="22"/>
          <w:lang w:eastAsia="en-US"/>
        </w:rPr>
        <w:t>Czy Zamawiający w punkcie 1 odstąpi od konieczności wskazania pozycji oferty dla materiałów informacyjnych w postaci katalogów, folderów lub opisów przedmiotu zamówienia, pozostawiając wymóg wskazania nr zadania (dot.</w:t>
      </w:r>
      <w:r>
        <w:rPr>
          <w:rFonts w:ascii="Arial Narrow" w:hAnsi="Arial Narrow" w:cs="Arial"/>
          <w:sz w:val="22"/>
          <w:szCs w:val="22"/>
          <w:lang w:eastAsia="en-US"/>
        </w:rPr>
        <w:t xml:space="preserve"> </w:t>
      </w:r>
      <w:r w:rsidRPr="00F43B77">
        <w:rPr>
          <w:rFonts w:ascii="Arial Narrow" w:hAnsi="Arial Narrow" w:cs="Arial"/>
          <w:sz w:val="22"/>
          <w:szCs w:val="22"/>
          <w:lang w:eastAsia="en-US"/>
        </w:rPr>
        <w:t>zaoferowanego asortymentu w formularzu cenowym)?</w:t>
      </w:r>
    </w:p>
    <w:p w14:paraId="678DDA9C" w14:textId="77777777" w:rsidR="00151907" w:rsidRPr="00F43B77" w:rsidRDefault="00151907" w:rsidP="003B71C8">
      <w:pPr>
        <w:numPr>
          <w:ilvl w:val="0"/>
          <w:numId w:val="12"/>
        </w:numPr>
        <w:spacing w:line="360" w:lineRule="auto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 w:cs="Arial"/>
          <w:sz w:val="22"/>
          <w:szCs w:val="22"/>
          <w:lang w:eastAsia="en-US"/>
        </w:rPr>
        <w:t>Czy Zamawiający w punkcie 2 odstąpi od konieczności wskazania strony dokumentu dla materiałów informacyjnych w postaci katalogów, folderów lub opisów przedmiotu zamówienia potwierdzających parametry techniczne zaoferowanych urządzeń (dzierżawy)?</w:t>
      </w:r>
    </w:p>
    <w:p w14:paraId="48088F81" w14:textId="60762313" w:rsidR="00151907" w:rsidRPr="003B71C8" w:rsidRDefault="003B71C8" w:rsidP="00151907">
      <w:pPr>
        <w:spacing w:line="360" w:lineRule="auto"/>
        <w:contextualSpacing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</w:p>
    <w:p w14:paraId="0B7612DF" w14:textId="77777777" w:rsidR="00151907" w:rsidRPr="003B71C8" w:rsidRDefault="00151907" w:rsidP="00151907">
      <w:pPr>
        <w:spacing w:line="360" w:lineRule="auto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>Ad. a) Zamawiający nie wyraża zgody.</w:t>
      </w:r>
    </w:p>
    <w:p w14:paraId="4BBEA1AB" w14:textId="77777777" w:rsidR="00151907" w:rsidRPr="003B71C8" w:rsidRDefault="00151907" w:rsidP="00151907">
      <w:pPr>
        <w:spacing w:line="360" w:lineRule="auto"/>
        <w:contextualSpacing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>Ad. b) Zamawiający nie wyraża zgody.</w:t>
      </w:r>
    </w:p>
    <w:p w14:paraId="6B4D00D9" w14:textId="77777777" w:rsidR="00151907" w:rsidRPr="00F43B77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rPr>
          <w:rFonts w:ascii="Arial Narrow" w:hAnsi="Arial Narrow" w:cs="Times New Roman"/>
          <w:b w:val="0"/>
          <w:bCs/>
          <w:sz w:val="22"/>
          <w:szCs w:val="22"/>
          <w:lang w:eastAsia="de-DE"/>
        </w:rPr>
      </w:pPr>
      <w:r w:rsidRPr="00F43B77">
        <w:rPr>
          <w:rFonts w:ascii="Arial Narrow" w:hAnsi="Arial Narrow" w:cs="Times New Roman"/>
          <w:b w:val="0"/>
          <w:sz w:val="22"/>
          <w:szCs w:val="22"/>
          <w:lang w:eastAsia="de-DE"/>
        </w:rPr>
        <w:t xml:space="preserve">Dotyczy § 2 pkt. 3 Projektu umowy dostawy: </w:t>
      </w:r>
    </w:p>
    <w:p w14:paraId="04267BF9" w14:textId="77777777" w:rsidR="00151907" w:rsidRPr="00F43B77" w:rsidRDefault="00151907" w:rsidP="00151907">
      <w:pPr>
        <w:numPr>
          <w:ilvl w:val="0"/>
          <w:numId w:val="13"/>
        </w:numPr>
        <w:spacing w:line="360" w:lineRule="auto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>Czy zamawiający wyrazi zgodę na odstąpienie od wymogu każdorazowego dołączania zgody do dostawy w przypadku dostawy produktów z krótszą datą ważności, na którą Zamawiający wyraził zgodę. W przypadku braku zgody prosimy o zgodę na wysyłanie zgody w formie elektronicznej przed dostawą?</w:t>
      </w:r>
    </w:p>
    <w:p w14:paraId="536EABBD" w14:textId="77777777" w:rsidR="00151907" w:rsidRDefault="00151907" w:rsidP="00151907">
      <w:pPr>
        <w:numPr>
          <w:ilvl w:val="0"/>
          <w:numId w:val="13"/>
        </w:numPr>
        <w:spacing w:line="360" w:lineRule="auto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>Czy zamawiający wyrazi zgodę na liczenie terminu dostawy od momentu uzyskania zgody Kierownika Laboratorium?</w:t>
      </w:r>
    </w:p>
    <w:p w14:paraId="57BF58E9" w14:textId="26776690" w:rsidR="00151907" w:rsidRPr="003B71C8" w:rsidRDefault="003B71C8" w:rsidP="0015190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bookmarkStart w:id="3" w:name="_Hlk161916815"/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</w:p>
    <w:p w14:paraId="62C2C805" w14:textId="77777777" w:rsidR="00151907" w:rsidRPr="003B71C8" w:rsidRDefault="00151907" w:rsidP="0015190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 xml:space="preserve">Ad. a) Zamawiający pozostawia zapisy projektu umowy bez zmian. </w:t>
      </w:r>
    </w:p>
    <w:p w14:paraId="65805ECD" w14:textId="77777777" w:rsidR="00151907" w:rsidRPr="003B71C8" w:rsidRDefault="00151907" w:rsidP="0015190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 xml:space="preserve">Ad. b) Zamawiający wyraża zgodę. </w:t>
      </w:r>
    </w:p>
    <w:bookmarkEnd w:id="3"/>
    <w:p w14:paraId="08C1C966" w14:textId="77777777" w:rsidR="00151907" w:rsidRPr="00F43B77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ind w:hanging="357"/>
        <w:jc w:val="both"/>
        <w:rPr>
          <w:rFonts w:ascii="Arial Narrow" w:hAnsi="Arial Narrow" w:cs="Arial"/>
          <w:b w:val="0"/>
          <w:bCs/>
          <w:sz w:val="22"/>
          <w:szCs w:val="22"/>
        </w:rPr>
      </w:pPr>
      <w:r w:rsidRPr="00F43B77">
        <w:rPr>
          <w:rFonts w:ascii="Arial Narrow" w:hAnsi="Arial Narrow" w:cs="Times New Roman"/>
          <w:b w:val="0"/>
          <w:sz w:val="22"/>
          <w:szCs w:val="22"/>
          <w:lang w:eastAsia="de-DE"/>
        </w:rPr>
        <w:t xml:space="preserve">Dotyczy § 2 pkt. 6 Projektu umowy dostawy: </w:t>
      </w:r>
    </w:p>
    <w:p w14:paraId="0D580940" w14:textId="77777777" w:rsidR="00151907" w:rsidRPr="00F43B77" w:rsidRDefault="00151907" w:rsidP="00151907">
      <w:pPr>
        <w:numPr>
          <w:ilvl w:val="0"/>
          <w:numId w:val="14"/>
        </w:numPr>
        <w:spacing w:line="360" w:lineRule="auto"/>
        <w:ind w:hanging="357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 xml:space="preserve">Ze względu na odmienną procedurę realizacji zamówienia w przypadku kontroli wewnątrzlaboratoryjnych (wymaganych np. wg formularza cenowego- zadanie 1), odczynników i materiałów zużywalnych </w:t>
      </w:r>
      <w:r w:rsidRPr="00F43B77">
        <w:rPr>
          <w:rFonts w:ascii="Arial Narrow" w:hAnsi="Arial Narrow"/>
          <w:sz w:val="22"/>
          <w:szCs w:val="22"/>
          <w:lang w:eastAsia="de-DE"/>
        </w:rPr>
        <w:lastRenderedPageBreak/>
        <w:t>pochodzących od niezależnego producenta, Zamawiający wyrazi zgodę na wydłużenie terminu dostarczenia FV do 5 dni roboczych od dnia dostarczenia towaru?</w:t>
      </w:r>
    </w:p>
    <w:p w14:paraId="0567A2C3" w14:textId="77777777" w:rsidR="00151907" w:rsidRDefault="00151907" w:rsidP="00151907">
      <w:pPr>
        <w:numPr>
          <w:ilvl w:val="0"/>
          <w:numId w:val="14"/>
        </w:numPr>
        <w:spacing w:line="360" w:lineRule="auto"/>
        <w:ind w:hanging="357"/>
        <w:contextualSpacing/>
        <w:jc w:val="both"/>
        <w:rPr>
          <w:rFonts w:ascii="Arial Narrow" w:hAnsi="Arial Narrow"/>
          <w:b/>
          <w:sz w:val="22"/>
          <w:szCs w:val="22"/>
          <w:lang w:eastAsia="de-DE"/>
        </w:rPr>
      </w:pPr>
      <w:r w:rsidRPr="00F43B77">
        <w:rPr>
          <w:rFonts w:ascii="Arial Narrow" w:hAnsi="Arial Narrow"/>
          <w:sz w:val="22"/>
          <w:szCs w:val="22"/>
          <w:lang w:eastAsia="de-DE"/>
        </w:rPr>
        <w:t>Czy Zamawiający wyrazi zgodę na wydłużenie terminu dostarczenia FV do 2 dni roboczych od dnia dostarczenia towaru?</w:t>
      </w:r>
    </w:p>
    <w:p w14:paraId="73DBC364" w14:textId="3906DAB8" w:rsidR="00151907" w:rsidRPr="003B71C8" w:rsidRDefault="003B71C8" w:rsidP="00151907">
      <w:pPr>
        <w:spacing w:line="360" w:lineRule="auto"/>
        <w:ind w:left="3"/>
        <w:rPr>
          <w:rFonts w:ascii="Arial Narrow" w:hAnsi="Arial Narrow" w:cs="Arial"/>
          <w:b/>
          <w:bCs/>
          <w:sz w:val="22"/>
          <w:szCs w:val="22"/>
        </w:rPr>
      </w:pPr>
      <w:bookmarkStart w:id="4" w:name="_Hlk161916853"/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</w:p>
    <w:p w14:paraId="50E3C824" w14:textId="77777777" w:rsidR="00151907" w:rsidRPr="003B71C8" w:rsidRDefault="00151907" w:rsidP="00151907">
      <w:pPr>
        <w:spacing w:line="360" w:lineRule="auto"/>
        <w:ind w:left="3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 xml:space="preserve">Ad. a) Zamawiający nie wyraża zgody. </w:t>
      </w:r>
    </w:p>
    <w:p w14:paraId="4D81EDCF" w14:textId="77777777" w:rsidR="00151907" w:rsidRPr="003B71C8" w:rsidRDefault="00151907" w:rsidP="00151907">
      <w:pPr>
        <w:spacing w:line="360" w:lineRule="auto"/>
        <w:ind w:left="3"/>
        <w:rPr>
          <w:rFonts w:ascii="Arial Narrow" w:hAnsi="Arial Narrow" w:cs="Arial"/>
          <w:b/>
          <w:bCs/>
          <w:sz w:val="22"/>
          <w:szCs w:val="22"/>
        </w:rPr>
      </w:pPr>
      <w:r w:rsidRPr="003B71C8">
        <w:rPr>
          <w:rFonts w:ascii="Arial Narrow" w:hAnsi="Arial Narrow" w:cs="Arial"/>
          <w:b/>
          <w:bCs/>
          <w:sz w:val="22"/>
          <w:szCs w:val="22"/>
        </w:rPr>
        <w:t xml:space="preserve">Ad. b) Zgodnie z zapisami projektu umowy. </w:t>
      </w:r>
    </w:p>
    <w:bookmarkEnd w:id="4"/>
    <w:p w14:paraId="0C8D0B26" w14:textId="77777777" w:rsidR="00151907" w:rsidRPr="00F43B77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rPr>
          <w:rFonts w:ascii="Arial Narrow" w:hAnsi="Arial Narrow" w:cs="Arial"/>
          <w:b w:val="0"/>
          <w:bCs/>
          <w:sz w:val="22"/>
          <w:szCs w:val="22"/>
        </w:rPr>
      </w:pPr>
      <w:r w:rsidRPr="00151907"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  <w:t xml:space="preserve">Dotyczy § 9 Projektu umowy dostawy: </w:t>
      </w:r>
    </w:p>
    <w:p w14:paraId="19F16854" w14:textId="77777777" w:rsidR="00151907" w:rsidRPr="00151907" w:rsidRDefault="00151907" w:rsidP="00151907">
      <w:pPr>
        <w:spacing w:line="360" w:lineRule="auto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 xml:space="preserve">Czy Zamawiający wyrazi zgodę na zmniejszenie wysokości kar umownych przewidzianych w §9 wzoru umowy o 50%? </w:t>
      </w:r>
    </w:p>
    <w:p w14:paraId="5D3C28D8" w14:textId="77777777" w:rsidR="00151907" w:rsidRPr="00151907" w:rsidRDefault="00151907" w:rsidP="00151907">
      <w:pPr>
        <w:spacing w:line="360" w:lineRule="auto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 xml:space="preserve">Uzasadnienie: </w:t>
      </w:r>
    </w:p>
    <w:p w14:paraId="67F7C780" w14:textId="77777777" w:rsidR="00151907" w:rsidRPr="00151907" w:rsidRDefault="00151907" w:rsidP="00151907">
      <w:pPr>
        <w:spacing w:line="360" w:lineRule="auto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>Wysokość kar umownych przewidziana we wzorze umowy jest znacząco wygórowana i obniżenie ich o połowę zbliży postanowienie wzoru umowy w tym zakresie do standardów rynkowych.</w:t>
      </w:r>
    </w:p>
    <w:p w14:paraId="40AD9368" w14:textId="4B19F11E" w:rsidR="00151907" w:rsidRPr="003B71C8" w:rsidRDefault="003B71C8" w:rsidP="00151907">
      <w:pPr>
        <w:spacing w:line="360" w:lineRule="auto"/>
        <w:ind w:left="3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 w:cs="Arial"/>
          <w:b/>
          <w:bCs/>
          <w:sz w:val="22"/>
          <w:szCs w:val="22"/>
        </w:rPr>
        <w:t>Zamawiający pozostawia zapisy projektu umowy bez zmian.</w:t>
      </w:r>
    </w:p>
    <w:p w14:paraId="5DFCC89B" w14:textId="77777777" w:rsidR="00151907" w:rsidRPr="00151907" w:rsidRDefault="00151907" w:rsidP="00151907">
      <w:pPr>
        <w:pStyle w:val="Akapitzlist"/>
        <w:numPr>
          <w:ilvl w:val="0"/>
          <w:numId w:val="10"/>
        </w:numPr>
        <w:autoSpaceDE/>
        <w:autoSpaceDN/>
        <w:spacing w:line="360" w:lineRule="auto"/>
        <w:jc w:val="both"/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  <w:t xml:space="preserve">Dotyczy § 12 pkt. 4 </w:t>
      </w:r>
      <w:proofErr w:type="spellStart"/>
      <w:r w:rsidRPr="00151907"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  <w:t>ppkt</w:t>
      </w:r>
      <w:proofErr w:type="spellEnd"/>
      <w:r w:rsidRPr="00151907">
        <w:rPr>
          <w:rFonts w:ascii="Arial Narrow" w:hAnsi="Arial Narrow" w:cs="Times New Roman"/>
          <w:b w:val="0"/>
          <w:color w:val="000000"/>
          <w:sz w:val="22"/>
          <w:szCs w:val="22"/>
          <w:lang w:eastAsia="de-DE"/>
        </w:rPr>
        <w:t xml:space="preserve"> 1-5 Umowy dostawy: </w:t>
      </w:r>
    </w:p>
    <w:p w14:paraId="45A8DB9E" w14:textId="77777777" w:rsidR="00151907" w:rsidRPr="00151907" w:rsidRDefault="00151907" w:rsidP="00151907">
      <w:pPr>
        <w:spacing w:line="360" w:lineRule="auto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  <w:r w:rsidRPr="00151907">
        <w:rPr>
          <w:rFonts w:ascii="Arial Narrow" w:hAnsi="Arial Narrow"/>
          <w:color w:val="000000"/>
          <w:sz w:val="22"/>
          <w:szCs w:val="22"/>
          <w:lang w:eastAsia="de-DE"/>
        </w:rPr>
        <w:t>Czy Zamawiający dopuszcza w trakcie trwania umowy zamianę produktu na produkt nowszej generacji, konfekcjonowany w innej wielkości opakowania, w ilości wynikającej z właściwości nowego produktu, o łącznej wartości nie przekraczającej wartości umownej produktu wymienianego?</w:t>
      </w:r>
    </w:p>
    <w:p w14:paraId="24180ECA" w14:textId="755FE8AD" w:rsidR="00151907" w:rsidRPr="003B71C8" w:rsidRDefault="003B71C8" w:rsidP="00151907">
      <w:pPr>
        <w:spacing w:line="360" w:lineRule="auto"/>
        <w:ind w:left="3"/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 xml:space="preserve">Odpowiedź: </w:t>
      </w:r>
      <w:r w:rsidR="00151907" w:rsidRPr="003B71C8">
        <w:rPr>
          <w:rFonts w:ascii="Arial Narrow" w:hAnsi="Arial Narrow" w:cs="Arial"/>
          <w:b/>
          <w:bCs/>
          <w:sz w:val="22"/>
          <w:szCs w:val="22"/>
        </w:rPr>
        <w:t xml:space="preserve">Zamawiający pozostawia zapisy projektu umowy bez zmian. </w:t>
      </w:r>
    </w:p>
    <w:p w14:paraId="49FC2D94" w14:textId="77777777" w:rsidR="00151907" w:rsidRPr="00151907" w:rsidRDefault="00151907" w:rsidP="00151907">
      <w:pPr>
        <w:spacing w:line="360" w:lineRule="auto"/>
        <w:contextualSpacing/>
        <w:jc w:val="both"/>
        <w:rPr>
          <w:rFonts w:ascii="Arial Narrow" w:hAnsi="Arial Narrow"/>
          <w:b/>
          <w:color w:val="000000"/>
          <w:sz w:val="22"/>
          <w:szCs w:val="22"/>
          <w:lang w:eastAsia="de-DE"/>
        </w:rPr>
      </w:pPr>
    </w:p>
    <w:p w14:paraId="1348203C" w14:textId="77777777" w:rsidR="00151907" w:rsidRDefault="00151907" w:rsidP="00035DEC">
      <w:pPr>
        <w:spacing w:before="600" w:after="240" w:line="36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339F46ED" w14:textId="01AAE949" w:rsidR="00DF17EE" w:rsidRPr="00DF17EE" w:rsidRDefault="00DF17EE" w:rsidP="00035DEC">
      <w:pPr>
        <w:spacing w:before="600" w:after="240" w:line="360" w:lineRule="auto"/>
        <w:jc w:val="both"/>
        <w:rPr>
          <w:rFonts w:ascii="Arial Narrow" w:hAnsi="Arial Narrow" w:cs="Arial"/>
          <w:bCs/>
          <w:i/>
          <w:iCs/>
          <w:sz w:val="22"/>
          <w:szCs w:val="22"/>
          <w:lang w:eastAsia="ar-SA"/>
        </w:rPr>
      </w:pP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="00553BBE">
        <w:rPr>
          <w:rFonts w:ascii="Arial Narrow" w:hAnsi="Arial Narrow" w:cs="Arial"/>
          <w:bCs/>
          <w:sz w:val="24"/>
          <w:szCs w:val="24"/>
          <w:lang w:eastAsia="ar-SA"/>
        </w:rPr>
        <w:tab/>
      </w:r>
      <w:r w:rsidRPr="00DF17EE">
        <w:rPr>
          <w:rFonts w:ascii="Arial Narrow" w:hAnsi="Arial Narrow" w:cs="Arial"/>
          <w:bCs/>
          <w:i/>
          <w:iCs/>
          <w:sz w:val="22"/>
          <w:szCs w:val="22"/>
          <w:lang w:eastAsia="ar-SA"/>
        </w:rPr>
        <w:t>Zamawiający</w:t>
      </w:r>
    </w:p>
    <w:p w14:paraId="05B6AAA8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44890CFA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65FA3E9B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6AD896C0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60C3E0D5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587C2797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75C2D6F7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5CE60C43" w14:textId="77777777" w:rsidR="00DF17EE" w:rsidRDefault="00DF17EE" w:rsidP="00DF17EE">
      <w:pPr>
        <w:rPr>
          <w:rFonts w:ascii="Arial Narrow" w:hAnsi="Arial Narrow" w:cs="Arial"/>
          <w:bCs/>
          <w:sz w:val="24"/>
          <w:szCs w:val="24"/>
          <w:lang w:eastAsia="ar-SA"/>
        </w:rPr>
      </w:pPr>
    </w:p>
    <w:p w14:paraId="07E91224" w14:textId="7CB3DE99" w:rsidR="00DF17EE" w:rsidRPr="008844BF" w:rsidRDefault="00DF17EE" w:rsidP="00DF17E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 w:rsidR="00553BBE">
        <w:rPr>
          <w:rFonts w:ascii="Arial Narrow" w:hAnsi="Arial Narrow"/>
        </w:rPr>
        <w:t xml:space="preserve">3 </w:t>
      </w:r>
      <w:r w:rsidRPr="008844BF">
        <w:rPr>
          <w:rFonts w:ascii="Arial Narrow" w:hAnsi="Arial Narrow"/>
        </w:rPr>
        <w:t>ark.</w:t>
      </w:r>
    </w:p>
    <w:p w14:paraId="1369B284" w14:textId="77777777" w:rsidR="00DF17EE" w:rsidRPr="00553BBE" w:rsidRDefault="00DF17EE" w:rsidP="00DF17EE">
      <w:pPr>
        <w:rPr>
          <w:rFonts w:ascii="Arial Narrow" w:hAnsi="Arial Narrow"/>
        </w:rPr>
      </w:pPr>
      <w:r w:rsidRPr="00553BBE">
        <w:rPr>
          <w:rFonts w:ascii="Arial Narrow" w:hAnsi="Arial Narrow"/>
        </w:rPr>
        <w:t>egz. 1 – a/a kancelaria</w:t>
      </w:r>
    </w:p>
    <w:p w14:paraId="58F237B6" w14:textId="77777777" w:rsidR="00DF17EE" w:rsidRPr="00553BBE" w:rsidRDefault="00DF17EE" w:rsidP="00DF17EE">
      <w:pPr>
        <w:rPr>
          <w:rFonts w:ascii="Arial Narrow" w:hAnsi="Arial Narrow"/>
        </w:rPr>
      </w:pPr>
      <w:r w:rsidRPr="00553BBE">
        <w:rPr>
          <w:rFonts w:ascii="Arial Narrow" w:hAnsi="Arial Narrow"/>
        </w:rPr>
        <w:t xml:space="preserve">egz. 2 – strona </w:t>
      </w:r>
      <w:proofErr w:type="spellStart"/>
      <w:r w:rsidRPr="00553BBE">
        <w:rPr>
          <w:rFonts w:ascii="Arial Narrow" w:hAnsi="Arial Narrow"/>
        </w:rPr>
        <w:t>int</w:t>
      </w:r>
      <w:proofErr w:type="spellEnd"/>
      <w:r w:rsidRPr="00553BBE">
        <w:rPr>
          <w:rFonts w:ascii="Arial Narrow" w:hAnsi="Arial Narrow"/>
        </w:rPr>
        <w:t xml:space="preserve">. Zamawiającego, platforma e-propublico.pl, </w:t>
      </w:r>
      <w:proofErr w:type="spellStart"/>
      <w:r w:rsidRPr="00553BBE">
        <w:rPr>
          <w:rFonts w:ascii="Arial Narrow" w:hAnsi="Arial Narrow"/>
        </w:rPr>
        <w:t>SZPubl</w:t>
      </w:r>
      <w:proofErr w:type="spellEnd"/>
      <w:r w:rsidRPr="00553BBE">
        <w:rPr>
          <w:rFonts w:ascii="Arial Narrow" w:hAnsi="Arial Narrow"/>
        </w:rPr>
        <w:t>. T2612 B5</w:t>
      </w:r>
    </w:p>
    <w:p w14:paraId="5F501F13" w14:textId="77777777" w:rsidR="00DF17EE" w:rsidRPr="008844BF" w:rsidRDefault="00DF17EE" w:rsidP="00DF17E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14:paraId="24E88954" w14:textId="185792C9" w:rsidR="00DF17EE" w:rsidRDefault="00DF17EE" w:rsidP="00DF17EE">
      <w:pPr>
        <w:spacing w:line="360" w:lineRule="auto"/>
        <w:jc w:val="both"/>
        <w:rPr>
          <w:rFonts w:ascii="Arial Narrow" w:hAnsi="Arial Narrow" w:cs="Arial"/>
          <w:bCs/>
          <w:sz w:val="24"/>
          <w:szCs w:val="24"/>
          <w:lang w:eastAsia="ar-SA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2024-03-25</w:t>
      </w:r>
    </w:p>
    <w:sectPr w:rsidR="00DF17EE" w:rsidSect="00EE4E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47A9BA" w14:textId="77777777" w:rsidR="00EE4E50" w:rsidRDefault="00EE4E50">
      <w:r>
        <w:separator/>
      </w:r>
    </w:p>
  </w:endnote>
  <w:endnote w:type="continuationSeparator" w:id="0">
    <w:p w14:paraId="1ADC2315" w14:textId="77777777" w:rsidR="00EE4E50" w:rsidRDefault="00EE4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B2A3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2ADB1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36E2E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D697C6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C36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C2EBE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DFAD72" w14:textId="77777777" w:rsidR="006D4AB3" w:rsidRDefault="006D4AB3">
    <w:pPr>
      <w:pStyle w:val="Stopka"/>
      <w:tabs>
        <w:tab w:val="clear" w:pos="4536"/>
        <w:tab w:val="left" w:pos="6237"/>
      </w:tabs>
    </w:pPr>
  </w:p>
  <w:p w14:paraId="1D0DA35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62DCB" w14:textId="77777777" w:rsidR="00EE4E50" w:rsidRDefault="00EE4E50">
      <w:r>
        <w:separator/>
      </w:r>
    </w:p>
  </w:footnote>
  <w:footnote w:type="continuationSeparator" w:id="0">
    <w:p w14:paraId="37FA17AB" w14:textId="77777777" w:rsidR="00EE4E50" w:rsidRDefault="00EE4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4FFE8" w14:textId="77777777" w:rsidR="008968B3" w:rsidRDefault="008968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5096B" w14:textId="77777777" w:rsidR="008968B3" w:rsidRDefault="008968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892B8" w14:textId="77777777" w:rsidR="008968B3" w:rsidRDefault="008968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E17ADC"/>
    <w:multiLevelType w:val="hybridMultilevel"/>
    <w:tmpl w:val="5CB03D92"/>
    <w:lvl w:ilvl="0" w:tplc="0C8495F4">
      <w:start w:val="1"/>
      <w:numFmt w:val="lowerLetter"/>
      <w:lvlText w:val="%1)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5AD7D3A"/>
    <w:multiLevelType w:val="hybridMultilevel"/>
    <w:tmpl w:val="B3F40C14"/>
    <w:lvl w:ilvl="0" w:tplc="DE04C5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C85DC1"/>
    <w:multiLevelType w:val="hybridMultilevel"/>
    <w:tmpl w:val="FBA6A4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6FF335D"/>
    <w:multiLevelType w:val="hybridMultilevel"/>
    <w:tmpl w:val="B3C2C666"/>
    <w:lvl w:ilvl="0" w:tplc="C79C48B4">
      <w:start w:val="1"/>
      <w:numFmt w:val="lowerLetter"/>
      <w:lvlText w:val="%1)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8" w15:restartNumberingAfterBreak="0">
    <w:nsid w:val="619C6110"/>
    <w:multiLevelType w:val="hybridMultilevel"/>
    <w:tmpl w:val="FEC809E0"/>
    <w:lvl w:ilvl="0" w:tplc="36326D46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1BE4C64"/>
    <w:multiLevelType w:val="hybridMultilevel"/>
    <w:tmpl w:val="1B6ECCD4"/>
    <w:lvl w:ilvl="0" w:tplc="97A4F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2619ED"/>
    <w:multiLevelType w:val="hybridMultilevel"/>
    <w:tmpl w:val="67B27DE4"/>
    <w:lvl w:ilvl="0" w:tplc="0886686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8796354">
    <w:abstractNumId w:val="6"/>
  </w:num>
  <w:num w:numId="2" w16cid:durableId="233584809">
    <w:abstractNumId w:val="11"/>
  </w:num>
  <w:num w:numId="3" w16cid:durableId="1936859427">
    <w:abstractNumId w:val="5"/>
  </w:num>
  <w:num w:numId="4" w16cid:durableId="46269180">
    <w:abstractNumId w:val="10"/>
  </w:num>
  <w:num w:numId="5" w16cid:durableId="874922793">
    <w:abstractNumId w:val="1"/>
  </w:num>
  <w:num w:numId="6" w16cid:durableId="825243087">
    <w:abstractNumId w:val="2"/>
  </w:num>
  <w:num w:numId="7" w16cid:durableId="112943269">
    <w:abstractNumId w:val="9"/>
  </w:num>
  <w:num w:numId="8" w16cid:durableId="1174607474">
    <w:abstractNumId w:val="3"/>
  </w:num>
  <w:num w:numId="9" w16cid:durableId="591667281">
    <w:abstractNumId w:val="4"/>
  </w:num>
  <w:num w:numId="10" w16cid:durableId="558320098">
    <w:abstractNumId w:val="12"/>
  </w:num>
  <w:num w:numId="11" w16cid:durableId="996835175">
    <w:abstractNumId w:val="7"/>
  </w:num>
  <w:num w:numId="12" w16cid:durableId="1011487147">
    <w:abstractNumId w:val="0"/>
  </w:num>
  <w:num w:numId="13" w16cid:durableId="1370647183">
    <w:abstractNumId w:val="13"/>
  </w:num>
  <w:num w:numId="14" w16cid:durableId="54244286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E50"/>
    <w:rsid w:val="00031374"/>
    <w:rsid w:val="00035DEC"/>
    <w:rsid w:val="000A1097"/>
    <w:rsid w:val="000E2A8F"/>
    <w:rsid w:val="0012774F"/>
    <w:rsid w:val="00144B7A"/>
    <w:rsid w:val="00151907"/>
    <w:rsid w:val="00180C6E"/>
    <w:rsid w:val="0029606A"/>
    <w:rsid w:val="003B71C8"/>
    <w:rsid w:val="004848F3"/>
    <w:rsid w:val="004A75F2"/>
    <w:rsid w:val="005144A9"/>
    <w:rsid w:val="00520165"/>
    <w:rsid w:val="00553BBE"/>
    <w:rsid w:val="005B1B08"/>
    <w:rsid w:val="00632C3C"/>
    <w:rsid w:val="00662BDB"/>
    <w:rsid w:val="006A5DF1"/>
    <w:rsid w:val="006B7198"/>
    <w:rsid w:val="006D4AB3"/>
    <w:rsid w:val="006F3B81"/>
    <w:rsid w:val="007C7C80"/>
    <w:rsid w:val="007D7198"/>
    <w:rsid w:val="00870F9F"/>
    <w:rsid w:val="008804B6"/>
    <w:rsid w:val="008968B3"/>
    <w:rsid w:val="00897AB0"/>
    <w:rsid w:val="008A3553"/>
    <w:rsid w:val="009003D1"/>
    <w:rsid w:val="00947A50"/>
    <w:rsid w:val="00A905AC"/>
    <w:rsid w:val="00B1255C"/>
    <w:rsid w:val="00B32FF9"/>
    <w:rsid w:val="00B555B9"/>
    <w:rsid w:val="00BA6584"/>
    <w:rsid w:val="00BE7BFD"/>
    <w:rsid w:val="00C370F2"/>
    <w:rsid w:val="00C44EEC"/>
    <w:rsid w:val="00D22FFA"/>
    <w:rsid w:val="00D8461B"/>
    <w:rsid w:val="00D9049C"/>
    <w:rsid w:val="00D915F2"/>
    <w:rsid w:val="00DF17EE"/>
    <w:rsid w:val="00DF32E8"/>
    <w:rsid w:val="00E21B49"/>
    <w:rsid w:val="00E2789F"/>
    <w:rsid w:val="00E72428"/>
    <w:rsid w:val="00EA14B3"/>
    <w:rsid w:val="00EA416E"/>
    <w:rsid w:val="00EE4E5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6D3C75"/>
  <w15:chartTrackingRefBased/>
  <w15:docId w15:val="{3C35FB7E-3DE2-42A5-A407-9BDBDAB8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,Akapit z listą3,Akapit z listą31,Wypunktowanie,Normal2,sw tekst,L1,Numerowanie,Adresat stanowisko"/>
    <w:basedOn w:val="Normalny"/>
    <w:link w:val="AkapitzlistZnak"/>
    <w:uiPriority w:val="1"/>
    <w:qFormat/>
    <w:rsid w:val="00151907"/>
    <w:pPr>
      <w:autoSpaceDE w:val="0"/>
      <w:autoSpaceDN w:val="0"/>
      <w:ind w:left="720"/>
      <w:contextualSpacing/>
    </w:pPr>
    <w:rPr>
      <w:rFonts w:cs="Calibri"/>
      <w:b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"/>
    <w:link w:val="Akapitzlist"/>
    <w:uiPriority w:val="1"/>
    <w:qFormat/>
    <w:locked/>
    <w:rsid w:val="00151907"/>
    <w:rPr>
      <w:rFonts w:cs="Calibri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6</Pages>
  <Words>1844</Words>
  <Characters>11057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7</cp:revision>
  <cp:lastPrinted>2024-03-25T09:19:00Z</cp:lastPrinted>
  <dcterms:created xsi:type="dcterms:W3CDTF">2024-03-21T11:01:00Z</dcterms:created>
  <dcterms:modified xsi:type="dcterms:W3CDTF">2024-03-25T09:19:00Z</dcterms:modified>
</cp:coreProperties>
</file>