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5615E" w14:textId="3B3294B4" w:rsidR="00D34297" w:rsidRPr="00152A52" w:rsidRDefault="00A25073" w:rsidP="00495A4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52A52">
        <w:rPr>
          <w:rFonts w:ascii="Arial Narrow" w:hAnsi="Arial Narrow" w:cs="Arial"/>
          <w:sz w:val="22"/>
          <w:szCs w:val="22"/>
        </w:rPr>
        <w:t>Bydgoszcz</w:t>
      </w:r>
      <w:r w:rsidR="00D34297" w:rsidRPr="00152A52">
        <w:rPr>
          <w:rFonts w:ascii="Arial Narrow" w:hAnsi="Arial Narrow" w:cs="Arial"/>
          <w:sz w:val="22"/>
          <w:szCs w:val="22"/>
        </w:rPr>
        <w:t xml:space="preserve"> dnia: </w:t>
      </w:r>
      <w:r w:rsidRPr="00152A52">
        <w:rPr>
          <w:rFonts w:ascii="Arial Narrow" w:hAnsi="Arial Narrow" w:cs="Arial"/>
          <w:sz w:val="22"/>
          <w:szCs w:val="22"/>
        </w:rPr>
        <w:t>2024-03-2</w:t>
      </w:r>
      <w:r w:rsidR="004C421A">
        <w:rPr>
          <w:rFonts w:ascii="Arial Narrow" w:hAnsi="Arial Narrow" w:cs="Arial"/>
          <w:sz w:val="22"/>
          <w:szCs w:val="22"/>
        </w:rPr>
        <w:t>5</w:t>
      </w:r>
    </w:p>
    <w:p w14:paraId="7C352C3C" w14:textId="77777777" w:rsidR="00D34297" w:rsidRPr="00152A52" w:rsidRDefault="00A2507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52A5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EEF8E1" w14:textId="77777777" w:rsidR="00D34297" w:rsidRPr="00152A52" w:rsidRDefault="00A2507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52A52">
        <w:rPr>
          <w:rFonts w:ascii="Arial Narrow" w:hAnsi="Arial Narrow" w:cs="Arial"/>
          <w:sz w:val="22"/>
          <w:szCs w:val="22"/>
        </w:rPr>
        <w:t>Powstańców Warszawy</w:t>
      </w:r>
      <w:r w:rsidR="00D34297" w:rsidRPr="00152A52">
        <w:rPr>
          <w:rFonts w:ascii="Arial Narrow" w:hAnsi="Arial Narrow" w:cs="Arial"/>
          <w:sz w:val="22"/>
          <w:szCs w:val="22"/>
        </w:rPr>
        <w:t xml:space="preserve"> </w:t>
      </w:r>
      <w:r w:rsidRPr="00152A52">
        <w:rPr>
          <w:rFonts w:ascii="Arial Narrow" w:hAnsi="Arial Narrow" w:cs="Arial"/>
          <w:sz w:val="22"/>
          <w:szCs w:val="22"/>
        </w:rPr>
        <w:t>5</w:t>
      </w:r>
    </w:p>
    <w:p w14:paraId="50CE859C" w14:textId="77777777" w:rsidR="00D34297" w:rsidRPr="00152A52" w:rsidRDefault="00A25073" w:rsidP="00D34297">
      <w:pPr>
        <w:rPr>
          <w:rFonts w:ascii="Arial Narrow" w:hAnsi="Arial Narrow" w:cs="Arial"/>
          <w:sz w:val="22"/>
          <w:szCs w:val="22"/>
        </w:rPr>
      </w:pPr>
      <w:r w:rsidRPr="00152A52">
        <w:rPr>
          <w:rFonts w:ascii="Arial Narrow" w:hAnsi="Arial Narrow" w:cs="Arial"/>
          <w:sz w:val="22"/>
          <w:szCs w:val="22"/>
        </w:rPr>
        <w:t>85-681</w:t>
      </w:r>
      <w:r w:rsidR="00D34297" w:rsidRPr="00152A52">
        <w:rPr>
          <w:rFonts w:ascii="Arial Narrow" w:hAnsi="Arial Narrow" w:cs="Arial"/>
          <w:sz w:val="22"/>
          <w:szCs w:val="22"/>
        </w:rPr>
        <w:t xml:space="preserve"> </w:t>
      </w:r>
      <w:r w:rsidRPr="00152A52">
        <w:rPr>
          <w:rFonts w:ascii="Arial Narrow" w:hAnsi="Arial Narrow" w:cs="Arial"/>
          <w:sz w:val="22"/>
          <w:szCs w:val="22"/>
        </w:rPr>
        <w:t>Bydgoszcz</w:t>
      </w:r>
    </w:p>
    <w:p w14:paraId="1DE8A284" w14:textId="77777777" w:rsidR="00D34297" w:rsidRPr="00152A5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52A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AF6A90" w14:textId="77777777" w:rsidR="00D34297" w:rsidRDefault="00D34297" w:rsidP="00495A42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152A5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81B12C1" w14:textId="752374E7" w:rsidR="00152A52" w:rsidRPr="004C421A" w:rsidRDefault="00152A52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4C421A">
        <w:rPr>
          <w:rFonts w:ascii="Arial Narrow" w:hAnsi="Arial Narrow" w:cs="Arial"/>
          <w:bCs/>
          <w:sz w:val="22"/>
          <w:szCs w:val="22"/>
        </w:rPr>
        <w:t xml:space="preserve"> </w:t>
      </w:r>
      <w:r w:rsidR="004C421A">
        <w:rPr>
          <w:rFonts w:ascii="Arial Narrow" w:hAnsi="Arial Narrow" w:cs="Arial"/>
          <w:b/>
          <w:sz w:val="22"/>
          <w:szCs w:val="22"/>
        </w:rPr>
        <w:t>2558/2024</w:t>
      </w:r>
    </w:p>
    <w:p w14:paraId="6497CA29" w14:textId="77777777" w:rsidR="00D34297" w:rsidRPr="00152A5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52A52">
        <w:rPr>
          <w:rFonts w:ascii="Arial Narrow" w:hAnsi="Arial Narrow" w:cs="Arial"/>
          <w:b/>
          <w:sz w:val="24"/>
          <w:szCs w:val="24"/>
        </w:rPr>
        <w:t>WYKONAWCY</w:t>
      </w:r>
    </w:p>
    <w:p w14:paraId="2E337B69" w14:textId="77777777" w:rsidR="00D34297" w:rsidRPr="00152A52" w:rsidRDefault="00D34297" w:rsidP="00495A42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52A5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52A52" w14:paraId="69E9D0BA" w14:textId="77777777" w:rsidTr="00D34297">
        <w:tc>
          <w:tcPr>
            <w:tcW w:w="9180" w:type="dxa"/>
            <w:shd w:val="clear" w:color="auto" w:fill="F2F2F2"/>
            <w:hideMark/>
          </w:tcPr>
          <w:p w14:paraId="08123B65" w14:textId="77777777" w:rsidR="00D34297" w:rsidRPr="00152A5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52A5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E7D59C6" w14:textId="77777777" w:rsidR="00D34297" w:rsidRPr="00152A5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52A5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9F95A91" w14:textId="77777777" w:rsidR="00D34297" w:rsidRPr="00152A5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7E145533" w14:textId="77777777" w:rsidR="00D34297" w:rsidRPr="00152A5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52A5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52A5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52A5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52A52" w14:paraId="78E8E3BC" w14:textId="77777777" w:rsidTr="00310284">
        <w:tc>
          <w:tcPr>
            <w:tcW w:w="2269" w:type="dxa"/>
            <w:shd w:val="clear" w:color="auto" w:fill="auto"/>
          </w:tcPr>
          <w:p w14:paraId="6D156E46" w14:textId="77777777" w:rsidR="00D34297" w:rsidRPr="00152A5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34713B" w14:textId="77777777" w:rsidR="00D34297" w:rsidRPr="00152A52" w:rsidRDefault="00A2507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</w:p>
        </w:tc>
      </w:tr>
      <w:tr w:rsidR="00A25073" w:rsidRPr="00152A52" w14:paraId="14240818" w14:textId="77777777" w:rsidTr="00B32B2B">
        <w:tc>
          <w:tcPr>
            <w:tcW w:w="2269" w:type="dxa"/>
            <w:shd w:val="clear" w:color="auto" w:fill="auto"/>
          </w:tcPr>
          <w:p w14:paraId="19759471" w14:textId="77777777" w:rsidR="00A25073" w:rsidRPr="00152A52" w:rsidRDefault="00A25073" w:rsidP="00B32B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CC7151" w14:textId="77777777" w:rsidR="00A25073" w:rsidRPr="00152A52" w:rsidRDefault="00A25073" w:rsidP="00B32B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bCs/>
                <w:sz w:val="22"/>
                <w:szCs w:val="22"/>
              </w:rPr>
              <w:t>144/2023</w:t>
            </w:r>
          </w:p>
        </w:tc>
      </w:tr>
    </w:tbl>
    <w:p w14:paraId="45574820" w14:textId="77777777" w:rsidR="00010B31" w:rsidRPr="00152A5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4076D16F" w14:textId="77777777" w:rsidR="00010B31" w:rsidRPr="00152A5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52A52">
        <w:rPr>
          <w:rFonts w:ascii="Arial Narrow" w:hAnsi="Arial Narrow" w:cs="Arial"/>
          <w:sz w:val="22"/>
          <w:szCs w:val="22"/>
        </w:rPr>
        <w:t xml:space="preserve">Zamawiający, </w:t>
      </w:r>
      <w:r w:rsidR="00A25073" w:rsidRPr="00152A52">
        <w:rPr>
          <w:rFonts w:ascii="Arial Narrow" w:hAnsi="Arial Narrow" w:cs="Arial"/>
          <w:b/>
          <w:sz w:val="22"/>
          <w:szCs w:val="22"/>
        </w:rPr>
        <w:t>10WSzKzP SPZOZ</w:t>
      </w:r>
      <w:r w:rsidRPr="00152A5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25073" w:rsidRPr="00152A52">
        <w:rPr>
          <w:rFonts w:ascii="Arial Narrow" w:hAnsi="Arial Narrow" w:cs="Arial"/>
          <w:sz w:val="22"/>
          <w:szCs w:val="22"/>
        </w:rPr>
        <w:t>(</w:t>
      </w:r>
      <w:proofErr w:type="spellStart"/>
      <w:r w:rsidR="00A25073" w:rsidRPr="00152A52">
        <w:rPr>
          <w:rFonts w:ascii="Arial Narrow" w:hAnsi="Arial Narrow" w:cs="Arial"/>
          <w:sz w:val="22"/>
          <w:szCs w:val="22"/>
        </w:rPr>
        <w:t>t.j</w:t>
      </w:r>
      <w:proofErr w:type="spellEnd"/>
      <w:r w:rsidR="00A25073" w:rsidRPr="00152A52">
        <w:rPr>
          <w:rFonts w:ascii="Arial Narrow" w:hAnsi="Arial Narrow" w:cs="Arial"/>
          <w:sz w:val="22"/>
          <w:szCs w:val="22"/>
        </w:rPr>
        <w:t>. Dz. U. z 2023r. poz. 1605)</w:t>
      </w:r>
      <w:r w:rsidRPr="00152A52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52A52">
        <w:rPr>
          <w:rFonts w:ascii="Arial Narrow" w:hAnsi="Arial Narrow" w:cs="Arial"/>
          <w:sz w:val="22"/>
          <w:szCs w:val="22"/>
        </w:rPr>
        <w:t>na</w:t>
      </w:r>
      <w:r w:rsidRPr="00152A52">
        <w:rPr>
          <w:rFonts w:ascii="Arial Narrow" w:hAnsi="Arial Narrow" w:cs="Arial"/>
          <w:sz w:val="22"/>
          <w:szCs w:val="22"/>
        </w:rPr>
        <w:t xml:space="preserve"> </w:t>
      </w:r>
      <w:r w:rsidR="00D8293D" w:rsidRPr="00152A52">
        <w:rPr>
          <w:rFonts w:ascii="Arial Narrow" w:hAnsi="Arial Narrow" w:cs="Arial"/>
          <w:sz w:val="22"/>
          <w:szCs w:val="22"/>
        </w:rPr>
        <w:t>na</w:t>
      </w:r>
      <w:r w:rsidR="00010B31" w:rsidRPr="00152A52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52A52" w14:paraId="7FA9846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790D" w14:textId="77777777" w:rsidR="00D44D12" w:rsidRPr="00152A5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A684" w14:textId="77777777" w:rsidR="00D44D12" w:rsidRPr="00152A5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4E5D1AD" w14:textId="77777777" w:rsidR="00D44D12" w:rsidRPr="00152A5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2A52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A25073" w:rsidRPr="00152A52" w14:paraId="7E124345" w14:textId="77777777" w:rsidTr="00B32B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6A37" w14:textId="77777777" w:rsidR="00A25073" w:rsidRPr="00152A52" w:rsidRDefault="00A25073" w:rsidP="00B32B2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2A52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9122" w14:textId="77777777" w:rsidR="00A25073" w:rsidRPr="00EF33AC" w:rsidRDefault="00A25073" w:rsidP="00B32B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>Niewchłanialne</w:t>
            </w:r>
            <w:proofErr w:type="spellEnd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 xml:space="preserve"> nici </w:t>
            </w:r>
            <w:proofErr w:type="spellStart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>monofilamentowe</w:t>
            </w:r>
            <w:proofErr w:type="spellEnd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 xml:space="preserve">, z </w:t>
            </w:r>
            <w:proofErr w:type="spellStart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>politetrafluoroetylenu</w:t>
            </w:r>
            <w:proofErr w:type="spellEnd"/>
            <w:r w:rsidRPr="00EF33AC">
              <w:rPr>
                <w:rFonts w:ascii="Arial Narrow" w:hAnsi="Arial Narrow" w:cs="Arial"/>
                <w:b/>
                <w:sz w:val="22"/>
                <w:szCs w:val="22"/>
              </w:rPr>
              <w:t xml:space="preserve"> (PTFE)</w:t>
            </w:r>
          </w:p>
          <w:p w14:paraId="21D86DF7" w14:textId="77777777" w:rsidR="00A25073" w:rsidRPr="00EF33AC" w:rsidRDefault="00A25073" w:rsidP="00B32B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33A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F33A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FF6172" w14:textId="77777777" w:rsidR="00A25073" w:rsidRPr="00EF33AC" w:rsidRDefault="00A25073" w:rsidP="00B32B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33AC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EF33A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F33AC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0E49F52F" w14:textId="77777777" w:rsidR="00A25073" w:rsidRDefault="00A25073" w:rsidP="00B32B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33A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F33A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64FCA57" w14:textId="74F37255" w:rsidR="00A25073" w:rsidRPr="00CD5630" w:rsidRDefault="00CD5630" w:rsidP="00CD563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25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pkt. </w:t>
            </w:r>
            <w:r>
              <w:rPr>
                <w:rFonts w:ascii="Arial Narrow" w:hAnsi="Arial Narrow"/>
                <w:sz w:val="22"/>
                <w:szCs w:val="22"/>
              </w:rPr>
              <w:t>2 lit. c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ustawy Prawo zamówień publicznych.</w:t>
            </w:r>
          </w:p>
        </w:tc>
      </w:tr>
    </w:tbl>
    <w:p w14:paraId="1DAB9BD7" w14:textId="77777777" w:rsidR="00010B31" w:rsidRPr="00495A42" w:rsidRDefault="00010B31" w:rsidP="00495A42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95A42">
        <w:rPr>
          <w:rFonts w:ascii="Arial Narrow" w:hAnsi="Arial Narrow" w:cs="Arial"/>
          <w:i/>
          <w:sz w:val="22"/>
          <w:szCs w:val="22"/>
        </w:rPr>
        <w:t>Zamawiający</w:t>
      </w:r>
    </w:p>
    <w:p w14:paraId="574C9B2D" w14:textId="77777777" w:rsidR="00495A42" w:rsidRPr="006C1E30" w:rsidRDefault="00495A42" w:rsidP="00495A42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6C1E30">
        <w:rPr>
          <w:rFonts w:ascii="Arial Narrow" w:hAnsi="Arial Narrow" w:cs="Arial"/>
          <w:color w:val="1B1B1B"/>
        </w:rPr>
        <w:t xml:space="preserve"> ark.</w:t>
      </w:r>
    </w:p>
    <w:p w14:paraId="30E9F4AD" w14:textId="77777777" w:rsidR="00495A42" w:rsidRPr="004C421A" w:rsidRDefault="00495A42" w:rsidP="00495A42">
      <w:pPr>
        <w:shd w:val="clear" w:color="auto" w:fill="FFFFFF"/>
        <w:textAlignment w:val="baseline"/>
        <w:rPr>
          <w:rFonts w:ascii="Arial Narrow" w:hAnsi="Arial Narrow"/>
        </w:rPr>
      </w:pPr>
      <w:r w:rsidRPr="004C421A">
        <w:rPr>
          <w:rFonts w:ascii="Arial Narrow" w:hAnsi="Arial Narrow"/>
        </w:rPr>
        <w:t xml:space="preserve">Egz. 1 – a/a kancelaria  </w:t>
      </w:r>
    </w:p>
    <w:p w14:paraId="1A5C56D5" w14:textId="77777777" w:rsidR="00495A42" w:rsidRPr="004C421A" w:rsidRDefault="00495A42" w:rsidP="00495A42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4C421A">
        <w:rPr>
          <w:rFonts w:ascii="Arial Narrow" w:hAnsi="Arial Narrow"/>
        </w:rPr>
        <w:t xml:space="preserve">Egz. 2 – uczestnicy postępowania str. </w:t>
      </w:r>
      <w:proofErr w:type="spellStart"/>
      <w:r w:rsidRPr="004C421A">
        <w:rPr>
          <w:rFonts w:ascii="Arial Narrow" w:hAnsi="Arial Narrow"/>
        </w:rPr>
        <w:t>int</w:t>
      </w:r>
      <w:proofErr w:type="spellEnd"/>
      <w:r w:rsidRPr="004C421A">
        <w:rPr>
          <w:rFonts w:ascii="Arial Narrow" w:hAnsi="Arial Narrow"/>
        </w:rPr>
        <w:t xml:space="preserve">. 10wsk.mil.pl i e-propublico.pl; </w:t>
      </w:r>
      <w:proofErr w:type="spellStart"/>
      <w:r w:rsidRPr="004C421A">
        <w:rPr>
          <w:rFonts w:ascii="Arial Narrow" w:hAnsi="Arial Narrow"/>
        </w:rPr>
        <w:t>SZPubl</w:t>
      </w:r>
      <w:proofErr w:type="spellEnd"/>
      <w:r w:rsidRPr="004C421A">
        <w:rPr>
          <w:rFonts w:ascii="Arial Narrow" w:hAnsi="Arial Narrow"/>
        </w:rPr>
        <w:t>. T2612 B5</w:t>
      </w:r>
    </w:p>
    <w:p w14:paraId="637BF5E1" w14:textId="77777777" w:rsidR="00495A42" w:rsidRPr="006C1E30" w:rsidRDefault="00495A42" w:rsidP="00495A42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B. Baranowska tel. 261 417 364</w:t>
      </w:r>
    </w:p>
    <w:p w14:paraId="6D866138" w14:textId="1ED11001" w:rsidR="00495A42" w:rsidRPr="00152A52" w:rsidRDefault="00495A42" w:rsidP="00495A42">
      <w:pPr>
        <w:rPr>
          <w:rFonts w:ascii="Arial Narrow" w:hAnsi="Arial Narrow" w:cs="Arial"/>
          <w:i/>
          <w:szCs w:val="24"/>
        </w:rPr>
      </w:pPr>
      <w:r w:rsidRPr="006C1E30">
        <w:rPr>
          <w:rFonts w:ascii="Arial Narrow" w:hAnsi="Arial Narrow"/>
        </w:rPr>
        <w:t>Data: 2024-03-</w:t>
      </w:r>
      <w:r>
        <w:rPr>
          <w:rFonts w:ascii="Arial Narrow" w:hAnsi="Arial Narrow"/>
        </w:rPr>
        <w:t>2</w:t>
      </w:r>
      <w:r w:rsidR="004C421A">
        <w:rPr>
          <w:rFonts w:ascii="Arial Narrow" w:hAnsi="Arial Narrow"/>
        </w:rPr>
        <w:t>5</w:t>
      </w:r>
    </w:p>
    <w:sectPr w:rsidR="00495A42" w:rsidRPr="00152A52" w:rsidSect="00495A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91" w:bottom="1191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1FAD1" w14:textId="77777777" w:rsidR="00174528" w:rsidRDefault="00174528" w:rsidP="00D34297">
      <w:r>
        <w:separator/>
      </w:r>
    </w:p>
  </w:endnote>
  <w:endnote w:type="continuationSeparator" w:id="0">
    <w:p w14:paraId="6302E413" w14:textId="77777777" w:rsidR="00174528" w:rsidRDefault="0017452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DC3C5" w14:textId="77777777" w:rsidR="00A25073" w:rsidRDefault="00A250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29A9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920B7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058EC" w14:textId="77777777" w:rsidR="00A25073" w:rsidRDefault="00A250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A4716" w14:textId="77777777" w:rsidR="00174528" w:rsidRDefault="00174528" w:rsidP="00D34297">
      <w:r>
        <w:separator/>
      </w:r>
    </w:p>
  </w:footnote>
  <w:footnote w:type="continuationSeparator" w:id="0">
    <w:p w14:paraId="4EF9A9A2" w14:textId="77777777" w:rsidR="00174528" w:rsidRDefault="0017452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CA4C8" w14:textId="77777777" w:rsidR="00A25073" w:rsidRDefault="00A25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A9800" w14:textId="77777777" w:rsidR="00A25073" w:rsidRDefault="00A25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6CCF3" w14:textId="77777777" w:rsidR="00A25073" w:rsidRDefault="00A25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528"/>
    <w:rsid w:val="00010B31"/>
    <w:rsid w:val="00104963"/>
    <w:rsid w:val="00150F65"/>
    <w:rsid w:val="00152A52"/>
    <w:rsid w:val="00174528"/>
    <w:rsid w:val="002A7DFF"/>
    <w:rsid w:val="00310284"/>
    <w:rsid w:val="00495A42"/>
    <w:rsid w:val="004C421A"/>
    <w:rsid w:val="004E2226"/>
    <w:rsid w:val="005464E2"/>
    <w:rsid w:val="00823326"/>
    <w:rsid w:val="00856A3E"/>
    <w:rsid w:val="00894412"/>
    <w:rsid w:val="009462DF"/>
    <w:rsid w:val="009500EB"/>
    <w:rsid w:val="00993EFC"/>
    <w:rsid w:val="00A25073"/>
    <w:rsid w:val="00AB3E72"/>
    <w:rsid w:val="00AC1A4B"/>
    <w:rsid w:val="00CD5630"/>
    <w:rsid w:val="00D34297"/>
    <w:rsid w:val="00D41670"/>
    <w:rsid w:val="00D44D12"/>
    <w:rsid w:val="00D8293D"/>
    <w:rsid w:val="00E403D2"/>
    <w:rsid w:val="00E742E3"/>
    <w:rsid w:val="00EB1359"/>
    <w:rsid w:val="00EF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99AFD"/>
  <w15:chartTrackingRefBased/>
  <w15:docId w15:val="{41F3A355-C73A-4287-A1EA-1176B54C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176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2024-03-25T13:07:00Z</cp:lastPrinted>
  <dcterms:created xsi:type="dcterms:W3CDTF">2024-03-25T12:57:00Z</dcterms:created>
  <dcterms:modified xsi:type="dcterms:W3CDTF">2024-03-25T13:07:00Z</dcterms:modified>
</cp:coreProperties>
</file>