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B3376" w14:textId="0AAF5158" w:rsidR="00B36EDA" w:rsidRPr="0031505D" w:rsidRDefault="004B084C" w:rsidP="0031505D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1505D">
        <w:rPr>
          <w:rFonts w:ascii="Arial Narrow" w:hAnsi="Arial Narrow" w:cs="Arial"/>
          <w:sz w:val="22"/>
          <w:szCs w:val="22"/>
        </w:rPr>
        <w:t>Bydgoszcz</w:t>
      </w:r>
      <w:r w:rsidR="00B36EDA" w:rsidRPr="0031505D">
        <w:rPr>
          <w:rFonts w:ascii="Arial Narrow" w:hAnsi="Arial Narrow" w:cs="Arial"/>
          <w:sz w:val="22"/>
          <w:szCs w:val="22"/>
        </w:rPr>
        <w:t xml:space="preserve"> dnia: </w:t>
      </w:r>
      <w:r w:rsidRPr="0031505D">
        <w:rPr>
          <w:rFonts w:ascii="Arial Narrow" w:hAnsi="Arial Narrow" w:cs="Arial"/>
          <w:sz w:val="22"/>
          <w:szCs w:val="22"/>
        </w:rPr>
        <w:t>2024-03-0</w:t>
      </w:r>
      <w:r w:rsidR="00833F39">
        <w:rPr>
          <w:rFonts w:ascii="Arial Narrow" w:hAnsi="Arial Narrow" w:cs="Arial"/>
          <w:sz w:val="22"/>
          <w:szCs w:val="22"/>
        </w:rPr>
        <w:t>5</w:t>
      </w:r>
    </w:p>
    <w:p w14:paraId="37322E34" w14:textId="31B5F9F3" w:rsidR="00B36EDA" w:rsidRPr="0031505D" w:rsidRDefault="004B084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1505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B234FCB" w14:textId="224EEF68" w:rsidR="00B36EDA" w:rsidRPr="0031505D" w:rsidRDefault="004B084C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1505D">
        <w:rPr>
          <w:rFonts w:ascii="Arial Narrow" w:hAnsi="Arial Narrow" w:cs="Arial"/>
          <w:sz w:val="22"/>
          <w:szCs w:val="22"/>
        </w:rPr>
        <w:t>Powstańców Warszawy</w:t>
      </w:r>
      <w:r w:rsidR="00B36EDA" w:rsidRPr="0031505D">
        <w:rPr>
          <w:rFonts w:ascii="Arial Narrow" w:hAnsi="Arial Narrow" w:cs="Arial"/>
          <w:sz w:val="22"/>
          <w:szCs w:val="22"/>
        </w:rPr>
        <w:t xml:space="preserve"> </w:t>
      </w:r>
      <w:r w:rsidRPr="0031505D">
        <w:rPr>
          <w:rFonts w:ascii="Arial Narrow" w:hAnsi="Arial Narrow" w:cs="Arial"/>
          <w:sz w:val="22"/>
          <w:szCs w:val="22"/>
        </w:rPr>
        <w:t>5</w:t>
      </w:r>
    </w:p>
    <w:p w14:paraId="34B8DC7D" w14:textId="25BDB07C" w:rsidR="00B36EDA" w:rsidRPr="0031505D" w:rsidRDefault="004B084C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1505D">
        <w:rPr>
          <w:rFonts w:ascii="Arial Narrow" w:hAnsi="Arial Narrow" w:cs="Arial"/>
          <w:sz w:val="22"/>
          <w:szCs w:val="22"/>
        </w:rPr>
        <w:t>85-681</w:t>
      </w:r>
      <w:r w:rsidR="00B36EDA" w:rsidRPr="0031505D">
        <w:rPr>
          <w:rFonts w:ascii="Arial Narrow" w:hAnsi="Arial Narrow" w:cs="Arial"/>
          <w:sz w:val="22"/>
          <w:szCs w:val="22"/>
        </w:rPr>
        <w:t xml:space="preserve"> </w:t>
      </w:r>
      <w:r w:rsidRPr="0031505D">
        <w:rPr>
          <w:rFonts w:ascii="Arial Narrow" w:hAnsi="Arial Narrow" w:cs="Arial"/>
          <w:sz w:val="22"/>
          <w:szCs w:val="22"/>
        </w:rPr>
        <w:t>Bydgoszcz</w:t>
      </w:r>
    </w:p>
    <w:p w14:paraId="32EF74AA" w14:textId="77777777" w:rsidR="00B36EDA" w:rsidRPr="0031505D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150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5B5BA7" w14:textId="77777777" w:rsidR="00B36EDA" w:rsidRPr="0031505D" w:rsidRDefault="00B36EDA" w:rsidP="0031505D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3150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6D7CA7D" w14:textId="77777777" w:rsidR="00B36EDA" w:rsidRPr="0031505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1505D" w14:paraId="7E65B4F8" w14:textId="77777777" w:rsidTr="00B36EDA">
        <w:tc>
          <w:tcPr>
            <w:tcW w:w="9923" w:type="dxa"/>
            <w:shd w:val="clear" w:color="auto" w:fill="F2F2F2"/>
            <w:hideMark/>
          </w:tcPr>
          <w:p w14:paraId="4F801FC9" w14:textId="7BB69DCA" w:rsidR="00B36EDA" w:rsidRPr="0031505D" w:rsidRDefault="0031505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1503DF6" w14:textId="77777777" w:rsidR="00B36EDA" w:rsidRPr="0031505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1505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EDC8D8D" w14:textId="77777777" w:rsidR="00B36EDA" w:rsidRPr="0031505D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0E2F1831" w14:textId="77777777" w:rsidR="00B36EDA" w:rsidRPr="0031505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1505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1505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1505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1505D" w14:paraId="5C11347B" w14:textId="77777777" w:rsidTr="00B36EDA">
        <w:tc>
          <w:tcPr>
            <w:tcW w:w="2269" w:type="dxa"/>
            <w:shd w:val="clear" w:color="auto" w:fill="auto"/>
          </w:tcPr>
          <w:p w14:paraId="3FBFCB98" w14:textId="77777777" w:rsidR="00B36EDA" w:rsidRPr="0031505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BF25E1C" w14:textId="1CAA7DB1" w:rsidR="00B36EDA" w:rsidRPr="0031505D" w:rsidRDefault="004B084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Dostawy różnych produktów leczniczych na okres 24 miesięcy</w:t>
            </w:r>
          </w:p>
        </w:tc>
      </w:tr>
      <w:tr w:rsidR="004B084C" w:rsidRPr="0031505D" w14:paraId="6234E0A1" w14:textId="77777777" w:rsidTr="003A7AC5">
        <w:tc>
          <w:tcPr>
            <w:tcW w:w="2269" w:type="dxa"/>
            <w:shd w:val="clear" w:color="auto" w:fill="auto"/>
          </w:tcPr>
          <w:p w14:paraId="432C4349" w14:textId="77777777" w:rsidR="004B084C" w:rsidRPr="0031505D" w:rsidRDefault="004B084C" w:rsidP="003A7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41E1C6B" w14:textId="7BEB2759" w:rsidR="004B084C" w:rsidRPr="0031505D" w:rsidRDefault="004B084C" w:rsidP="003A7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129/2023</w:t>
            </w:r>
          </w:p>
        </w:tc>
      </w:tr>
    </w:tbl>
    <w:p w14:paraId="1A191B54" w14:textId="77777777" w:rsidR="00B36EDA" w:rsidRPr="0031505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03A15B2" w14:textId="7081FEC2" w:rsidR="00B36EDA" w:rsidRPr="0031505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1505D">
        <w:rPr>
          <w:rFonts w:ascii="Arial Narrow" w:hAnsi="Arial Narrow" w:cs="Arial"/>
          <w:sz w:val="22"/>
          <w:szCs w:val="22"/>
        </w:rPr>
        <w:t xml:space="preserve">Zamawiający, </w:t>
      </w:r>
      <w:r w:rsidR="004B084C" w:rsidRPr="0031505D">
        <w:rPr>
          <w:rFonts w:ascii="Arial Narrow" w:hAnsi="Arial Narrow" w:cs="Arial"/>
          <w:b/>
          <w:sz w:val="22"/>
          <w:szCs w:val="22"/>
        </w:rPr>
        <w:t>10WSzKzP SPZOZ</w:t>
      </w:r>
      <w:r w:rsidRPr="0031505D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B084C" w:rsidRPr="0031505D">
        <w:rPr>
          <w:rFonts w:ascii="Arial Narrow" w:hAnsi="Arial Narrow" w:cs="Arial"/>
          <w:sz w:val="22"/>
          <w:szCs w:val="22"/>
        </w:rPr>
        <w:t>(</w:t>
      </w:r>
      <w:proofErr w:type="spellStart"/>
      <w:r w:rsidR="004B084C" w:rsidRPr="0031505D">
        <w:rPr>
          <w:rFonts w:ascii="Arial Narrow" w:hAnsi="Arial Narrow" w:cs="Arial"/>
          <w:sz w:val="22"/>
          <w:szCs w:val="22"/>
        </w:rPr>
        <w:t>t.j</w:t>
      </w:r>
      <w:proofErr w:type="spellEnd"/>
      <w:r w:rsidR="004B084C" w:rsidRPr="0031505D">
        <w:rPr>
          <w:rFonts w:ascii="Arial Narrow" w:hAnsi="Arial Narrow" w:cs="Arial"/>
          <w:sz w:val="22"/>
          <w:szCs w:val="22"/>
        </w:rPr>
        <w:t>. Dz. U. z 2023r. poz. 1605)</w:t>
      </w:r>
      <w:r w:rsidRPr="0031505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B084C" w:rsidRPr="0031505D" w14:paraId="5856030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CA17" w14:textId="253E2F71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psychotropowe i narkotyczne</w:t>
            </w:r>
          </w:p>
          <w:p w14:paraId="0D048D01" w14:textId="15AFC89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02A21F22" w14:textId="24C6DED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2090FE92" w14:textId="266225E1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7582E8C0" w14:textId="17BFFBC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353 155.62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D16A21D" w14:textId="7A60FF1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CC870D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05EC" w14:textId="2071402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</w:t>
            </w:r>
          </w:p>
          <w:p w14:paraId="7A85E6ED" w14:textId="7A7D970F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7DF91B23" w14:textId="682123D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8931675" w14:textId="721E88C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1DD17361" w14:textId="5A24F5C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277 833.10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DF3A32" w14:textId="2F9E88E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5F8B826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CAEE" w14:textId="10F4416F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2</w:t>
            </w:r>
          </w:p>
          <w:p w14:paraId="74BAE04E" w14:textId="713B5F6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403BF3FE" w14:textId="0D8BA13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570C213A" w14:textId="1691923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076392A1" w14:textId="4948BE9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74 852.07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7D6E2F" w14:textId="532B101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568C7133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FF5F" w14:textId="4DD930E2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Wodorowęglan sodu do hemodializy</w:t>
            </w:r>
          </w:p>
          <w:p w14:paraId="5572B12F" w14:textId="3407A62E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2C043177" w14:textId="533D16B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37EA7075" w14:textId="418953A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37E90442" w14:textId="4362819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115 484.40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512886" w14:textId="554B989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ACB80C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0855" w14:textId="36634CA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Profilaktyka wykrzepiania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wewnątrzcewnikowego</w:t>
            </w:r>
            <w:proofErr w:type="spellEnd"/>
          </w:p>
          <w:p w14:paraId="45F0895C" w14:textId="6D1BF4FE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7D2583A" w14:textId="1170CA3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1B8F7FB1" w14:textId="3FC23FFB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6B225BE0" w14:textId="7507935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63 847.22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7A5995" w14:textId="5A8822D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0E0AD0E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79AD" w14:textId="0F149F1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Wapno sodowane</w:t>
            </w:r>
          </w:p>
          <w:p w14:paraId="72809851" w14:textId="20C9FD4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z o.o. S.K.A.</w:t>
            </w:r>
          </w:p>
          <w:p w14:paraId="4A605DA7" w14:textId="7CFB56B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Browarowa 21 </w:t>
            </w:r>
          </w:p>
          <w:p w14:paraId="6DF59DD1" w14:textId="3A590A1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02B44614" w14:textId="6FFFD19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9 997.75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11FB41" w14:textId="077304B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72223CF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2FC8" w14:textId="6E6A7C65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z importu docelowego</w:t>
            </w:r>
          </w:p>
          <w:p w14:paraId="1044E68C" w14:textId="7505341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3E4D4900" w14:textId="067E12B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35F64B0F" w14:textId="48A81CD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44AA51EB" w14:textId="31BB83E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6 728.40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975845" w14:textId="5834B8E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55AF24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2546" w14:textId="5BC7FF07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BCG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5-aminolevulinicum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hydrochloridum</w:t>
            </w:r>
            <w:proofErr w:type="spellEnd"/>
          </w:p>
          <w:p w14:paraId="6F66A799" w14:textId="78317F4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50388920" w14:textId="1D0DEB5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23F163DF" w14:textId="78FF1D49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7E913448" w14:textId="788E29D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1 569 083.20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EAB628" w14:textId="2B5759B0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794BAE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2425" w14:textId="706652C3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3</w:t>
            </w:r>
          </w:p>
          <w:p w14:paraId="1E4C7097" w14:textId="329F7E14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5881FD4" w14:textId="2470CEC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239F318" w14:textId="65755EF1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42F8290" w14:textId="371E5D5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1 356 258.30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194C65" w14:textId="1E600DB5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04A6A4F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BFEA" w14:textId="09DEFAC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KCL bezigłowe, lidokaina</w:t>
            </w:r>
          </w:p>
          <w:p w14:paraId="46552ADB" w14:textId="07D1A9F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4C59EBE6" w14:textId="4DDB9D5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30BBB650" w14:textId="5A3B0CA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2C4DFA26" w14:textId="551111E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203 310.00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725598" w14:textId="59CF037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4E10CB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3A8E" w14:textId="455008F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Fluconazol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NaCL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0,9%</w:t>
            </w:r>
          </w:p>
          <w:p w14:paraId="0E053A66" w14:textId="7CDDE95B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799E023D" w14:textId="20BCE8E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3DC8DE4A" w14:textId="2031193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5E0487BC" w14:textId="3A81882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65 809.80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B9BEFE" w14:textId="41DB991A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333E10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A737" w14:textId="188B7C38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  <w:p w14:paraId="29B2DB53" w14:textId="5727C2C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4D94B9AC" w14:textId="7FE9A59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5DA3D001" w14:textId="5EF147A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706F8C01" w14:textId="4F267AC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83 556.60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47FFF9" w14:textId="031CFD40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0886710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FD7F" w14:textId="60AD006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  <w:p w14:paraId="6AD4D012" w14:textId="6B1666E4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013F21B4" w14:textId="4BF2822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6DFC9DE0" w14:textId="63DBF65F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0F419004" w14:textId="52A3AE8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207 360.00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D48894" w14:textId="5E2EA3B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F51CA6A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8B75" w14:textId="0CAC296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  <w:p w14:paraId="020A0949" w14:textId="5F6A67E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5612D9B5" w14:textId="48E9FCB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2C36EAB2" w14:textId="058B2DB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51D67565" w14:textId="2B991FF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47 632.00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287D09" w14:textId="6C091F15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B81F89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2585" w14:textId="080135A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  <w:p w14:paraId="49D8466B" w14:textId="5668D700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09124E51" w14:textId="0AE3110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1E532BEE" w14:textId="65C273A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77C90D45" w14:textId="6BEF1A7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187 341.12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66817B" w14:textId="4C5FB1E9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7F1B0D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D5934" w14:textId="23D5AAD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1% - 10mg/ml - Emulsja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wstrzyk.lub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inf.</w:t>
            </w:r>
          </w:p>
          <w:p w14:paraId="37D3FA7B" w14:textId="76AAB2A2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5A3D0B50" w14:textId="40C5927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72E7D29A" w14:textId="7B7BC2DD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42875648" w14:textId="6207B89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489 456.00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1DD7EE" w14:textId="6C9D554B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B6AEDB7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0F08" w14:textId="792CC4B8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Fondaparinux</w:t>
            </w:r>
            <w:proofErr w:type="spellEnd"/>
          </w:p>
          <w:p w14:paraId="0DCC75DC" w14:textId="6858CD0E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7D22520" w14:textId="2084D06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Św. Teresy od Dzieciątka Jezus 111 </w:t>
            </w:r>
          </w:p>
          <w:p w14:paraId="53E74345" w14:textId="4AD9778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91-222 Łódź</w:t>
            </w:r>
          </w:p>
          <w:p w14:paraId="6A0C97A3" w14:textId="786B724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14 601.60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DC6712" w14:textId="03DBA6E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574AC9C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25FCD" w14:textId="466883C7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4</w:t>
            </w:r>
          </w:p>
          <w:p w14:paraId="2B31EE5A" w14:textId="7BF1ABC1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NEUCA SPÓŁKA AKCYJNA</w:t>
            </w:r>
          </w:p>
          <w:p w14:paraId="3591B2FC" w14:textId="2C1AAF4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Forteczna 35-37 </w:t>
            </w:r>
          </w:p>
          <w:p w14:paraId="318C418B" w14:textId="19EA9814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6CBB3CB9" w14:textId="3B47437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203 856.09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0888CB" w14:textId="42D08442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5A0535F4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C486" w14:textId="4119537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Albuminum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</w:p>
          <w:p w14:paraId="00222E10" w14:textId="2B9525D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Takeda Pharma Sp. z o.o.</w:t>
            </w:r>
          </w:p>
          <w:p w14:paraId="3A4DC613" w14:textId="0572805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Prosta 68 </w:t>
            </w:r>
          </w:p>
          <w:p w14:paraId="54B48B76" w14:textId="63F6F225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00-838 Warszawa</w:t>
            </w:r>
          </w:p>
          <w:p w14:paraId="2D571DD0" w14:textId="0C7113D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2 700 000.00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0940BC" w14:textId="7D650F5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E796353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A0BD" w14:textId="3299D1A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Gąbka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gentamycynowa</w:t>
            </w:r>
            <w:proofErr w:type="spellEnd"/>
          </w:p>
          <w:p w14:paraId="26996800" w14:textId="5AB74CD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CENTRALA FARMACEUTYCZNA CEFARM SA</w:t>
            </w:r>
          </w:p>
          <w:p w14:paraId="66378CB5" w14:textId="76782A6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UL.JANA KAZIMIERZA 16 </w:t>
            </w:r>
          </w:p>
          <w:p w14:paraId="7C1DEB3E" w14:textId="2892F59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01-248 Warszawa</w:t>
            </w:r>
          </w:p>
          <w:p w14:paraId="22D6B484" w14:textId="47EFC74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115 257.60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129209" w14:textId="5A3075B0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5BAD83F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E89B" w14:textId="565053A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5</w:t>
            </w:r>
          </w:p>
          <w:p w14:paraId="41E370C1" w14:textId="6DC6CCB4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Lek S.A.</w:t>
            </w:r>
          </w:p>
          <w:p w14:paraId="4D696C10" w14:textId="481EDE1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Podlipie 16 </w:t>
            </w:r>
          </w:p>
          <w:p w14:paraId="60637462" w14:textId="414BDCC9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95-010 Stryków</w:t>
            </w:r>
          </w:p>
          <w:p w14:paraId="6274B3E2" w14:textId="4578B36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307 829.90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73BA31" w14:textId="00EA3D1C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B0D961F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2074" w14:textId="6E986DD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przeczyszczające światło jelita</w:t>
            </w:r>
          </w:p>
          <w:p w14:paraId="3B250A49" w14:textId="6A1AD804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17086E03" w14:textId="0E93DE7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39711440" w14:textId="639519A1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4222A6B4" w14:textId="60F006C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56 153.05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204BED" w14:textId="39A4D09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73248EA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8ABA" w14:textId="415509BF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Matryca z fibrynogenem</w:t>
            </w:r>
          </w:p>
          <w:p w14:paraId="2987E0CE" w14:textId="6C0CA2A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CENTRALA FARMACEUTYCZNA CEFARM SA</w:t>
            </w:r>
          </w:p>
          <w:p w14:paraId="5CC81381" w14:textId="74FE2AB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UL.JANA KAZIMIERZA 16 </w:t>
            </w:r>
          </w:p>
          <w:p w14:paraId="02A11F72" w14:textId="0C46531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01-248 Warszawa</w:t>
            </w:r>
          </w:p>
          <w:p w14:paraId="7A401B3F" w14:textId="4A18C8D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2 092 813.15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64197B" w14:textId="284EAB4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B0F5ED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7523" w14:textId="0C924288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6</w:t>
            </w:r>
          </w:p>
          <w:p w14:paraId="71C98A31" w14:textId="7A191EF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5BC768C5" w14:textId="0E6A9AE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0C0B27DC" w14:textId="094A0DDF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2304D1AE" w14:textId="000885F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336 630.76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B021D9" w14:textId="09D997F2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1AED42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8195" w14:textId="388BB71F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7</w:t>
            </w:r>
          </w:p>
          <w:p w14:paraId="614C07E5" w14:textId="1CAC394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CD7C312" w14:textId="701CC17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C634C13" w14:textId="7770819F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86A5A21" w14:textId="0251BE1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211 617.80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FF8570" w14:textId="7DA826EE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CCF3FD8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90E0" w14:textId="72098FD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Tiopental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teofilina</w:t>
            </w:r>
          </w:p>
          <w:p w14:paraId="69F2BAD6" w14:textId="047E0DA0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 z o. o.</w:t>
            </w:r>
          </w:p>
          <w:p w14:paraId="1FF69F4D" w14:textId="49549EB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14 </w:t>
            </w:r>
          </w:p>
          <w:p w14:paraId="534A149A" w14:textId="57C34172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5C054AA9" w14:textId="77D1E7B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22 550.40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0F25C65" w14:textId="09137B6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5A7F878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9B00" w14:textId="25EE829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8</w:t>
            </w:r>
          </w:p>
          <w:p w14:paraId="4642228C" w14:textId="2CF6C9E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72341CA3" w14:textId="09D9365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43B99DE" w14:textId="1D43A2CB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0D8AAED8" w14:textId="277B17F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274 945.32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4741DCD" w14:textId="66723AF7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0A05E2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8F6F" w14:textId="04D213EC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Clindamycinum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- 150mg/ml</w:t>
            </w:r>
          </w:p>
          <w:p w14:paraId="51277442" w14:textId="29B8DBEF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71A3E722" w14:textId="08F485B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37E6F76B" w14:textId="79AD46E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32AE8549" w14:textId="34A42E0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4 104.00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7CE66A" w14:textId="601A955D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65950A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B96F" w14:textId="0FDD59A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Fluoresceinum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  <w:p w14:paraId="4ED6CAF1" w14:textId="6BBCEB76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1345472" w14:textId="5133F42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Św. Teresy od Dzieciątka Jezus 111 </w:t>
            </w:r>
          </w:p>
          <w:p w14:paraId="6F986B88" w14:textId="127CFFC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91-222 Łódź</w:t>
            </w:r>
          </w:p>
          <w:p w14:paraId="4562439B" w14:textId="74D3C4E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22 680.00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13DEDB" w14:textId="2C72246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6F0C130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B0A6" w14:textId="02BFFAA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Antybiotyki różne</w:t>
            </w:r>
          </w:p>
          <w:p w14:paraId="534A9098" w14:textId="1033ECD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NEUCA SPÓŁKA AKCYJNA</w:t>
            </w:r>
          </w:p>
          <w:p w14:paraId="6E99EB36" w14:textId="7AD8685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Forteczna 35-37 </w:t>
            </w:r>
          </w:p>
          <w:p w14:paraId="21E16836" w14:textId="18DB82F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14:paraId="5F67A12E" w14:textId="5B5F8DB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1 391 931.21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5D8629" w14:textId="78A1733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7087BE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C036" w14:textId="3259C5F5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  <w:p w14:paraId="53F3D678" w14:textId="1E00153C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4C77A75D" w14:textId="439C066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255C7899" w14:textId="1DD686CE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678B48F1" w14:textId="3B745D8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290 796.48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C51D79" w14:textId="2AE94999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DC73B1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E429" w14:textId="6B98EA0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Ciprofloxacinum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- 2mg/ml</w:t>
            </w:r>
          </w:p>
          <w:p w14:paraId="387BE17F" w14:textId="0A34167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03868E7F" w14:textId="1AAEFE8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C154AF1" w14:textId="5264E4D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37E8F138" w14:textId="09B793B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128 946.00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39999F" w14:textId="7F97F6C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21498F9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563E" w14:textId="0862F2D2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Sevofluranum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płyn wziewny do znieczulenia ogólnego.</w:t>
            </w:r>
          </w:p>
          <w:p w14:paraId="5B086057" w14:textId="39A6E9B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6B64BEF2" w14:textId="266DB21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12FE45D9" w14:textId="50722BB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3FCA5A18" w14:textId="5579627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577 368.00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551668" w14:textId="00B7A595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EB39386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15DA" w14:textId="04603CB5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Desfluranum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płyn wziewny do znieczulenia ogólnego.</w:t>
            </w:r>
          </w:p>
          <w:p w14:paraId="472445CE" w14:textId="2110D3BD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5596C22E" w14:textId="273F134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13A45075" w14:textId="72F24DA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21AF41A4" w14:textId="4D12333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369 360.00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DF6F09" w14:textId="36EF713B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D6BD9C9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6282" w14:textId="139523D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9</w:t>
            </w:r>
          </w:p>
          <w:p w14:paraId="175FD465" w14:textId="4B633D3D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5263DEE3" w14:textId="6CF47AF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C6A8D25" w14:textId="5C86BB6E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7EB5A6BE" w14:textId="7488244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1 511 349.60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15B921" w14:textId="6E9D1AC8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1D4E96F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16BB" w14:textId="2158CD9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koncentrat do sporządzania roztworu do infuzji</w:t>
            </w:r>
          </w:p>
          <w:p w14:paraId="071FE1F9" w14:textId="76E0AA9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D2CBF5B" w14:textId="2A8567B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68B60536" w14:textId="17AD58E4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29F2CBE6" w14:textId="2AFF8AA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22 963.50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F2B9F6" w14:textId="02EA4AFB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3F62C7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E027" w14:textId="535306B3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Klej do tkanek zawierający fibrynogen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ludzki,aprotyninę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syntetyczną, trombinę ludzką i wapnia chlorek.</w:t>
            </w:r>
          </w:p>
          <w:p w14:paraId="66A812FB" w14:textId="0DCBA7AD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58ED06B7" w14:textId="228E88C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18278B07" w14:textId="79835E4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400D3847" w14:textId="09C0099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222 879.60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BB7EA4" w14:textId="040458ED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D94E93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59CE" w14:textId="379A5BA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10</w:t>
            </w:r>
          </w:p>
          <w:p w14:paraId="54930B47" w14:textId="07B70CE2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28247BA9" w14:textId="7ABE572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1AA8C635" w14:textId="0637243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57C8A17D" w14:textId="583239E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946 216.92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584D28" w14:textId="7FE44CD7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240DF327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DB7F4" w14:textId="66268387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11</w:t>
            </w:r>
          </w:p>
          <w:p w14:paraId="5AF6CF13" w14:textId="422CAB9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Sanofi-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Aventis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972F806" w14:textId="3B534A1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Bonifraterska 17 </w:t>
            </w:r>
          </w:p>
          <w:p w14:paraId="5AA1DC23" w14:textId="7C99ADC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00-203 Warszawa</w:t>
            </w:r>
          </w:p>
          <w:p w14:paraId="0E872261" w14:textId="4BA4C8B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1 554 589.54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9E96DB" w14:textId="055A55BD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79A8CE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36E77" w14:textId="7843F657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12</w:t>
            </w:r>
          </w:p>
          <w:p w14:paraId="62A188E5" w14:textId="75643CC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6A0DA5D6" w14:textId="669B44F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289FEB1E" w14:textId="11442A0D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1A0BB8B7" w14:textId="547D739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37 193.50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44B9D9" w14:textId="2151D1A5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BCC6F3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61BD" w14:textId="7C117B27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13</w:t>
            </w:r>
          </w:p>
          <w:p w14:paraId="2A328E4B" w14:textId="555244D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70899CC0" w14:textId="0F6B4BD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6A4F52DB" w14:textId="3AACB93F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002A84FD" w14:textId="6002422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702 048.01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271137" w14:textId="24B25462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C62FB1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3335" w14:textId="79CC8BB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  <w:p w14:paraId="1A66631B" w14:textId="3F6FE13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4F4B708" w14:textId="2DD5019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1B1E9EE7" w14:textId="160A2C5E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0C2B41A" w14:textId="12569AF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353 457.00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5CE8FE" w14:textId="183E8E1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0DB325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CD7D" w14:textId="794890F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Pipecuroni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 do sporządzania roztworu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</w:p>
          <w:p w14:paraId="085012D3" w14:textId="3A32D670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2EED709" w14:textId="7CE0A73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1FBC3875" w14:textId="3CD8A4C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2CE9F39" w14:textId="6192122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34 128.86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408FD9" w14:textId="64435E7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C12018E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5837" w14:textId="253DCC9E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  <w:p w14:paraId="549FD560" w14:textId="71898F3B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GENESIS PHARM Sp. z o. o. Sp. K.</w:t>
            </w:r>
          </w:p>
          <w:p w14:paraId="12C9A1D7" w14:textId="1EB9305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Obywatelska 128/152 </w:t>
            </w:r>
          </w:p>
          <w:p w14:paraId="5C52770A" w14:textId="153D572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94-104 Łódź</w:t>
            </w:r>
          </w:p>
          <w:p w14:paraId="62ADB4D7" w14:textId="0C8D0BC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15 498.00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D525A5" w14:textId="684D9E1A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E8EB20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BA705" w14:textId="2C15DE15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Darbepoetinum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43832077" w14:textId="34219B0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Amgen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881512C" w14:textId="0BA074E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145 </w:t>
            </w:r>
          </w:p>
          <w:p w14:paraId="3413B397" w14:textId="7459999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02-715 Warszawa</w:t>
            </w:r>
          </w:p>
          <w:p w14:paraId="72DD80F1" w14:textId="50BFDD6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580 800.00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8DA8B9" w14:textId="29EADA18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906E09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A898" w14:textId="6F162375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Protrombinum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multiplex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</w:t>
            </w:r>
          </w:p>
          <w:p w14:paraId="57AD9BF2" w14:textId="2B48CD4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A446CC1" w14:textId="0978B37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6E0CF9C8" w14:textId="56FDA60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02D76D6A" w14:textId="063077A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73 288.80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959F23" w14:textId="5C164C58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A5112E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4F23" w14:textId="1A13D07B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odczulające</w:t>
            </w:r>
          </w:p>
          <w:p w14:paraId="3831B12E" w14:textId="62E22EA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656705C7" w14:textId="5F05883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3C559BDA" w14:textId="037A2AD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3B48DE00" w14:textId="4EA97A2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91 692.00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D9B066" w14:textId="6A0A1BAA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9D2CFBC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0316" w14:textId="009AD438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Paracetamolum</w:t>
            </w:r>
            <w:proofErr w:type="spellEnd"/>
          </w:p>
          <w:p w14:paraId="27263D35" w14:textId="07A49558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0106E869" w14:textId="6CDC1B8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010EA292" w14:textId="56DC8719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297F64C7" w14:textId="25B1C2B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194 480.00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ED25E1" w14:textId="31904077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B0C304E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4836" w14:textId="09D0C003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Alteplasa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dabigatran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empagliflozyna</w:t>
            </w:r>
            <w:proofErr w:type="spellEnd"/>
          </w:p>
          <w:p w14:paraId="52E828AB" w14:textId="7636CEB5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F6D0BED" w14:textId="16BE3A9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56F5AD8" w14:textId="74E54E2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BFCB87C" w14:textId="7E5F49D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536 148.16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6CC69C" w14:textId="08A8E39C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F3C405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752A0" w14:textId="06E1E51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Insuliny</w:t>
            </w:r>
          </w:p>
          <w:p w14:paraId="44596CF6" w14:textId="365E830E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5B5F2FB" w14:textId="5930F26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20376A51" w14:textId="74BD2B8B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8F664D2" w14:textId="5E66B76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16 744.15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F7A9DD" w14:textId="53A6C3B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C0F5B99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E5E4" w14:textId="206E3E6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Linezolidum</w:t>
            </w:r>
            <w:proofErr w:type="spellEnd"/>
          </w:p>
          <w:p w14:paraId="079820FE" w14:textId="159E197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7236567C" w14:textId="2268180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29A0C550" w14:textId="708C08F2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17BE680E" w14:textId="022BC09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17 820.00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EF8006" w14:textId="7E4EF18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79376B8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15FF" w14:textId="670A8C6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Drotaverinum</w:t>
            </w:r>
            <w:proofErr w:type="spellEnd"/>
          </w:p>
          <w:p w14:paraId="3C16CA94" w14:textId="28EE58B9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51665BD1" w14:textId="6675AB7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5EDD48C6" w14:textId="4B8948D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6A3DCAB0" w14:textId="63A71BA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70 005.06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B31759" w14:textId="347B0E4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103616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8C24" w14:textId="2F4D2B2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tranexamicum</w:t>
            </w:r>
            <w:proofErr w:type="spellEnd"/>
          </w:p>
          <w:p w14:paraId="20CC1EE4" w14:textId="3FE2A056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IMED Poland Sp. z o.o.</w:t>
            </w:r>
          </w:p>
          <w:p w14:paraId="51C9D430" w14:textId="4E8EB54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314 </w:t>
            </w:r>
          </w:p>
          <w:p w14:paraId="46DE1A97" w14:textId="3F3EE96F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02-819 Warszawa</w:t>
            </w:r>
          </w:p>
          <w:p w14:paraId="51AEF4F0" w14:textId="475311A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122 947.20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1FB4E9C" w14:textId="528694B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FB909AC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F362" w14:textId="6C3779CE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RTU i paracetamol</w:t>
            </w:r>
          </w:p>
          <w:p w14:paraId="2500DB4F" w14:textId="2CD399CC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2CEA1DF9" w14:textId="466F77A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C8C9CBF" w14:textId="6DAB4791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29660336" w14:textId="23D576F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466 819.20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E9CF0E" w14:textId="676EBDB4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7C7826F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5D6B" w14:textId="6DB4C91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Szczepionki różne</w:t>
            </w:r>
          </w:p>
          <w:p w14:paraId="34D77A42" w14:textId="14E8987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 z o. o.</w:t>
            </w:r>
          </w:p>
          <w:p w14:paraId="497A0C25" w14:textId="1B93786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14 </w:t>
            </w:r>
          </w:p>
          <w:p w14:paraId="6A30BCEF" w14:textId="5793AE0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6ACD0054" w14:textId="75DBC13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37 317.35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2F1651" w14:textId="3769BBAD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130241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0AF8F" w14:textId="76FCB00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Vancomycinum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podanie doustne i dożylne</w:t>
            </w:r>
          </w:p>
          <w:p w14:paraId="09CC020E" w14:textId="59C205A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277855C" w14:textId="521EB88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6E44160D" w14:textId="0FAE5054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450EE5D6" w14:textId="68C2CD4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175 255.60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8F5802" w14:textId="7B6ADEE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5DE973A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DDDE2" w14:textId="38D42B49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Ondansetronum</w:t>
            </w:r>
            <w:proofErr w:type="spellEnd"/>
          </w:p>
          <w:p w14:paraId="1865F508" w14:textId="53183432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1A75E3CA" w14:textId="757E209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37B0727B" w14:textId="12886BB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0724B812" w14:textId="272F35F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11 664.00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9C641FF" w14:textId="667D90AF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3562C7B4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3B19A" w14:textId="18E5006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  <w:p w14:paraId="77613C48" w14:textId="52F22E84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852801A" w14:textId="1711DD4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40095FA7" w14:textId="1A07C01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2A76D53" w14:textId="37ACBB2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269 892.00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BED79E" w14:textId="2FE71EB3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4B7A31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3CAC" w14:textId="773E1A3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Rocuronii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  <w:p w14:paraId="1B8B62F6" w14:textId="6292C30E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IMED Poland Sp. z o.o.</w:t>
            </w:r>
          </w:p>
          <w:p w14:paraId="4D602DFD" w14:textId="260689B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314 </w:t>
            </w:r>
          </w:p>
          <w:p w14:paraId="7DD12CB5" w14:textId="4E26D344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02-819 Warszawa</w:t>
            </w:r>
          </w:p>
          <w:p w14:paraId="5CAD07E0" w14:textId="4FAC854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143 860.00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7A666A" w14:textId="3736CC68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21590F1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6685" w14:textId="6A57120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Lewofloksacyna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meropenem</w:t>
            </w:r>
            <w:proofErr w:type="spellEnd"/>
          </w:p>
          <w:p w14:paraId="0736CFCA" w14:textId="46A25A1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5CCE3932" w14:textId="02DBA2D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6E751192" w14:textId="38366B8D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1C300926" w14:textId="230F8FC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215 777.52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A440DB" w14:textId="602AFDD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B7B84D1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C089" w14:textId="619731A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Enoxaparinum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natricum</w:t>
            </w:r>
            <w:proofErr w:type="spellEnd"/>
          </w:p>
          <w:p w14:paraId="3A143996" w14:textId="07DF947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Sanofi-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Aventis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4F20609" w14:textId="1033739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Bonifraterska 17 </w:t>
            </w:r>
          </w:p>
          <w:p w14:paraId="43DE593E" w14:textId="6D0B4068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00-203 Warszawa</w:t>
            </w:r>
          </w:p>
          <w:p w14:paraId="44126E6C" w14:textId="5A4A2A06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320 817.60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2A1BDB" w14:textId="221A30C1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77441C8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93208" w14:textId="44FE33F2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Methylthioninium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chloride</w:t>
            </w:r>
            <w:proofErr w:type="spellEnd"/>
          </w:p>
          <w:p w14:paraId="53316C18" w14:textId="2AB1B01B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A0CB30E" w14:textId="45FEFADD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443DEDDD" w14:textId="6F0B992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6DAFF98" w14:textId="085D667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11 421.00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FCD496" w14:textId="103E5435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ED954A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DD7C7" w14:textId="327BEE80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Usługa przetworzenia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mikrobioty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jelitowej</w:t>
            </w:r>
          </w:p>
          <w:p w14:paraId="427BE34E" w14:textId="66B7D1E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Human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Biome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Institute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SA</w:t>
            </w:r>
          </w:p>
          <w:p w14:paraId="25CC0466" w14:textId="1E0FD4A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Starodworska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1 </w:t>
            </w:r>
          </w:p>
          <w:p w14:paraId="1ED18776" w14:textId="31A1F736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80-137 Gdańsk</w:t>
            </w:r>
          </w:p>
          <w:p w14:paraId="67467B81" w14:textId="61E63799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44 772.00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7E8C4E" w14:textId="1BB432CC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0F9C0A4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EC2A" w14:textId="3B02FD76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Cefiderocol</w:t>
            </w:r>
            <w:proofErr w:type="spellEnd"/>
          </w:p>
          <w:p w14:paraId="4BB3A95A" w14:textId="4BEFAEA6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GENESIS PHARM Sp. z o. o. Sp. K.</w:t>
            </w:r>
          </w:p>
          <w:p w14:paraId="4674ADF9" w14:textId="4E22A5A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Obywatelska 128/152 </w:t>
            </w:r>
          </w:p>
          <w:p w14:paraId="0542FFDA" w14:textId="77A96ABA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94-104 Łódź</w:t>
            </w:r>
          </w:p>
          <w:p w14:paraId="765E123A" w14:textId="277AB9A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118 800.00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FD42D4" w14:textId="43C55ABA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BAA2A84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DD681" w14:textId="7E5A0181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73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Klej tkankowy na bazie albuminy wołowej</w:t>
            </w:r>
          </w:p>
          <w:p w14:paraId="169ACFEF" w14:textId="28A32A33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BERYL MED  POLAND Sp. z o. o.</w:t>
            </w:r>
          </w:p>
          <w:p w14:paraId="4C27B8B9" w14:textId="09E90C6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Łopuszańska 36 /14c</w:t>
            </w:r>
          </w:p>
          <w:p w14:paraId="2AE67430" w14:textId="3804CE6D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02-220 Warszawa</w:t>
            </w:r>
          </w:p>
          <w:p w14:paraId="66042D40" w14:textId="0481C05F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48 805.20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90EB93" w14:textId="43483EC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55185A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5180" w14:textId="33F15CC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75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Nitroprusside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</w:p>
          <w:p w14:paraId="0423803F" w14:textId="7C768A82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60FB997F" w14:textId="7EBEDE7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2F3C8836" w14:textId="1B62A213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404248BF" w14:textId="6FB3DBF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1 555.20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ECED1F" w14:textId="4BC1BECC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014BC19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EBA9" w14:textId="2E68ADAD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76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Ethiodized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oil</w:t>
            </w:r>
            <w:proofErr w:type="spellEnd"/>
          </w:p>
          <w:p w14:paraId="11408558" w14:textId="05086EEC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 z o. o.</w:t>
            </w:r>
          </w:p>
          <w:p w14:paraId="7348375D" w14:textId="4E67356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14 </w:t>
            </w:r>
          </w:p>
          <w:p w14:paraId="3480E60B" w14:textId="3EF3989C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50060631" w14:textId="0126E262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122 472.00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68370D" w14:textId="336B1B5F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11C7477D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1936" w14:textId="7F97283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77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15</w:t>
            </w:r>
          </w:p>
          <w:p w14:paraId="0144F65A" w14:textId="2424E66B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Inpharm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DAB83FB" w14:textId="68DA6CA3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Strumykowa 28 /11</w:t>
            </w:r>
          </w:p>
          <w:p w14:paraId="47F3113F" w14:textId="592344A4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03-138 Warszawa</w:t>
            </w:r>
          </w:p>
          <w:p w14:paraId="52E973C1" w14:textId="4BEF67B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93 483.60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B9F3B5" w14:textId="323C582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02FF90B0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5EA94" w14:textId="0397C6C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78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Aztreonamum</w:t>
            </w:r>
            <w:proofErr w:type="spellEnd"/>
          </w:p>
          <w:p w14:paraId="58952C72" w14:textId="73CCF946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Medyk-Lek Panek Spółka Komandytowa</w:t>
            </w:r>
          </w:p>
          <w:p w14:paraId="6DD6F4D7" w14:textId="42F0B94B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Pawła Włodkowica 2c </w:t>
            </w:r>
          </w:p>
          <w:p w14:paraId="6A7BDDBB" w14:textId="302EDCB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03-262 Warszawa</w:t>
            </w:r>
          </w:p>
          <w:p w14:paraId="2CF63211" w14:textId="002235D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9 072.00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0A08C8" w14:textId="2D9CBEF0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2FD5EAD2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CC07" w14:textId="422A0EDE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79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Andexanetum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031AEB16" w14:textId="444AD59C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AstraZeneca </w:t>
            </w: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Kft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3AB95A7E" w14:textId="7CB169CE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1117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Budapest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Alíz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utca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4. B. </w:t>
            </w:r>
            <w:proofErr w:type="spellStart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ép</w:t>
            </w:r>
            <w:proofErr w:type="spellEnd"/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. </w:t>
            </w:r>
          </w:p>
          <w:p w14:paraId="442E153D" w14:textId="6DFFA2AA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93 121.82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2E007F" w14:textId="367FAE8E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62C85A5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31CA" w14:textId="7DCDFF2A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80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  <w:p w14:paraId="4BC2F4FD" w14:textId="69CD476D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13D6940" w14:textId="693958E4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7BFB7FD5" w14:textId="656BF130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7A64086F" w14:textId="0F46AF98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43 804.80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4C7F5C6" w14:textId="1B7D2E8A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0227E76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F1CA" w14:textId="19E22F84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81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Leki różne 16</w:t>
            </w:r>
          </w:p>
          <w:p w14:paraId="0061C268" w14:textId="2BF3DB6A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416BB219" w14:textId="70B2C105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Szopienicka 77 </w:t>
            </w:r>
          </w:p>
          <w:p w14:paraId="5B9C4A44" w14:textId="5D54AAE7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40-431 Katowice</w:t>
            </w:r>
          </w:p>
          <w:p w14:paraId="15D9EB1F" w14:textId="28EA982C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213 468.56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0D0916" w14:textId="637C6EA6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6749324B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0B2D" w14:textId="07B326F1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82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Cefepimum</w:t>
            </w:r>
            <w:proofErr w:type="spellEnd"/>
          </w:p>
          <w:p w14:paraId="635D8ABF" w14:textId="65F38547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 z o. o.</w:t>
            </w:r>
          </w:p>
          <w:p w14:paraId="16A0B395" w14:textId="46C56C00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Wolskie, ul.</w:t>
            </w:r>
            <w:r w:rsid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Wolska 14 </w:t>
            </w:r>
          </w:p>
          <w:p w14:paraId="2E1607B6" w14:textId="3A2AE269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05-860 Płochocin</w:t>
            </w:r>
          </w:p>
          <w:p w14:paraId="1E32ADE1" w14:textId="26C1F681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27 108.00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58C9FA" w14:textId="62FB82D8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B084C" w:rsidRPr="0031505D" w14:paraId="432AA829" w14:textId="77777777" w:rsidTr="004B08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A110" w14:textId="32CB6343" w:rsidR="004B084C" w:rsidRPr="0031505D" w:rsidRDefault="004B084C" w:rsidP="003A7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84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: Preparaty żelaza</w:t>
            </w:r>
          </w:p>
          <w:p w14:paraId="10CC9F5C" w14:textId="3F718078" w:rsidR="004B084C" w:rsidRPr="0031505D" w:rsidRDefault="004B084C" w:rsidP="003A7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50A36E9" w14:textId="53D33CC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43E93BBF" w14:textId="421A8F2D" w:rsidR="004B084C" w:rsidRPr="0031505D" w:rsidRDefault="004B084C" w:rsidP="003A7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65A5E394" w14:textId="0E37F637" w:rsidR="004B084C" w:rsidRPr="0031505D" w:rsidRDefault="004B084C" w:rsidP="003A7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1505D">
              <w:rPr>
                <w:rFonts w:ascii="Arial Narrow" w:hAnsi="Arial Narrow" w:cs="Arial"/>
                <w:b/>
                <w:sz w:val="22"/>
                <w:szCs w:val="22"/>
              </w:rPr>
              <w:t>282 150.00 zł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150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C30F31" w14:textId="7CE8E587" w:rsidR="004B084C" w:rsidRPr="0031505D" w:rsidRDefault="004B084C" w:rsidP="0031505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1505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3150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31505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F793767" w14:textId="77777777" w:rsidR="001A3312" w:rsidRDefault="001A3312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EF633C9" w14:textId="384F192D" w:rsidR="00B36EDA" w:rsidRPr="0031505D" w:rsidRDefault="001A3312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</w:rPr>
        <w:br w:type="page"/>
      </w:r>
      <w:r w:rsidR="00B36EDA" w:rsidRPr="0031505D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="00B36EDA" w:rsidRPr="0031505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:rsidRPr="0031505D" w14:paraId="0F740EB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2D58C0" w14:textId="77777777" w:rsidR="00B36EDA" w:rsidRPr="0031505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505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B2701A" w14:textId="77777777" w:rsidR="00B36EDA" w:rsidRPr="0031505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1505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8371AF" w14:textId="77777777" w:rsidR="00B36EDA" w:rsidRPr="0031505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505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AD110D" w14:textId="77777777" w:rsidR="00B36EDA" w:rsidRPr="0031505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1505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B084C" w:rsidRPr="0031505D" w14:paraId="00937B3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BA4C" w14:textId="2F36149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Leki psychotropowe i narkotyczne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ED45" w14:textId="255A3DE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4E444CFA" w14:textId="01AEA3F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2D49F5A7" w14:textId="0415864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D18D" w14:textId="7628C09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C573" w14:textId="72CF8EE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9D818B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38B1" w14:textId="2DA674C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Leki psychotropowe i narkotyczne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B30B" w14:textId="6792FCA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FDA978C" w14:textId="55D8BD4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FF49494" w14:textId="5F8081D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A685" w14:textId="25241D1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EAFF" w14:textId="33AEE30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96,10</w:t>
            </w:r>
          </w:p>
        </w:tc>
      </w:tr>
      <w:tr w:rsidR="004B084C" w:rsidRPr="0031505D" w14:paraId="6FF66FD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331F" w14:textId="559988A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Leki psychotropowe i narkotyczne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1338" w14:textId="024F8E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93EE7C" w14:textId="4FC0E42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F30EC27" w14:textId="3B7829A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7D97" w14:textId="0B7AF63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- 84.28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F980" w14:textId="503361C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84,28</w:t>
            </w:r>
          </w:p>
        </w:tc>
      </w:tr>
      <w:tr w:rsidR="004B084C" w:rsidRPr="0031505D" w14:paraId="7924B95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4C7C" w14:textId="3333EAD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Leki psychotropowe i narkotyczne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238A" w14:textId="258447B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B4A2D97" w14:textId="3355347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07C3C623" w14:textId="20DFE4D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DCBE" w14:textId="750E8D7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- 77.09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4F6B" w14:textId="4390CDC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77,09</w:t>
            </w:r>
          </w:p>
        </w:tc>
      </w:tr>
      <w:tr w:rsidR="004B084C" w:rsidRPr="0031505D" w14:paraId="71A5126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EBD0" w14:textId="6AE7915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3 - Leki różne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5DF6" w14:textId="44CF115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235A6037" w14:textId="5408120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5D29DA25" w14:textId="6885D4A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B82D" w14:textId="7C840D7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5E0D" w14:textId="141E024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2B9A0E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05EC" w14:textId="7C475D2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4 - Leki różne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232D" w14:textId="79A54E8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2D3332A" w14:textId="3228EB3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B5EA67B" w14:textId="0C58D24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7674" w14:textId="625E5F6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1BB4" w14:textId="56DAB84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96E12A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63C4" w14:textId="0857E44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4 - Leki różne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1AFD" w14:textId="4EBBA9E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130B2C03" w14:textId="4C44785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2EA4293C" w14:textId="0035028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BAD6" w14:textId="0058DD0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8DFE" w14:textId="535FBE52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99,05</w:t>
            </w:r>
          </w:p>
        </w:tc>
      </w:tr>
      <w:tr w:rsidR="004B084C" w:rsidRPr="0031505D" w14:paraId="20AACB5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2AD4" w14:textId="6D29721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4 - Leki różne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D518" w14:textId="5CFEC3A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1B3B789" w14:textId="2E71B33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694D6FC" w14:textId="5140136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880B" w14:textId="18AFD4A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- 90.35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E9A3" w14:textId="6FE8B81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90,35</w:t>
            </w:r>
          </w:p>
        </w:tc>
      </w:tr>
      <w:tr w:rsidR="004B084C" w:rsidRPr="0031505D" w14:paraId="45AEC47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51A1" w14:textId="206F8FE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5 - Wodorowęglan sodu do hemodializy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7BB4" w14:textId="6EBA3A0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0D0AB004" w14:textId="48A4E84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6E0F343C" w14:textId="60CA4D8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D722" w14:textId="4AE3835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1E93" w14:textId="2A7F017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CC07F8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E21C" w14:textId="3AE49CB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6 - Profilaktyka wykrzepiania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wewnątrzcewnikowego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28A2" w14:textId="7D7881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6D5AE3C" w14:textId="391D209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2E8A1667" w14:textId="1FFB076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48C2" w14:textId="6046038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5FE11" w14:textId="0FDCCE2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1A0D47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820F" w14:textId="5096904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8 - Wapno sodowane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64A86" w14:textId="3C80784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6715BEAF" w14:textId="5F95CF6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14:paraId="48412EC5" w14:textId="6AAC8BA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0453" w14:textId="741D632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A5F0" w14:textId="70650F5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2EC336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8B5F" w14:textId="6F02283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10 - Leki z importu docelowego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B007" w14:textId="310ACCE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0E3C167" w14:textId="3276D34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C7F637C" w14:textId="39B66D7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686F" w14:textId="7B6CF05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42BD" w14:textId="553FEBE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52CDA3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8DA9" w14:textId="71AF096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10 - Leki z importu docelowego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4677" w14:textId="4A34E4B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2581144E" w14:textId="4A8A6FB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63F4BC57" w14:textId="25F8997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A44CD" w14:textId="241ADEB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353B" w14:textId="3B0D1FD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B084C" w:rsidRPr="0031505D" w14:paraId="28E81C2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D57F" w14:textId="76CDF62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11 - BCG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5-aminolevulinicum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1592" w14:textId="2203767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4AA150DD" w14:textId="4406749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9A816E3" w14:textId="302FF3F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CBD2" w14:textId="0B7CFD4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0A76" w14:textId="4EB0A92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407CA4E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4C3C" w14:textId="5B51E7A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12 - Leki różne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83AC" w14:textId="316B498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80C2A36" w14:textId="10FB10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5BC3374" w14:textId="6E7B52A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E12E" w14:textId="349963A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54BC" w14:textId="2853A7F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D32394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BC46" w14:textId="0F31B19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12 - Leki różne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8179" w14:textId="10E4F08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D61FA11" w14:textId="149E3F9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2C32270" w14:textId="7CE4EE4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CE85F" w14:textId="21FEA64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5B82" w14:textId="7339ADE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B084C" w:rsidRPr="0031505D" w14:paraId="3909275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1BA1C" w14:textId="58D6BAF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12 - Leki różne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D7E64" w14:textId="0B2FF7B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6A46A156" w14:textId="7BDA362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32A8465F" w14:textId="70F1C2D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7417" w14:textId="78120C5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7E6F" w14:textId="52D2688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4B084C" w:rsidRPr="0031505D" w14:paraId="2074726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BE30" w14:textId="1B8002A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13 - KCL bezigłowe, lidokaina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36E3" w14:textId="43AA66B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248A19F" w14:textId="256A913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076D0DAF" w14:textId="60FB033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29989" w14:textId="75E2DEB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07FE" w14:textId="2E340CA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C9853C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C1B4" w14:textId="3519755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14 -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Fluconazol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NaCL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0,9%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CCDD" w14:textId="1B4BD6B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7E41626" w14:textId="2978EF6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24327DCF" w14:textId="4ACB2F1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1250C" w14:textId="33E5643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15B3" w14:textId="23D6971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120237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7E69" w14:textId="2D387B7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7B4E" w14:textId="00EB757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2AF42E3D" w14:textId="4E6B0F0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749E97E6" w14:textId="5FAE33B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6462C" w14:textId="1CFB347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C3F3" w14:textId="24CC864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48F753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7F263" w14:textId="5EE4F1A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9A54" w14:textId="70210B4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16F649B" w14:textId="51A509B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9734ADA" w14:textId="0D8F6D2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5E0A" w14:textId="1BAE3D7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A577" w14:textId="3E65B91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99,92</w:t>
            </w:r>
          </w:p>
        </w:tc>
      </w:tr>
      <w:tr w:rsidR="004B084C" w:rsidRPr="0031505D" w14:paraId="65983F6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9520" w14:textId="73D6C9D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CA6F" w14:textId="2921C80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31DDEE0D" w14:textId="72E5766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2A022797" w14:textId="65D3116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8E8B" w14:textId="7DB1962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A374C" w14:textId="4D703F0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99,52</w:t>
            </w:r>
          </w:p>
        </w:tc>
      </w:tr>
      <w:tr w:rsidR="004B084C" w:rsidRPr="0031505D" w14:paraId="2F5006C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BBEC" w14:textId="19875EC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943A5" w14:textId="64AAF18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25B4F4E6" w14:textId="4DA6554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A23DADF" w14:textId="09BB52A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6325" w14:textId="23AA83A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5CE2" w14:textId="4E57C37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97,37</w:t>
            </w:r>
          </w:p>
        </w:tc>
      </w:tr>
      <w:tr w:rsidR="004B084C" w:rsidRPr="0031505D" w14:paraId="755E7A0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6BBE" w14:textId="3C13232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Caspofungin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1983" w14:textId="48A190E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54286FC" w14:textId="0956C07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4416DEE" w14:textId="633317F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0B05" w14:textId="264E746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8433" w14:textId="3E31E73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97,27</w:t>
            </w:r>
          </w:p>
        </w:tc>
      </w:tr>
      <w:tr w:rsidR="004B084C" w:rsidRPr="0031505D" w14:paraId="37B5014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12339" w14:textId="0DC3855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F230" w14:textId="33696BD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24C7E2EC" w14:textId="5C5F3CC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23593627" w14:textId="34D1C7C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3569" w14:textId="7B87887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BC50" w14:textId="22AEAC02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681F34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A018" w14:textId="2F4FAAF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F8A9D" w14:textId="27ECC8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4859755" w14:textId="0FB3BA8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40B59BD" w14:textId="0E4072D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E9AE7" w14:textId="010A1FD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- 95.56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5154" w14:textId="2FADB0E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95,56</w:t>
            </w:r>
          </w:p>
        </w:tc>
      </w:tr>
      <w:tr w:rsidR="004B084C" w:rsidRPr="0031505D" w14:paraId="0BF40C8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D59A" w14:textId="2E5D3F2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518F" w14:textId="627F4B6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0C60A1E9" w14:textId="397B5B8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72301BA4" w14:textId="799FCA7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6507" w14:textId="176EC9A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- 93.66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A086" w14:textId="501BEA3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93,66</w:t>
            </w:r>
          </w:p>
        </w:tc>
      </w:tr>
      <w:tr w:rsidR="004B084C" w:rsidRPr="0031505D" w14:paraId="015BC7C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5CE9" w14:textId="1565B9B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7314E" w14:textId="3F412A2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B0B754C" w14:textId="1B12603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419FB708" w14:textId="0D058C2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D8041" w14:textId="21BDCCF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- 92.31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08FD" w14:textId="5317497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92,31</w:t>
            </w:r>
          </w:p>
        </w:tc>
      </w:tr>
      <w:tr w:rsidR="004B084C" w:rsidRPr="0031505D" w14:paraId="5324918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6A6C" w14:textId="11110EA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Piperacillinum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Tazobactamum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908C" w14:textId="039B106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735C0021" w14:textId="6D3CE1E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2B7DF7D0" w14:textId="231778B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A9ED" w14:textId="2FBB20F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A7E3" w14:textId="45F2914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75,02</w:t>
            </w:r>
          </w:p>
        </w:tc>
      </w:tr>
      <w:tr w:rsidR="004B084C" w:rsidRPr="0031505D" w14:paraId="441C3D2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8545" w14:textId="57FF300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457F3" w14:textId="4DF0559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09DEBB61" w14:textId="71BC3AC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40C73142" w14:textId="290FB84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9395" w14:textId="2278FE0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9677" w14:textId="120C1FD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C260B1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0F23" w14:textId="14B7BA2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B837" w14:textId="0B88804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0FBCB41" w14:textId="78E612F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Krzemieniecka 120</w:t>
            </w:r>
          </w:p>
          <w:p w14:paraId="36B15C13" w14:textId="5067499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6081D" w14:textId="77CFC79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- 98.28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17C0" w14:textId="6006DAA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98,28</w:t>
            </w:r>
          </w:p>
        </w:tc>
      </w:tr>
      <w:tr w:rsidR="004B084C" w:rsidRPr="0031505D" w14:paraId="08CA369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DCDD" w14:textId="30DFFB0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B37F" w14:textId="74F7A6B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23D1E53C" w14:textId="356870D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4653EDF6" w14:textId="3331D3A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D4EE" w14:textId="17579FE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6AC7" w14:textId="346AB82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94,69</w:t>
            </w:r>
          </w:p>
        </w:tc>
      </w:tr>
      <w:tr w:rsidR="004B084C" w:rsidRPr="0031505D" w14:paraId="6C04D6D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9FB4" w14:textId="46FDBBF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9B4CD" w14:textId="514D103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4E29F26A" w14:textId="365969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3A45B376" w14:textId="0B27824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7F60" w14:textId="5A40534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409F" w14:textId="2377022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94,67</w:t>
            </w:r>
          </w:p>
        </w:tc>
      </w:tr>
      <w:tr w:rsidR="004B084C" w:rsidRPr="0031505D" w14:paraId="6782949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16D8" w14:textId="34F5990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338A" w14:textId="10943F0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26DEB28" w14:textId="5F7C612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DE335F2" w14:textId="097742E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6BA4" w14:textId="318B312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- 92.10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34D8B" w14:textId="46BB799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92,10</w:t>
            </w:r>
          </w:p>
        </w:tc>
      </w:tr>
      <w:tr w:rsidR="004B084C" w:rsidRPr="0031505D" w14:paraId="17DE104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90A3" w14:textId="0FA0848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Pantoprazolum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07257" w14:textId="3AF8942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0D6F4522" w14:textId="0F658C8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00BBCE72" w14:textId="0C583A8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9B85" w14:textId="059F4F6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- 85.18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0852" w14:textId="06FB7D4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85,18</w:t>
            </w:r>
          </w:p>
        </w:tc>
      </w:tr>
      <w:tr w:rsidR="004B084C" w:rsidRPr="0031505D" w14:paraId="1C1C66A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3C77" w14:textId="3E5CCEF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AC39" w14:textId="39429E9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9D0DE73" w14:textId="758EE8F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CF2B028" w14:textId="0F64BC1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A1DC" w14:textId="6FCD0AB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A38A8" w14:textId="1C9283F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58D646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8115" w14:textId="740BB75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E11D" w14:textId="7559F69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18A1F140" w14:textId="73100A9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17B0E451" w14:textId="5C06AFF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3B683" w14:textId="144C7D5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- 74.87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BD8B" w14:textId="654C69D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74,87</w:t>
            </w:r>
          </w:p>
        </w:tc>
      </w:tr>
      <w:tr w:rsidR="004B084C" w:rsidRPr="0031505D" w14:paraId="5EAE58D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FA6F" w14:textId="3E8934B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5422E" w14:textId="0C49115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232887A0" w14:textId="60E6C0C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4E7BF58" w14:textId="4833E25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71FB" w14:textId="12F75EF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- 70.76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69F3" w14:textId="7E838A42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70,76</w:t>
            </w:r>
          </w:p>
        </w:tc>
      </w:tr>
      <w:tr w:rsidR="004B084C" w:rsidRPr="0031505D" w14:paraId="1BAD9D0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FD31" w14:textId="0EC7E75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F3FA" w14:textId="5ABB77C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EF899FB" w14:textId="7682242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52381C0E" w14:textId="348822D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3840" w14:textId="5891CD9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- 68.63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D010" w14:textId="05F2CD6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68,63</w:t>
            </w:r>
          </w:p>
        </w:tc>
      </w:tr>
      <w:tr w:rsidR="004B084C" w:rsidRPr="0031505D" w14:paraId="43E87BC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FA8BC" w14:textId="605D71B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21D8" w14:textId="71BF512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E542460" w14:textId="6597517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D044699" w14:textId="50F0171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3F9C" w14:textId="6EC8ACA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- 67.79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3052" w14:textId="15C91B9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67,79</w:t>
            </w:r>
          </w:p>
        </w:tc>
      </w:tr>
      <w:tr w:rsidR="004B084C" w:rsidRPr="0031505D" w14:paraId="2319659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ADDF" w14:textId="3C9175D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Ceftazydym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ceftriakson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366E" w14:textId="7F54AF1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13D7DB74" w14:textId="69A4D11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5B0A9B2D" w14:textId="2655D91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FFA5E" w14:textId="4589A94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- 56.46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CD00" w14:textId="202A2DB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56,46</w:t>
            </w:r>
          </w:p>
        </w:tc>
      </w:tr>
      <w:tr w:rsidR="004B084C" w:rsidRPr="0031505D" w14:paraId="40BDF4F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50A6" w14:textId="02BF3FA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1% - 10mg/ml - Emulsja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wstrzyk.lub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inf.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A640" w14:textId="6E308D8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53B8DD0F" w14:textId="3F507C0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7605734B" w14:textId="6C1713D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0533" w14:textId="35FA983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403C" w14:textId="6EA96B2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AE9932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026A" w14:textId="4DD8624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1% - 10mg/ml - Emulsja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wstrzyk.lub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inf.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9A181" w14:textId="5952902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36E5BB97" w14:textId="2DAD5E9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265A4EB9" w14:textId="3957B6C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D1E4" w14:textId="64B7599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0AFD" w14:textId="0D9AED5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97,76</w:t>
            </w:r>
          </w:p>
        </w:tc>
      </w:tr>
      <w:tr w:rsidR="004B084C" w:rsidRPr="0031505D" w14:paraId="19C3F12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1C5E" w14:textId="4C00E08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1% - 10mg/ml - Emulsja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wstrzyk.lub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inf.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FBFF" w14:textId="47F75E7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B7C21CE" w14:textId="6E093CC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7429B034" w14:textId="3D958B7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9A8F5" w14:textId="1F62CE2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- 33.90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3B8C3" w14:textId="711B311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33,90</w:t>
            </w:r>
          </w:p>
        </w:tc>
      </w:tr>
      <w:tr w:rsidR="004B084C" w:rsidRPr="0031505D" w14:paraId="5CA45B7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D0C5" w14:textId="28C06E2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Fondaparinux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E80F" w14:textId="02B16CA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Inpharm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5E38721" w14:textId="2BBE9E4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Strumykowa 28/11</w:t>
            </w:r>
          </w:p>
          <w:p w14:paraId="24C3C43F" w14:textId="4A3F439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74C4" w14:textId="3130BD1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82871" w14:textId="5BAA23A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99,85</w:t>
            </w:r>
          </w:p>
        </w:tc>
      </w:tr>
      <w:tr w:rsidR="004B084C" w:rsidRPr="0031505D" w14:paraId="3C3B5E0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4199" w14:textId="2D242B3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Fondaparinux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4254" w14:textId="6AE0D45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596FC1" w14:textId="17C0A84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Św. Teresy od Dzieciątka Jezus 111</w:t>
            </w:r>
          </w:p>
          <w:p w14:paraId="0120ED6C" w14:textId="11E4D1D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0573" w14:textId="0B748A0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F5FA" w14:textId="01DBB92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A8D8D8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5B25" w14:textId="77DCBE4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21 - Leki różne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480F1" w14:textId="5354B41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1993A0FA" w14:textId="19AF6C9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4F936160" w14:textId="29F289B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6F72" w14:textId="31F48FC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64DF" w14:textId="378BFB7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7BA9B8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9A11" w14:textId="0980C6A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21 - Leki różne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45BB" w14:textId="50200DF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B8A02AE" w14:textId="4206530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895AEB1" w14:textId="7252831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BA235" w14:textId="2AD7DD1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- 52.83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7FEE" w14:textId="3E2A252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52,83</w:t>
            </w:r>
          </w:p>
        </w:tc>
      </w:tr>
      <w:tr w:rsidR="004B084C" w:rsidRPr="0031505D" w14:paraId="06CA85C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AA4B" w14:textId="7098EB3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Albuminum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505BE" w14:textId="4373AAF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Takeda Pharma Sp. z o.o.</w:t>
            </w:r>
          </w:p>
          <w:p w14:paraId="6C0A25A9" w14:textId="51AFC43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Prosta 68</w:t>
            </w:r>
          </w:p>
          <w:p w14:paraId="5C53A3DA" w14:textId="127504C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CBEC" w14:textId="3C56589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DB87" w14:textId="7FA5427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E15849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76B9" w14:textId="25B5F56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Albuminum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4031" w14:textId="576F67B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917F5B" w14:textId="1AA1BCA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33CF91AA" w14:textId="5BB1151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E4CD" w14:textId="1C4BAD8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- 93.77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4F3C" w14:textId="1089C9F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93,77</w:t>
            </w:r>
          </w:p>
        </w:tc>
      </w:tr>
      <w:tr w:rsidR="004B084C" w:rsidRPr="0031505D" w14:paraId="38B3095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5F2E" w14:textId="0E6A4FD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Albuminum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15A5" w14:textId="3E6CFE1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CSL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Behring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8A11BAE" w14:textId="527DE1E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A. Branickiego 17</w:t>
            </w:r>
          </w:p>
          <w:p w14:paraId="47AFB9A7" w14:textId="0E10C2A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21489" w14:textId="2605049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8F95" w14:textId="503713A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91,91</w:t>
            </w:r>
          </w:p>
        </w:tc>
      </w:tr>
      <w:tr w:rsidR="004B084C" w:rsidRPr="0031505D" w14:paraId="169462C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F1D7" w14:textId="62D91F1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Albuminum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AED4" w14:textId="46F9D88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4AA2E03E" w14:textId="39135FD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58193A5" w14:textId="33516A6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1B13" w14:textId="47A3330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- 61.27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8497" w14:textId="7109629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61,27</w:t>
            </w:r>
          </w:p>
        </w:tc>
      </w:tr>
      <w:tr w:rsidR="004B084C" w:rsidRPr="0031505D" w14:paraId="07A2F7B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95012" w14:textId="67FB806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23 - Gąbka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gentamycynowa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8201" w14:textId="266AF17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E85346F" w14:textId="05BFF1E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UL.JANA KAZIMIERZA 16</w:t>
            </w:r>
          </w:p>
          <w:p w14:paraId="17395886" w14:textId="0BFCC97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5CA20" w14:textId="7DE0EF5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7DF02" w14:textId="02AD8082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9EE061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BA51" w14:textId="1D23366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23 - Gąbka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gentamycynowa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8D04" w14:textId="2E3DEDA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EE5D043" w14:textId="331AE38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1734CEA" w14:textId="13EA6A0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A9E26" w14:textId="6CCBC87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FC70" w14:textId="0D01930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98,89</w:t>
            </w:r>
          </w:p>
        </w:tc>
      </w:tr>
      <w:tr w:rsidR="004B084C" w:rsidRPr="0031505D" w14:paraId="4913FD9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6AFB" w14:textId="765B5C6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23 - Gąbka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gentamycynowa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EE731" w14:textId="52F9342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F780BA1" w14:textId="3215B8B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B630E9B" w14:textId="49EA66C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3888" w14:textId="0315D22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ACB9" w14:textId="407FEFF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94,70</w:t>
            </w:r>
          </w:p>
        </w:tc>
      </w:tr>
      <w:tr w:rsidR="004B084C" w:rsidRPr="0031505D" w14:paraId="10C19E4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9D18" w14:textId="686D285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23 - Gąbka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gentamycynowa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84456" w14:textId="594E602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D326DEF" w14:textId="2E10381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72B049BB" w14:textId="73D2D41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977F4" w14:textId="3E20F1A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- 50.19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B092" w14:textId="0B27649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50,19</w:t>
            </w:r>
          </w:p>
        </w:tc>
      </w:tr>
      <w:tr w:rsidR="004B084C" w:rsidRPr="0031505D" w14:paraId="5DF1451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A249D" w14:textId="087528E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24 - Leki różne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B39E9" w14:textId="0CB1674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70994CD3" w14:textId="0CABFAF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4425344C" w14:textId="34BE327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3095" w14:textId="3D1F885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B053" w14:textId="7EC494C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98A67C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E11F" w14:textId="7C0964A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25 - Leki przeczyszczające światło jelita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5712" w14:textId="302F437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630A548F" w14:textId="5CD1594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1E5AD814" w14:textId="3941C61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40D9" w14:textId="7A2E05F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868B" w14:textId="38A1A03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6D5C96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E92D" w14:textId="57C1A5A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25 - Leki przeczyszczające światło jelita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A32D8" w14:textId="1AABDEE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8DD7DF4" w14:textId="035CF0D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435F2A7" w14:textId="7C23441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B18E" w14:textId="7EA0D60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79F7" w14:textId="78386F3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97,39</w:t>
            </w:r>
          </w:p>
        </w:tc>
      </w:tr>
      <w:tr w:rsidR="004B084C" w:rsidRPr="0031505D" w14:paraId="56D2722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F2E4" w14:textId="799E25F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25 - Leki przeczyszczające światło jelita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E12F" w14:textId="314F8A1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BFC7F12" w14:textId="134DFC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0A3BBD1" w14:textId="71AB390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91872" w14:textId="54B35C0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86E2" w14:textId="6AFD4A8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96,44</w:t>
            </w:r>
          </w:p>
        </w:tc>
      </w:tr>
      <w:tr w:rsidR="004B084C" w:rsidRPr="0031505D" w14:paraId="0CFC582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66FA" w14:textId="34ACE15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26 - Matryca z fibrynogenem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4C61" w14:textId="7D1E15C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016EA9F" w14:textId="06F3449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UL.JANA KAZIMIERZA 16</w:t>
            </w:r>
          </w:p>
          <w:p w14:paraId="3A33B73E" w14:textId="76416F2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AB80" w14:textId="5579A69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2F82" w14:textId="59980EB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51D5FD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D27B" w14:textId="7B8BB0C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26 - Matryca z fibrynogenem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C9B84" w14:textId="53723E6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A36E0D5" w14:textId="7DE32C1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65C28F8" w14:textId="5FAABF6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608D" w14:textId="4559FD8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CC60" w14:textId="7E6ECB6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99,22</w:t>
            </w:r>
          </w:p>
        </w:tc>
      </w:tr>
      <w:tr w:rsidR="004B084C" w:rsidRPr="0031505D" w14:paraId="39BDE3E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6D2F" w14:textId="4CFB140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26 - Matryca z fibrynogenem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8F99" w14:textId="5F2F594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07A4AD3D" w14:textId="650D5F9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5396A9AB" w14:textId="0AC375B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DAEA" w14:textId="6D94AEA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1C06" w14:textId="3EAD366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98,52</w:t>
            </w:r>
          </w:p>
        </w:tc>
      </w:tr>
      <w:tr w:rsidR="004B084C" w:rsidRPr="0031505D" w14:paraId="0B29695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9763" w14:textId="15CC320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26 - Matryca z fibrynogenem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86A82" w14:textId="13F200F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FBAEA3F" w14:textId="10293D4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0B957D0" w14:textId="15E58F2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BA19" w14:textId="708D289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54BC" w14:textId="2205C32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97,58</w:t>
            </w:r>
          </w:p>
        </w:tc>
      </w:tr>
      <w:tr w:rsidR="004B084C" w:rsidRPr="0031505D" w14:paraId="4262103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DFC6" w14:textId="12935B4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26 - Matryca z fibrynogenem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8DA4" w14:textId="15DD27E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746396D4" w14:textId="59CB803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B9E4372" w14:textId="554F4EC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2CC6" w14:textId="7296A5A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A941" w14:textId="50D3C26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96,65</w:t>
            </w:r>
          </w:p>
        </w:tc>
      </w:tr>
      <w:tr w:rsidR="004B084C" w:rsidRPr="0031505D" w14:paraId="469B897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C349" w14:textId="6845AAF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27 - Leki różne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EB2BE" w14:textId="32E7738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6EBFA17" w14:textId="740A837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5E620BD" w14:textId="695360E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F170" w14:textId="187CE9D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3C6A" w14:textId="193EE8A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FDE254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43F7" w14:textId="2DE79D1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27 - Leki różne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0BA9" w14:textId="2C24B10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16511D53" w14:textId="735EEA7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40DEC534" w14:textId="3A946CC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43BE" w14:textId="0CE5431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A06B" w14:textId="34AA8CE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99,27</w:t>
            </w:r>
          </w:p>
        </w:tc>
      </w:tr>
      <w:tr w:rsidR="004B084C" w:rsidRPr="0031505D" w14:paraId="3704F05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6865" w14:textId="5DBC5E3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28 - Leki różne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ADAD" w14:textId="01C7C8A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575AE85" w14:textId="2662452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EB51B00" w14:textId="5A5B7F1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C46A" w14:textId="3DD5F03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E243" w14:textId="4E02D5C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D3E100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987F" w14:textId="3501A18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Tiopental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teofilina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7327B" w14:textId="61B6D45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 o. o.</w:t>
            </w:r>
          </w:p>
          <w:p w14:paraId="45D85334" w14:textId="35E456B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16FCC66A" w14:textId="513B8E0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7FC9" w14:textId="5454751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3377" w14:textId="64C8B92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13A680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350B" w14:textId="45046F3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30 - Leki różne 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88DD" w14:textId="32361E0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580F6405" w14:textId="73D3EA1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17CF692" w14:textId="16A666D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2851" w14:textId="5F988E5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66C4" w14:textId="5CC934E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6C00BD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FBB3" w14:textId="5E04899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Clindamycinum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- 150mg/ml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D8F2" w14:textId="112DE7D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7D318A5C" w14:textId="620FEEB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7095F271" w14:textId="19BA960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BF2E" w14:textId="02CE480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115E" w14:textId="4A47927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788DFD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C0168" w14:textId="284AA18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33 -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Fluoresceinum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EC281" w14:textId="11428DB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Inpharm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D58B2E5" w14:textId="1EBE886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Strumykowa 28/11</w:t>
            </w:r>
          </w:p>
          <w:p w14:paraId="1ED3C17A" w14:textId="2900DF7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2755" w14:textId="0E82E8E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C2B2" w14:textId="33DE4B8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96,55</w:t>
            </w:r>
          </w:p>
        </w:tc>
      </w:tr>
      <w:tr w:rsidR="004B084C" w:rsidRPr="0031505D" w14:paraId="5385081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C5AA" w14:textId="62751D2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33 -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Fluoresceinum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30C3D" w14:textId="19DAE45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6B92ED6" w14:textId="64B6B38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Św. Teresy od Dzieciątka Jezus 111</w:t>
            </w:r>
          </w:p>
          <w:p w14:paraId="3946CE2A" w14:textId="48F6A41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F600" w14:textId="3209C40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488D" w14:textId="6891E29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4D7A19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E8EDA" w14:textId="404F75F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33 -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Fluoresceinum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0C6D" w14:textId="764522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B08732A" w14:textId="13BF731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E36C342" w14:textId="2EAE237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B33C" w14:textId="5996D17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- 84.95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F318" w14:textId="490D8D4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84,95</w:t>
            </w:r>
          </w:p>
        </w:tc>
      </w:tr>
      <w:tr w:rsidR="004B084C" w:rsidRPr="0031505D" w14:paraId="4A6A34D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B9C0" w14:textId="1EFB69B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CAFF" w14:textId="402793F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41028715" w14:textId="13B2378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1905006E" w14:textId="031A793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4098" w14:textId="2A3F969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EFBF" w14:textId="2C53F96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A055F5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B7A3" w14:textId="5373232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A0F0" w14:textId="4A89BB4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5479DDEB" w14:textId="3BD1BC2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2436C31" w14:textId="5FBAF28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A7C40" w14:textId="457913A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8507" w14:textId="2AB6B9E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97,75</w:t>
            </w:r>
          </w:p>
        </w:tc>
      </w:tr>
      <w:tr w:rsidR="004B084C" w:rsidRPr="0031505D" w14:paraId="7ED2829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7A2D2" w14:textId="2B15CD4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3772" w14:textId="4EC9757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0DA1CC23" w14:textId="6D506E0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13210547" w14:textId="0D2B870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2EDC" w14:textId="276AE9C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- 93.77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A55C" w14:textId="0A6050E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93,77</w:t>
            </w:r>
          </w:p>
        </w:tc>
      </w:tr>
      <w:tr w:rsidR="004B084C" w:rsidRPr="0031505D" w14:paraId="0A88492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6051" w14:textId="6F29FDA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CD14" w14:textId="1CB90D7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411A674F" w14:textId="0A8DCA1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UL.JANA KAZIMIERZA 16</w:t>
            </w:r>
          </w:p>
          <w:p w14:paraId="2CFA22E2" w14:textId="2DBD50F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0222" w14:textId="325CB18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- 93.65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9783" w14:textId="492B4B8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93,65</w:t>
            </w:r>
          </w:p>
        </w:tc>
      </w:tr>
      <w:tr w:rsidR="004B084C" w:rsidRPr="0031505D" w14:paraId="6B4197D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79D8" w14:textId="70A3EC4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0F1D" w14:textId="19C7560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ADF957E" w14:textId="136C4C8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E76C0F8" w14:textId="49812A9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946D" w14:textId="27AEDB0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0B7E" w14:textId="7FE3A54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91,48</w:t>
            </w:r>
          </w:p>
        </w:tc>
      </w:tr>
      <w:tr w:rsidR="004B084C" w:rsidRPr="0031505D" w14:paraId="52C2F32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E338" w14:textId="32A1C27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34 - Antybiotyki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C55F" w14:textId="6095088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43D81CF" w14:textId="3F351AF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6A9DA28" w14:textId="647400C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32963" w14:textId="60378FD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- 88.50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BAB7" w14:textId="5DEC0EF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88,50</w:t>
            </w:r>
          </w:p>
        </w:tc>
      </w:tr>
      <w:tr w:rsidR="004B084C" w:rsidRPr="0031505D" w14:paraId="3C91F93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0EB9" w14:textId="5C91A8B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B0FE" w14:textId="7A14B29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E77B552" w14:textId="6C023AA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173FBB4" w14:textId="0460E89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1E54" w14:textId="545E94F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529C" w14:textId="553452B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DD7A9F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2F44" w14:textId="10941E6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0160D" w14:textId="7E9E000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7D3ABC19" w14:textId="38F251E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514F00F2" w14:textId="172A5A6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131D" w14:textId="383DD3D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1926" w14:textId="0FC8458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96,67</w:t>
            </w:r>
          </w:p>
        </w:tc>
      </w:tr>
      <w:tr w:rsidR="004B084C" w:rsidRPr="0031505D" w14:paraId="2F3A979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F7C3F" w14:textId="2CF38C2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4590" w14:textId="6EE2D03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EFACDB" w14:textId="7F4718E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FC73E06" w14:textId="1631DDE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35EBF" w14:textId="788C1F9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694E3" w14:textId="52D1D1C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96,08</w:t>
            </w:r>
          </w:p>
        </w:tc>
      </w:tr>
      <w:tr w:rsidR="004B084C" w:rsidRPr="0031505D" w14:paraId="3448ADA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7ABD" w14:textId="647718B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999F" w14:textId="1630898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559575C" w14:textId="7786B32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1F791BCC" w14:textId="6557706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C1D81" w14:textId="03AAC2E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A0C7" w14:textId="21DDC8C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91,61</w:t>
            </w:r>
          </w:p>
        </w:tc>
      </w:tr>
      <w:tr w:rsidR="004B084C" w:rsidRPr="0031505D" w14:paraId="790880A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7B93" w14:textId="2554D79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Furosemid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metamizol sodowy,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metronidazol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9018" w14:textId="385EF92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06E6AC75" w14:textId="024FD8A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5A72BFC5" w14:textId="24B612A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3DC67" w14:textId="5E61F7D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- 82.78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5495" w14:textId="0E4937A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82,78</w:t>
            </w:r>
          </w:p>
        </w:tc>
      </w:tr>
      <w:tr w:rsidR="004B084C" w:rsidRPr="0031505D" w14:paraId="7A34424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454F" w14:textId="219AA50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Ciprofloxacinum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- 2mg/ml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A54A" w14:textId="4F487DF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415ED90" w14:textId="0FA2C59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48477385" w14:textId="667C060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796B8" w14:textId="1323359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1625" w14:textId="369F572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B550CE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7B51" w14:textId="2D897B3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Ciprofloxacinum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- 2mg/ml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877A" w14:textId="7EF0841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367C1DE0" w14:textId="5CB7564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5292E9F3" w14:textId="17B2B01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5E55E" w14:textId="16CDDB0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3C09" w14:textId="3038442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96,63</w:t>
            </w:r>
          </w:p>
        </w:tc>
      </w:tr>
      <w:tr w:rsidR="004B084C" w:rsidRPr="0031505D" w14:paraId="4E04C0A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46D5" w14:textId="57F8B70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Ciprofloxacinum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- 2mg/ml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6232" w14:textId="6756706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E390C13" w14:textId="1848F29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D913507" w14:textId="72026D4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C3EC2" w14:textId="44B89E5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- 95.07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08400" w14:textId="549F39C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95,07</w:t>
            </w:r>
          </w:p>
        </w:tc>
      </w:tr>
      <w:tr w:rsidR="004B084C" w:rsidRPr="0031505D" w14:paraId="1F98FF2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5E89" w14:textId="4560806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Ciprofloxacinum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- 2mg/ml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B1A4" w14:textId="0F30298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FA7D4CB" w14:textId="0D852DE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49B3F19" w14:textId="15B7128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6345" w14:textId="2BA6B84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28F5" w14:textId="37B192A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94,37</w:t>
            </w:r>
          </w:p>
        </w:tc>
      </w:tr>
      <w:tr w:rsidR="004B084C" w:rsidRPr="0031505D" w14:paraId="7D6A9E5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F98A" w14:textId="027139E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Sevofluranum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płyn wziewny do znieczulenia ogólnego.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EED0" w14:textId="2F77B64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7A456691" w14:textId="081C7DA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537CD40B" w14:textId="559F2F8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7E23" w14:textId="2BD4C91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043D" w14:textId="3A8F6A6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1FA943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29E1B" w14:textId="6E98E93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38 -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Desfluranum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płyn wziewny do znieczulenia ogólnego.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48BA" w14:textId="03B80D9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2AFAD606" w14:textId="0A6C727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73F15E79" w14:textId="172CFB5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F0" w14:textId="0AE575A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0BE7" w14:textId="27EB4FE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8A9150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E4F5" w14:textId="7F26809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39 - Leki różne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D44C7" w14:textId="7F3CF54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09143B7F" w14:textId="435F452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83B2943" w14:textId="49A4163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DD09" w14:textId="78F30A2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791C" w14:textId="2A71AE7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B31DDA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D8C0" w14:textId="4987028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39 - Leki różne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2453" w14:textId="4654B26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3FCB778B" w14:textId="744973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7BB5DED8" w14:textId="4663A66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EC06" w14:textId="3C67C2E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556DB" w14:textId="3DA09F7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94,75</w:t>
            </w:r>
          </w:p>
        </w:tc>
      </w:tr>
      <w:tr w:rsidR="004B084C" w:rsidRPr="0031505D" w14:paraId="513BF84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03BB" w14:textId="4BC6671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39 - Leki różne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2F2CD" w14:textId="3B76456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4A98274" w14:textId="5A0891A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5FE9021" w14:textId="28C1934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22B9" w14:textId="017D7D8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D9C9" w14:textId="028285E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91,07</w:t>
            </w:r>
          </w:p>
        </w:tc>
      </w:tr>
      <w:tr w:rsidR="004B084C" w:rsidRPr="0031505D" w14:paraId="03AE46E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5792" w14:textId="78729B2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39 - Leki różne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55A8" w14:textId="67D40CE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8F6E1CE" w14:textId="405A24E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0241522A" w14:textId="311C341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BCD3" w14:textId="6971692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- 87.60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9A88" w14:textId="304AE60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87,60</w:t>
            </w:r>
          </w:p>
        </w:tc>
      </w:tr>
      <w:tr w:rsidR="004B084C" w:rsidRPr="0031505D" w14:paraId="2CE86A6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388B" w14:textId="552A400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koncentrat do sporządzania roztworu do infuzji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E12B2" w14:textId="71B25C6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7302D93" w14:textId="0FFD88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E51446F" w14:textId="42AD939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1C9B" w14:textId="0D3D8DF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4EAE" w14:textId="79F9D542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9A60B4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4017" w14:textId="21D175C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koncentrat do sporządzania roztworu do infuzji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25040" w14:textId="456722C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7A2D934B" w14:textId="6D77DBC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4178AD24" w14:textId="50D7918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1286" w14:textId="51810DC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- 93.56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6D5B" w14:textId="3759CF9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93,56</w:t>
            </w:r>
          </w:p>
        </w:tc>
      </w:tr>
      <w:tr w:rsidR="004B084C" w:rsidRPr="0031505D" w14:paraId="5B15F10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C9F35" w14:textId="3BE70E2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koncentrat do sporządzania roztworu do infuzji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46A34" w14:textId="1F9D2C3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99B1E57" w14:textId="2670BC7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EE7B417" w14:textId="2488A60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B0F1" w14:textId="403CF36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FE8C" w14:textId="0885BAB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91,75</w:t>
            </w:r>
          </w:p>
        </w:tc>
      </w:tr>
      <w:tr w:rsidR="004B084C" w:rsidRPr="0031505D" w14:paraId="2E9510B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F3DA" w14:textId="16AE89D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41 - Klej do tkanek zawierający fibrynogen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ludzki,aprotyninę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syntetyczną, trombinę ludzką i wapnia chlorek.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CAA17" w14:textId="059F202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68462186" w14:textId="35272A5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65810478" w14:textId="2655995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553ED" w14:textId="6247161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66E3" w14:textId="1854201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11961C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F849" w14:textId="13FB44E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42 - Leki różne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FD1C" w14:textId="034CB95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7F7E6ED" w14:textId="6604756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C62DE14" w14:textId="2053540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5FC9" w14:textId="22EDDD4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768A" w14:textId="586C85F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D57FF2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98A3" w14:textId="7079C64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42 - Leki różne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8B7F" w14:textId="406A439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5723384A" w14:textId="2946384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7D334EB6" w14:textId="79027DF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A889" w14:textId="28D1028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- 80.48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5288" w14:textId="4891840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80,48</w:t>
            </w:r>
          </w:p>
        </w:tc>
      </w:tr>
      <w:tr w:rsidR="004B084C" w:rsidRPr="0031505D" w14:paraId="382C8DE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37689" w14:textId="6AE0CEE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42 - Leki różne 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25C1" w14:textId="2ED7805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F2061F6" w14:textId="4F688AE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85AF627" w14:textId="5A51F85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22390" w14:textId="714CB17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- 79.35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2CA5" w14:textId="4492310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79,35</w:t>
            </w:r>
          </w:p>
        </w:tc>
      </w:tr>
      <w:tr w:rsidR="004B084C" w:rsidRPr="0031505D" w14:paraId="66802B9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0FEB" w14:textId="63547D8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43 - Leki różne 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888E" w14:textId="2B55634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Sanofi-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Aventis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1C695CB" w14:textId="5947CA4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Bonifraterska 17</w:t>
            </w:r>
          </w:p>
          <w:p w14:paraId="0A6D36EF" w14:textId="6EBAC05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2C6B" w14:textId="695F1F8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C42F" w14:textId="1B5DB96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62A1F4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7EEE" w14:textId="14C3020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44 - Leki różne 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865FC" w14:textId="1C4DDDA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1ED5DF9" w14:textId="4B623F1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A3AE2BC" w14:textId="073C77E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938DD" w14:textId="49C1A8D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45B7" w14:textId="04A4601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6B9015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0169" w14:textId="6B76580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44 - Leki różne 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F5AE" w14:textId="727AB9C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C56FA91" w14:textId="474C6F2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4FD744F2" w14:textId="24D12F8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E191" w14:textId="6F51972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- 79.17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2F80" w14:textId="1A0F972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79,17</w:t>
            </w:r>
          </w:p>
        </w:tc>
      </w:tr>
      <w:tr w:rsidR="004B084C" w:rsidRPr="0031505D" w14:paraId="4F79F2E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709B" w14:textId="0B8AD4B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45 - Leki różne 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E869" w14:textId="146DBFC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172F8E3" w14:textId="595A8F3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2C2CFCA" w14:textId="18A5AE8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A627C" w14:textId="304DF14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0EA51" w14:textId="18B3301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6EB743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16D4" w14:textId="04B3CD3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45 - Leki różne 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9942" w14:textId="6EBD2AE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49245570" w14:textId="11D07B7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Szopienicka 77</w:t>
            </w:r>
          </w:p>
          <w:p w14:paraId="11EE8913" w14:textId="2AE8143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5A26" w14:textId="78BC346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- 94.18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18C8" w14:textId="3D7C830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94,18</w:t>
            </w:r>
          </w:p>
        </w:tc>
      </w:tr>
      <w:tr w:rsidR="004B084C" w:rsidRPr="0031505D" w14:paraId="56F8C4C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697B" w14:textId="2D4781A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45 - Leki różne 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772C5" w14:textId="45B39F5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B6AB65F" w14:textId="38BEF6A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77E34D4C" w14:textId="185B526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674D" w14:textId="485AD20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D733" w14:textId="2E7C3FF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91,54</w:t>
            </w:r>
          </w:p>
        </w:tc>
      </w:tr>
      <w:tr w:rsidR="004B084C" w:rsidRPr="0031505D" w14:paraId="2BAF702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7F61" w14:textId="7C2798B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45 - Leki różne 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9A33A" w14:textId="3D9C04B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DD7ACA1" w14:textId="486823D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6067E0B" w14:textId="0815A89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58DE" w14:textId="65E2A9D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1392" w14:textId="3448CBB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88,30</w:t>
            </w:r>
          </w:p>
        </w:tc>
      </w:tr>
      <w:tr w:rsidR="004B084C" w:rsidRPr="0031505D" w14:paraId="2E954C1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2BB6" w14:textId="1B3AC99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D057" w14:textId="6B90A42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13F70AD" w14:textId="53D9BE9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9D252E0" w14:textId="71CA400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20D6E" w14:textId="70D84D5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F554" w14:textId="3ABF94F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E79932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36CB" w14:textId="217FB41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0800" w14:textId="1DC3212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21E8C450" w14:textId="22E0374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79C00282" w14:textId="1E2ED74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2013" w14:textId="45F3386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53A5" w14:textId="107BE8C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98,07</w:t>
            </w:r>
          </w:p>
        </w:tc>
      </w:tr>
      <w:tr w:rsidR="004B084C" w:rsidRPr="0031505D" w14:paraId="3131AA8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DFDA5" w14:textId="6DD52E3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9D99" w14:textId="15EA1B9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F62DDC2" w14:textId="62E475E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1EE239E3" w14:textId="2A251D6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8E35" w14:textId="3F821E9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- 94.86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71CD" w14:textId="7285F20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94,86</w:t>
            </w:r>
          </w:p>
        </w:tc>
      </w:tr>
      <w:tr w:rsidR="004B084C" w:rsidRPr="0031505D" w14:paraId="0C01BE9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03E4" w14:textId="5B8A021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FE99" w14:textId="4957F4E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474F2F8" w14:textId="2FBCB14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UL.JANA KAZIMIERZA 16</w:t>
            </w:r>
          </w:p>
          <w:p w14:paraId="259A078F" w14:textId="733D9FF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CF45" w14:textId="6D5150E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- 91.55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4723" w14:textId="08F04E4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91,55</w:t>
            </w:r>
          </w:p>
        </w:tc>
      </w:tr>
      <w:tr w:rsidR="004B084C" w:rsidRPr="0031505D" w14:paraId="3FE0722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C3AD" w14:textId="60B06D3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7B13" w14:textId="0A64C8D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BF0365C" w14:textId="4501258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9623293" w14:textId="1FE5578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125D" w14:textId="0301442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- 84.98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2EE9" w14:textId="50509EC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84,98</w:t>
            </w:r>
          </w:p>
        </w:tc>
      </w:tr>
      <w:tr w:rsidR="004B084C" w:rsidRPr="0031505D" w14:paraId="6A920D6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7E39A" w14:textId="2B35F97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6456" w14:textId="72D12CD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8FD0579" w14:textId="5F7A675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6DC79858" w14:textId="2300EB4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C5A50" w14:textId="61FF086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- 78.37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69BB" w14:textId="0A924BB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78,37</w:t>
            </w:r>
          </w:p>
        </w:tc>
      </w:tr>
      <w:tr w:rsidR="004B084C" w:rsidRPr="0031505D" w14:paraId="23BCB89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E545D" w14:textId="619487D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Imipenemum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Cilastatinum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3AD2" w14:textId="2FEDF61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2884543" w14:textId="3AB6D61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10D5CCF2" w14:textId="1307EBA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41CD4" w14:textId="601FA8F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- 67.42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E4B5" w14:textId="32D1948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67,42</w:t>
            </w:r>
          </w:p>
        </w:tc>
      </w:tr>
      <w:tr w:rsidR="004B084C" w:rsidRPr="0031505D" w14:paraId="60D02B2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E61A" w14:textId="7780B9C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Pipecuroni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 do sporządzania roztworu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4371C" w14:textId="4236D4F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DD2E178" w14:textId="15C7394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E20B08E" w14:textId="49AFA93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0A14" w14:textId="5A124A4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A0F2" w14:textId="6283AA1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52E7F0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3F4D" w14:textId="66964E7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Pipecuroni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 do sporządzania roztworu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5738" w14:textId="2E14F07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895EF0F" w14:textId="16D83DB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B010C0E" w14:textId="4CA8EA0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6DB8" w14:textId="2A5DC40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169E" w14:textId="3748E2A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99,61</w:t>
            </w:r>
          </w:p>
        </w:tc>
      </w:tr>
      <w:tr w:rsidR="004B084C" w:rsidRPr="0031505D" w14:paraId="0F07B89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64D6" w14:textId="0788095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Pipecuroni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 do sporządzania roztworu do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0762" w14:textId="79C5C8D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39929CC" w14:textId="3F24176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15E556F2" w14:textId="7C43D78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419B" w14:textId="72D8986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99EB" w14:textId="4B59E79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96,79</w:t>
            </w:r>
          </w:p>
        </w:tc>
      </w:tr>
      <w:tr w:rsidR="004B084C" w:rsidRPr="0031505D" w14:paraId="09B0B53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5541" w14:textId="49B97AD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8590" w14:textId="19214B3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3534D52E" w14:textId="28B31E4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46E326E5" w14:textId="513DC13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E939" w14:textId="4A20874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F4DE" w14:textId="774FAD9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40100B6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D19E" w14:textId="11236F2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49 -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085EC" w14:textId="115A1D9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84E7B50" w14:textId="502C88E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35DD77F7" w14:textId="586BD15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018A6" w14:textId="4621D26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- 95.35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4A94" w14:textId="6EBCB97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95,35</w:t>
            </w:r>
          </w:p>
        </w:tc>
      </w:tr>
      <w:tr w:rsidR="004B084C" w:rsidRPr="0031505D" w14:paraId="5AC5C41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12B4" w14:textId="1F86E69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6E03" w14:textId="07AC5E4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2EC85523" w14:textId="2E4DA7E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Sokołowska 14</w:t>
            </w:r>
          </w:p>
          <w:p w14:paraId="5676F6DB" w14:textId="275F7D6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12EA" w14:textId="57FEAB6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6F4E" w14:textId="550AD8C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93,35</w:t>
            </w:r>
          </w:p>
        </w:tc>
      </w:tr>
      <w:tr w:rsidR="004B084C" w:rsidRPr="0031505D" w14:paraId="1843846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45A8" w14:textId="4EDBB27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90A4E" w14:textId="653BF64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38D4F17" w14:textId="4C0C5D6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F200FC1" w14:textId="5942CD5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93641" w14:textId="0E8B75D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- 80.39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3EF9" w14:textId="7EDE13F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80,39</w:t>
            </w:r>
          </w:p>
        </w:tc>
      </w:tr>
      <w:tr w:rsidR="004B084C" w:rsidRPr="0031505D" w14:paraId="484DDF0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A64D" w14:textId="333DD6B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49 -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Thiamine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hydrochloride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>, droga podania domięśniowo lub dożylnie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9B09" w14:textId="7DB565F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4590718D" w14:textId="10CCC9A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5160FA6D" w14:textId="33D3EBD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F706" w14:textId="2A17B62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- 64.06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6956" w14:textId="64807AB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64,06</w:t>
            </w:r>
          </w:p>
        </w:tc>
      </w:tr>
      <w:tr w:rsidR="004B084C" w:rsidRPr="0031505D" w14:paraId="01DCAD2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A2B1" w14:textId="6E8414C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Darbepoetinum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27B5" w14:textId="788B700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52F2891" w14:textId="0F26E09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Puławska 145</w:t>
            </w:r>
          </w:p>
          <w:p w14:paraId="6D340609" w14:textId="29C9328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86C6B" w14:textId="245E589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4D78" w14:textId="1DA6E97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6BCB3E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0B7F" w14:textId="56670E5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Protrombinum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multiplex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CB9E" w14:textId="5824A27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7396D5A" w14:textId="601B467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0124E067" w14:textId="11B21F2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8690" w14:textId="16192B0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3687" w14:textId="7BB5240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0BF211B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35EB" w14:textId="441F173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Protrombinum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multiplex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6672" w14:textId="1933F3D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Takeda Pharma Sp. z o.o.</w:t>
            </w:r>
          </w:p>
          <w:p w14:paraId="496ED072" w14:textId="00DB3EB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Prosta 68</w:t>
            </w:r>
          </w:p>
          <w:p w14:paraId="3B3F859F" w14:textId="01AC842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6074C" w14:textId="4B182AA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9C9E" w14:textId="071811A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99,22</w:t>
            </w:r>
          </w:p>
        </w:tc>
      </w:tr>
      <w:tr w:rsidR="004B084C" w:rsidRPr="0031505D" w14:paraId="6549A33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BCC4" w14:textId="5475DF4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Protrombinum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multiplex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proszek i rozpuszczalnik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87768" w14:textId="1F7188D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CSL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Behring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969A035" w14:textId="0082182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A. Branickiego 17</w:t>
            </w:r>
          </w:p>
          <w:p w14:paraId="5433D969" w14:textId="3A87269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67E9" w14:textId="7753A50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- 85.68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3C85" w14:textId="38A8179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85,68</w:t>
            </w:r>
          </w:p>
        </w:tc>
      </w:tr>
      <w:tr w:rsidR="004B084C" w:rsidRPr="0031505D" w14:paraId="7DE8D25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C5C8" w14:textId="21749CD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53 - Leki odczulające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54A9" w14:textId="465582C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0128AA6B" w14:textId="44E27F0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101E883E" w14:textId="18DA4C2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5CEE" w14:textId="06B7445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1AD2" w14:textId="2FB68B9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962FDA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02FD" w14:textId="13218C0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54 -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Paracetamolum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634D" w14:textId="3E076F6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1574E12" w14:textId="0BB1BD7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6D5B0538" w14:textId="12E05F7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418C6" w14:textId="538115A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3F44" w14:textId="3B4EA3BD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62BC54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6632" w14:textId="1097405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54 -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Paracetamolum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7284" w14:textId="4ABA76F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54B1070" w14:textId="1245C5D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1BC27467" w14:textId="61FE816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537C" w14:textId="6D830C6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- 89.37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B24" w14:textId="7880A44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89,37</w:t>
            </w:r>
          </w:p>
        </w:tc>
      </w:tr>
      <w:tr w:rsidR="004B084C" w:rsidRPr="0031505D" w14:paraId="5CC6E92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D8DD" w14:textId="0B1E572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Alteplasa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dabigatran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empagliflozyna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8DCB" w14:textId="5BF084C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EB9A29" w14:textId="4BDD9B6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D85E2A6" w14:textId="6B3BA61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C648" w14:textId="0939C72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990A" w14:textId="13364DD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447F8B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D3EB" w14:textId="4AB00C2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56 - Insuliny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5B06C" w14:textId="52D03BD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B7DCEBD" w14:textId="2002966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47108A4" w14:textId="3FFBF96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6F91" w14:textId="12431EB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EE68" w14:textId="288C948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4D8FC7C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271C" w14:textId="12B4050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Linezolidum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20C1" w14:textId="56AD3EB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5F5D862B" w14:textId="552CDA5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21F11BC8" w14:textId="2CC3071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7A4F" w14:textId="4C1107C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FA73" w14:textId="6F5D05B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128FCF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349D" w14:textId="5C89A1F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Linezolidum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640B" w14:textId="46987D9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5AD6E13F" w14:textId="4E00C8F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008C1345" w14:textId="20E8260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BE854" w14:textId="3F75EC6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A313" w14:textId="04CD691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98,48</w:t>
            </w:r>
          </w:p>
        </w:tc>
      </w:tr>
      <w:tr w:rsidR="004B084C" w:rsidRPr="0031505D" w14:paraId="3442A50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6143" w14:textId="759A6C4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Linezolidum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E3E7A" w14:textId="38955C7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77FA0D1" w14:textId="1BC62FA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6494B3E" w14:textId="7793C1D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50C8" w14:textId="000619B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D887" w14:textId="2F8E2FF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97,09</w:t>
            </w:r>
          </w:p>
        </w:tc>
      </w:tr>
      <w:tr w:rsidR="004B084C" w:rsidRPr="0031505D" w14:paraId="3EE8B20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34E3F" w14:textId="488AC52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Drotaverinum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B900" w14:textId="2F63C6A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95F276A" w14:textId="6220D09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277F55C" w14:textId="18177DF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9AF8" w14:textId="1333CC9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000D" w14:textId="5ACE2C8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6964D7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E9CD" w14:textId="671A2CE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tranexamicum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92960" w14:textId="1F883D4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IMED Poland Sp. z o.o.</w:t>
            </w:r>
          </w:p>
          <w:p w14:paraId="388521CA" w14:textId="7B2F8F4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Puławska 314</w:t>
            </w:r>
          </w:p>
          <w:p w14:paraId="666E1B05" w14:textId="4576DDE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F8A73" w14:textId="5569954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2C60" w14:textId="763D3E8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408A079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3DED0" w14:textId="5C3C177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tranexamicum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A676" w14:textId="61A8FD6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1919A8A1" w14:textId="2190A2F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0866DEF7" w14:textId="2648F80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45F3A" w14:textId="4CE0DD3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- 88.66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2870" w14:textId="004542A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88,66</w:t>
            </w:r>
          </w:p>
        </w:tc>
      </w:tr>
      <w:tr w:rsidR="004B084C" w:rsidRPr="0031505D" w14:paraId="5465B58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2FC6" w14:textId="5464956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59 -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Acidum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tranexamicum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ABBA" w14:textId="730E968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03CDCE7" w14:textId="34EA87F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9F37E0F" w14:textId="441455F8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CDC2" w14:textId="4B93AA5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- 59.16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D49D1" w14:textId="7C08DF5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59,16</w:t>
            </w:r>
          </w:p>
        </w:tc>
      </w:tr>
      <w:tr w:rsidR="004B084C" w:rsidRPr="0031505D" w14:paraId="04C5570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73A7" w14:textId="59B606C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60 - Leki RTU i paracetamol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BB4B" w14:textId="4D3C9E9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Aesculap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026D5D4" w14:textId="59B4226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4CE61EF3" w14:textId="417785E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3090" w14:textId="4C0DB82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C772" w14:textId="060FE0F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0772A2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7B03" w14:textId="2119424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62 - Szczepionki różne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9F1AB" w14:textId="58A08DB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0958DCDB" w14:textId="279CD05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311D65B9" w14:textId="37CA480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2B78" w14:textId="38A5D1A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7C74" w14:textId="4274002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8C92E1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614E1" w14:textId="2558604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63 -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Vancomycinum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- podanie doustne i dożylne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BF798" w14:textId="0F56A72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E665CC" w14:textId="7660E10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30DC2C63" w14:textId="602416D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8D50" w14:textId="3A46F36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E425" w14:textId="445E5EA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362482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75EC" w14:textId="4C68192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64 -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Ondansetronum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DA98" w14:textId="398805F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3C98B670" w14:textId="34C8C1C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499BA986" w14:textId="6FC2145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546A" w14:textId="3F18154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6570" w14:textId="58F2F5D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9CEDA2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801D" w14:textId="6A96E84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C329" w14:textId="3F596B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9ECC1A8" w14:textId="2473964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ACE01A0" w14:textId="2033795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4EC9" w14:textId="2E57210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85202" w14:textId="5365800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6E6E96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9D60" w14:textId="17928D0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7058" w14:textId="7A16623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3ED1E591" w14:textId="070EC5C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1560C06C" w14:textId="4F706749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B36B" w14:textId="309949F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F4F3" w14:textId="4F8102C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98,00</w:t>
            </w:r>
          </w:p>
        </w:tc>
      </w:tr>
      <w:tr w:rsidR="004B084C" w:rsidRPr="0031505D" w14:paraId="1219EA9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AA78" w14:textId="136D29C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8215" w14:textId="1871488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IMED Poland Sp. z o.o.</w:t>
            </w:r>
          </w:p>
          <w:p w14:paraId="1AB713DB" w14:textId="346ACEF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Puławska 314</w:t>
            </w:r>
          </w:p>
          <w:p w14:paraId="7C818330" w14:textId="61E6656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B5FC" w14:textId="27F2070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- 88.61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4D9B" w14:textId="7062F4B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88,61</w:t>
            </w:r>
          </w:p>
        </w:tc>
      </w:tr>
      <w:tr w:rsidR="004B084C" w:rsidRPr="0031505D" w14:paraId="7E78D0F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D36C" w14:textId="22C4EB5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2AB47" w14:textId="288D142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BD1A2DA" w14:textId="2BA1CC8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46159F1" w14:textId="640CD46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36BC" w14:textId="5682546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- 88.53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AF61" w14:textId="0515D2A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88,53</w:t>
            </w:r>
          </w:p>
        </w:tc>
      </w:tr>
      <w:tr w:rsidR="004B084C" w:rsidRPr="0031505D" w14:paraId="4FBC1B1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47D6" w14:textId="661D93B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Noradrenalinum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warunki przechowywania 15-25 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0A26E" w14:textId="4CE8104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B340697" w14:textId="7CC2EE8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55EDA446" w14:textId="1AB59EA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3EDF8" w14:textId="6F6B8EE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- 80.06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0315" w14:textId="3B299B8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80,06</w:t>
            </w:r>
          </w:p>
        </w:tc>
      </w:tr>
      <w:tr w:rsidR="004B084C" w:rsidRPr="0031505D" w14:paraId="0C9955FA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BF44" w14:textId="0E91988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Rocuronii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62E8" w14:textId="5DD1B22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IMED Poland Sp. z o.o.</w:t>
            </w:r>
          </w:p>
          <w:p w14:paraId="15741189" w14:textId="5BA20E3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Puławska 314</w:t>
            </w:r>
          </w:p>
          <w:p w14:paraId="20D1718A" w14:textId="22F84DA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7A86" w14:textId="398F43A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33C8" w14:textId="7F0BA70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B3BA74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816B" w14:textId="7A4CF71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Rocuronii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E9F8" w14:textId="691A00D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E14B1ED" w14:textId="3DC1C3A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1AFA9B0E" w14:textId="7E597C9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B2647" w14:textId="18FFFA0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427D" w14:textId="494B72F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96,52</w:t>
            </w:r>
          </w:p>
        </w:tc>
      </w:tr>
      <w:tr w:rsidR="004B084C" w:rsidRPr="0031505D" w14:paraId="6B18B13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5C5B7" w14:textId="2BEB064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Rocuronii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FDD6" w14:textId="727A410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7D5CB40F" w14:textId="5C4AF77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6874A1ED" w14:textId="3144686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F250" w14:textId="1209CB8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- 61.02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D282" w14:textId="3D77603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61,02</w:t>
            </w:r>
          </w:p>
        </w:tc>
      </w:tr>
      <w:tr w:rsidR="004B084C" w:rsidRPr="0031505D" w14:paraId="4CC8D47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512E" w14:textId="56F0C7B3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Rocuronii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2494" w14:textId="5AD1D46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E453DED" w14:textId="38F647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1655FD3" w14:textId="43DB225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A5F" w14:textId="37D2366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- 59.60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C463" w14:textId="154F24E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59,60</w:t>
            </w:r>
          </w:p>
        </w:tc>
      </w:tr>
      <w:tr w:rsidR="004B084C" w:rsidRPr="0031505D" w14:paraId="085B153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1DB1" w14:textId="0741B7E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Lewofloksacyna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meropenem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AC120" w14:textId="6FF293E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7DDFE0CE" w14:textId="2893FB2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10C04C87" w14:textId="528D86A6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49D1A" w14:textId="599FD767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C1EB" w14:textId="73E361D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51615F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6504" w14:textId="4FF1C90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67 -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Lewofloksacyna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meropenem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3F6B" w14:textId="5AA8254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389B42E" w14:textId="70E7CCF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4D2070E" w14:textId="2D6A1C7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55C5C" w14:textId="61376C3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4F8B5" w14:textId="10D1698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97,44</w:t>
            </w:r>
          </w:p>
        </w:tc>
      </w:tr>
      <w:tr w:rsidR="004B084C" w:rsidRPr="0031505D" w14:paraId="1A96314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64AA" w14:textId="30B8DE1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68 -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Enoxaparinum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natricum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BAEF" w14:textId="5F706E6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Sanofi-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Aventis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E0408E2" w14:textId="7524777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Bonifraterska 17</w:t>
            </w:r>
          </w:p>
          <w:p w14:paraId="7BD5D0CA" w14:textId="6931C09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DDFA" w14:textId="3CFF33B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B9EC2" w14:textId="7CE00EB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CB5FBA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A977" w14:textId="53E5FE5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Methylthioninium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chloride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1C29" w14:textId="282D106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04F3A3E" w14:textId="08E0F8E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A7A4533" w14:textId="05105F3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85D9" w14:textId="10F8E94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4CB3F" w14:textId="06EA97A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608565E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3695" w14:textId="73BFF7E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Methylthioninium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chloride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2E152" w14:textId="1521CAC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59EAF5E8" w14:textId="2964A48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25E8AD6F" w14:textId="6648D56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413B" w14:textId="1DB07EB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- 35.25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6054" w14:textId="1AEF6D4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35,25</w:t>
            </w:r>
          </w:p>
        </w:tc>
      </w:tr>
      <w:tr w:rsidR="004B084C" w:rsidRPr="0031505D" w14:paraId="3AC1838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5B7D" w14:textId="34D22EF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71 - Usługa przetworzenia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mikrobioty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jelitowej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BFAD" w14:textId="3901563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Human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Biome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Institute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SA</w:t>
            </w:r>
          </w:p>
          <w:p w14:paraId="22800DAA" w14:textId="08FC436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Starodworska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</w:p>
          <w:p w14:paraId="259906FB" w14:textId="2D8CC3E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80-137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D84F3" w14:textId="5920496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6033" w14:textId="0E609BD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0D0D24E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99BE" w14:textId="4BBDC47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Cefiderocol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1D38E" w14:textId="366DABE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167DDE02" w14:textId="177F691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75BAAA18" w14:textId="1C4160C1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63D7" w14:textId="39727CA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F22A" w14:textId="29BA7666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E79959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F4C1" w14:textId="2958538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Cefiderocol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77D1" w14:textId="63BD542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Komtur Polska Sp. z o.o.</w:t>
            </w:r>
          </w:p>
          <w:p w14:paraId="5CCF4F63" w14:textId="44C5EF4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Plac Farmacji 1</w:t>
            </w:r>
          </w:p>
          <w:p w14:paraId="1825673A" w14:textId="6FBF270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E2E0" w14:textId="6C2B561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- 97.38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D9E2B" w14:textId="512849C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97,38</w:t>
            </w:r>
          </w:p>
        </w:tc>
      </w:tr>
      <w:tr w:rsidR="004B084C" w:rsidRPr="0031505D" w14:paraId="564A679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87FA" w14:textId="3F06BBF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Cefiderocol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4122" w14:textId="3D9BF15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3D63A1D9" w14:textId="34CEAD7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3244DC46" w14:textId="64CD91C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2620" w14:textId="18B6C8D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- 92.44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520B" w14:textId="34C120FA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92,44</w:t>
            </w:r>
          </w:p>
        </w:tc>
      </w:tr>
      <w:tr w:rsidR="004B084C" w:rsidRPr="0031505D" w14:paraId="354144A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E6EB" w14:textId="4F9FFD6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73 - Klej tkankowy na bazie albuminy wołowej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A5E1" w14:textId="7DBEEAB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 POLAND Sp. z o. o.</w:t>
            </w:r>
          </w:p>
          <w:p w14:paraId="19FD80C8" w14:textId="2A32B04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Łopuszańska 36/14c</w:t>
            </w:r>
          </w:p>
          <w:p w14:paraId="2D423C8B" w14:textId="3CB8899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69B3" w14:textId="79DF8B6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E3A0" w14:textId="1062E24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F01520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2884" w14:textId="7D17F38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Nitroprusside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21350" w14:textId="78DCE4A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F7BC937" w14:textId="423925B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AE32510" w14:textId="7CCBB8E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A7BC" w14:textId="2DD2C5C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B7BB" w14:textId="64DEFB4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3EAE21D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ED72" w14:textId="603B94E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Nitroprusside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04A9" w14:textId="051942B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02437D7F" w14:textId="08875E4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72322A28" w14:textId="1D13353B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2325" w14:textId="324714B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- 68.57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8E821" w14:textId="5B5F397E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68,57</w:t>
            </w:r>
          </w:p>
        </w:tc>
      </w:tr>
      <w:tr w:rsidR="004B084C" w:rsidRPr="0031505D" w14:paraId="7030166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6ED0" w14:textId="1F2D3C4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75 -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Nitroprusside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sodium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0BD0" w14:textId="0A0A453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6C2EF3EA" w14:textId="3193DD3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6050518A" w14:textId="1753944A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0CF4" w14:textId="6EE2AB7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9CBE" w14:textId="7919EE5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</w:tr>
      <w:tr w:rsidR="004B084C" w:rsidRPr="0031505D" w14:paraId="34569973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A5F2" w14:textId="136D44C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76 -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Ethiodized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180C" w14:textId="11A9D80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3E6743D3" w14:textId="5E40D8F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1AA1C9B9" w14:textId="7EE9957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9067" w14:textId="3E2A354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A339" w14:textId="76BBCDC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A80C527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C4ED" w14:textId="1D32940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77 - Leki różne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8128" w14:textId="493F0F2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Inpharm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A7392D4" w14:textId="75A5A1E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Strumykowa 28/11</w:t>
            </w:r>
          </w:p>
          <w:p w14:paraId="2ED4AACE" w14:textId="66E0ED4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967DF" w14:textId="08BD041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90FC" w14:textId="2F3F4CA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7D622E8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75C4" w14:textId="1566C26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77 - Leki różne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EA48A" w14:textId="6E49922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72B0EC8" w14:textId="4ED938A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Św. Teresy od Dzieciątka Jezus 111</w:t>
            </w:r>
          </w:p>
          <w:p w14:paraId="79E307E3" w14:textId="45037D5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8BA0" w14:textId="4498D4B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- 84.02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2BD9" w14:textId="43D1058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84,02</w:t>
            </w:r>
          </w:p>
        </w:tc>
      </w:tr>
      <w:tr w:rsidR="004B084C" w:rsidRPr="0031505D" w14:paraId="18F55EA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4C47" w14:textId="2F867B7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Aztreonamum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29E5" w14:textId="7BC9BC5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3BF7F176" w14:textId="1CE410B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Pawła Włodkowica 2c</w:t>
            </w:r>
          </w:p>
          <w:p w14:paraId="31F70958" w14:textId="0AB42DA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47C3" w14:textId="33B71525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F908" w14:textId="19AC04D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26BFB35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3041" w14:textId="0F9D99A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Aztreonamum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F20A0" w14:textId="3B80F6B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AB-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 Beata Bogdziewicz-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Murmyło</w:t>
            </w:r>
            <w:proofErr w:type="spellEnd"/>
          </w:p>
          <w:p w14:paraId="5EB3936F" w14:textId="5A7AD2F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14:paraId="2A2BE616" w14:textId="43C1468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AEE2" w14:textId="540FFCA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- 92.31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00C95" w14:textId="563A5E0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92,31</w:t>
            </w:r>
          </w:p>
        </w:tc>
      </w:tr>
      <w:tr w:rsidR="004B084C" w:rsidRPr="0031505D" w14:paraId="4C356F4E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0D22" w14:textId="3F5A0F5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Aztreonamum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9BFA" w14:textId="44400C7B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3546C2BA" w14:textId="3A4F5E3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76A92B9D" w14:textId="64D6475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B2244" w14:textId="28665D7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- 85.71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6AD7" w14:textId="2680D797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85,71</w:t>
            </w:r>
          </w:p>
        </w:tc>
      </w:tr>
      <w:tr w:rsidR="004B084C" w:rsidRPr="0031505D" w14:paraId="649F6CD1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8151" w14:textId="3D5C062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78 -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Aztreonamum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C282" w14:textId="52F4B03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DBEFD5F" w14:textId="26A87F9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30B0100" w14:textId="2508D14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22E86" w14:textId="537D1639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- 49.18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9622" w14:textId="71610D7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49,18</w:t>
            </w:r>
          </w:p>
        </w:tc>
      </w:tr>
      <w:tr w:rsidR="004B084C" w:rsidRPr="0031505D" w14:paraId="21BBEFA4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8796" w14:textId="435A1B4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79 -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Andexanetum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5B49" w14:textId="038F3C75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7255D888" w14:textId="21142605" w:rsidR="0031505D" w:rsidRPr="0031505D" w:rsidRDefault="004B084C" w:rsidP="0031505D">
            <w:pPr>
              <w:spacing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6260D184" w14:textId="0E46F26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29563" w14:textId="0E7554E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C809" w14:textId="01171AC4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1F449782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8E58" w14:textId="5E5E513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A834" w14:textId="3A0675E3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B89701" w14:textId="1313C42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6485B91C" w14:textId="7D158892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B4667" w14:textId="37DF1C9E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D874" w14:textId="593BCB00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2C97C6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A5CD" w14:textId="6F1B186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8B68" w14:textId="554969F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IMED Poland Sp. z o.o.</w:t>
            </w:r>
          </w:p>
          <w:p w14:paraId="1580D7C5" w14:textId="2CB5DF14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Puławska 314</w:t>
            </w:r>
          </w:p>
          <w:p w14:paraId="0AE262E2" w14:textId="56D9C627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3911" w14:textId="6D14745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0729" w14:textId="3E9B9D7C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99,36</w:t>
            </w:r>
          </w:p>
        </w:tc>
      </w:tr>
      <w:tr w:rsidR="004B084C" w:rsidRPr="0031505D" w14:paraId="4A821A9D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7303" w14:textId="45A579F2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398B" w14:textId="692B29C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SPÓŁKA AKCYJNA</w:t>
            </w:r>
          </w:p>
          <w:p w14:paraId="338E624A" w14:textId="5C0A7FA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785D6DB9" w14:textId="1F36A405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3EEE" w14:textId="255A9F2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F984" w14:textId="0CA0D20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96,97</w:t>
            </w:r>
          </w:p>
        </w:tc>
      </w:tr>
      <w:tr w:rsidR="004B084C" w:rsidRPr="0031505D" w14:paraId="2C7671D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9550" w14:textId="629275C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AE312" w14:textId="2513A27E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59A60E8B" w14:textId="245B07A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5288BEA4" w14:textId="051FFD2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72BE" w14:textId="3BF1966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- 78.79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C2B6" w14:textId="20B9AC6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78,79</w:t>
            </w:r>
          </w:p>
        </w:tc>
      </w:tr>
      <w:tr w:rsidR="004B084C" w:rsidRPr="0031505D" w14:paraId="74FDB0D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BFE9" w14:textId="4BE6259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09BD" w14:textId="7387D6A8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69FB650F" w14:textId="75CD02F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6C60E2A3" w14:textId="2E08412C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8086" w14:textId="0F94652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- 77.04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7184" w14:textId="67F72F8B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77,04</w:t>
            </w:r>
          </w:p>
        </w:tc>
      </w:tr>
      <w:tr w:rsidR="004B084C" w:rsidRPr="0031505D" w14:paraId="29B2C97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E049" w14:textId="7DACA07A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FC81" w14:textId="1722C21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4AAC3F" w14:textId="7B0948C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Św. Teresy od Dzieciątka Jezus 111</w:t>
            </w:r>
          </w:p>
          <w:p w14:paraId="6DBE9605" w14:textId="49F059A3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E334E" w14:textId="64D10AC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- 74.29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09FB" w14:textId="67C7A871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74,29</w:t>
            </w:r>
          </w:p>
        </w:tc>
      </w:tr>
      <w:tr w:rsidR="004B084C" w:rsidRPr="0031505D" w14:paraId="410189FF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F1EE" w14:textId="35B72641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Sugammadexum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3378" w14:textId="0A0B0B27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5164DBF" w14:textId="292728C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3B17959" w14:textId="286D7FEE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0074" w14:textId="007CFB2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lastRenderedPageBreak/>
              <w:t>1 - Cena - 47.35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5A07" w14:textId="216975C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47,35</w:t>
            </w:r>
          </w:p>
        </w:tc>
      </w:tr>
      <w:tr w:rsidR="004B084C" w:rsidRPr="0031505D" w14:paraId="7C246F4C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5B36" w14:textId="5E5CA31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81 - Leki różne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137D" w14:textId="4AAC9B62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27687954" w14:textId="6D88089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6E0359F7" w14:textId="151F963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3964" w14:textId="0ED766A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7118" w14:textId="45D05FEF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7D988A39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D2412" w14:textId="1BC74D9D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81 - Leki różne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B4FC" w14:textId="4161B5E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4F4F759" w14:textId="6DD96B70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14C1D5F8" w14:textId="1E29E130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A4D41" w14:textId="5E0F81E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- 99.86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9F5D" w14:textId="6EEBE1B9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99,86</w:t>
            </w:r>
          </w:p>
        </w:tc>
      </w:tr>
      <w:tr w:rsidR="004B084C" w:rsidRPr="0031505D" w14:paraId="4D1A6E8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5776" w14:textId="105F4F0B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81 - Leki różne 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4161" w14:textId="3ABEA39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D7F537" w14:textId="58855E6D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0CE703B1" w14:textId="5342880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666F" w14:textId="24CECFF6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- 98.43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6E97" w14:textId="5E09E3E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98,43</w:t>
            </w:r>
          </w:p>
        </w:tc>
      </w:tr>
      <w:tr w:rsidR="004B084C" w:rsidRPr="0031505D" w14:paraId="27805FF5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20BC" w14:textId="28218E2C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Cefepimum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A3E4" w14:textId="0CEC29F1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57412244" w14:textId="353D6A66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78CC6CA2" w14:textId="76C97FAF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6C33" w14:textId="0FE1322F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C95A" w14:textId="6A4737D8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B084C" w:rsidRPr="0031505D" w14:paraId="573E4050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54F3" w14:textId="04B90188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82 - </w:t>
            </w:r>
            <w:proofErr w:type="spellStart"/>
            <w:r w:rsidRPr="0031505D">
              <w:rPr>
                <w:rFonts w:ascii="Arial Narrow" w:hAnsi="Arial Narrow" w:cs="Arial"/>
                <w:sz w:val="22"/>
                <w:szCs w:val="22"/>
              </w:rPr>
              <w:t>Cefepimum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D54E" w14:textId="66F6561F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11B4E1D0" w14:textId="6308A90A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63479F2F" w14:textId="60A76154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B7DF" w14:textId="0EEC2EA4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- 96.54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D222" w14:textId="660B84F5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96,54</w:t>
            </w:r>
          </w:p>
        </w:tc>
      </w:tr>
      <w:tr w:rsidR="004B084C" w:rsidRPr="0031505D" w14:paraId="3745F786" w14:textId="77777777" w:rsidTr="003150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8F68" w14:textId="76F0570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84 - Preparaty żelaza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71E7" w14:textId="19F35DAC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3150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6F8A50E" w14:textId="139E9B49" w:rsidR="004B084C" w:rsidRPr="0031505D" w:rsidRDefault="004B084C" w:rsidP="003A7AC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BE0C08F" w14:textId="5FF9DE4D" w:rsidR="004B084C" w:rsidRPr="0031505D" w:rsidRDefault="004B084C" w:rsidP="003A7AC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09CF" w14:textId="0C7B0C70" w:rsidR="004B084C" w:rsidRPr="0031505D" w:rsidRDefault="004B084C" w:rsidP="003A7AC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3E90" w14:textId="6F644103" w:rsidR="004B084C" w:rsidRPr="0031505D" w:rsidRDefault="004B084C" w:rsidP="003A7AC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1505D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BC16606" w14:textId="77777777" w:rsidR="001A3312" w:rsidRDefault="001A3312" w:rsidP="001A3312">
      <w:pPr>
        <w:spacing w:before="720" w:after="12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2579DE1" w14:textId="66F5B8DA" w:rsidR="00B464D3" w:rsidRDefault="00B464D3" w:rsidP="001A3312">
      <w:pPr>
        <w:spacing w:before="720" w:after="12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31505D">
        <w:rPr>
          <w:rFonts w:ascii="Arial Narrow" w:hAnsi="Arial Narrow" w:cs="Arial"/>
          <w:i/>
          <w:sz w:val="22"/>
          <w:szCs w:val="22"/>
        </w:rPr>
        <w:t>Zamawiający</w:t>
      </w:r>
    </w:p>
    <w:p w14:paraId="0A0EE0F9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188C0791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737DD968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2DB4B9F4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280CA613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626CDCBE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687A70D7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28D1081D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50B475C0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0B124557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6EEECB3B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0627AD55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6ED4C2D6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0137366C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3DF9A858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233AA16A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490A407F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5AD56CDD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448659ED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0CFB1BC9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10417C2C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6D6A24D9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</w:p>
    <w:p w14:paraId="2A0B3256" w14:textId="1C148E66" w:rsidR="001A3312" w:rsidRDefault="001A3312" w:rsidP="001A331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16 ark.</w:t>
      </w:r>
    </w:p>
    <w:p w14:paraId="0A96D600" w14:textId="77777777" w:rsidR="001A3312" w:rsidRPr="0009479B" w:rsidRDefault="001A3312" w:rsidP="001A3312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579C7FC9" w14:textId="77777777" w:rsidR="001A3312" w:rsidRDefault="001A3312" w:rsidP="001A331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4E5B5DE1" w14:textId="19507BD5" w:rsidR="001A3312" w:rsidRPr="0031505D" w:rsidRDefault="001A3312" w:rsidP="001A3312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 xml:space="preserve">Data: </w:t>
      </w:r>
      <w:r w:rsidR="00833F39">
        <w:rPr>
          <w:rFonts w:ascii="Arial Narrow" w:hAnsi="Arial Narrow"/>
          <w:sz w:val="20"/>
          <w:szCs w:val="20"/>
        </w:rPr>
        <w:t>2024-03-05</w:t>
      </w:r>
    </w:p>
    <w:bookmarkEnd w:id="0"/>
    <w:sectPr w:rsidR="001A3312" w:rsidRPr="0031505D" w:rsidSect="00A94125">
      <w:footerReference w:type="default" r:id="rId6"/>
      <w:pgSz w:w="11906" w:h="16838" w:code="9"/>
      <w:pgMar w:top="1077" w:right="1276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6ADB3F" w14:textId="77777777" w:rsidR="00635780" w:rsidRDefault="00635780">
      <w:r>
        <w:separator/>
      </w:r>
    </w:p>
  </w:endnote>
  <w:endnote w:type="continuationSeparator" w:id="0">
    <w:p w14:paraId="21488C74" w14:textId="77777777" w:rsidR="00635780" w:rsidRDefault="0063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A07D1" w14:textId="77777777" w:rsidR="001A3312" w:rsidRPr="001A3312" w:rsidRDefault="001A3312">
    <w:pPr>
      <w:pStyle w:val="Stopka"/>
      <w:jc w:val="right"/>
      <w:rPr>
        <w:sz w:val="20"/>
        <w:szCs w:val="20"/>
      </w:rPr>
    </w:pPr>
    <w:r w:rsidRPr="001A3312">
      <w:rPr>
        <w:sz w:val="20"/>
        <w:szCs w:val="20"/>
      </w:rPr>
      <w:fldChar w:fldCharType="begin"/>
    </w:r>
    <w:r w:rsidRPr="001A3312">
      <w:rPr>
        <w:sz w:val="20"/>
        <w:szCs w:val="20"/>
      </w:rPr>
      <w:instrText>PAGE   \* MERGEFORMAT</w:instrText>
    </w:r>
    <w:r w:rsidRPr="001A3312">
      <w:rPr>
        <w:sz w:val="20"/>
        <w:szCs w:val="20"/>
      </w:rPr>
      <w:fldChar w:fldCharType="separate"/>
    </w:r>
    <w:r w:rsidRPr="001A3312">
      <w:rPr>
        <w:sz w:val="20"/>
        <w:szCs w:val="20"/>
      </w:rPr>
      <w:t>2</w:t>
    </w:r>
    <w:r w:rsidRPr="001A3312">
      <w:rPr>
        <w:sz w:val="20"/>
        <w:szCs w:val="20"/>
      </w:rPr>
      <w:fldChar w:fldCharType="end"/>
    </w:r>
  </w:p>
  <w:p w14:paraId="1C1D3A15" w14:textId="5EF5A72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329606" w14:textId="77777777" w:rsidR="00635780" w:rsidRDefault="00635780">
      <w:r>
        <w:separator/>
      </w:r>
    </w:p>
  </w:footnote>
  <w:footnote w:type="continuationSeparator" w:id="0">
    <w:p w14:paraId="358CBF52" w14:textId="77777777" w:rsidR="00635780" w:rsidRDefault="00635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780"/>
    <w:rsid w:val="00022322"/>
    <w:rsid w:val="00042497"/>
    <w:rsid w:val="000C1E6F"/>
    <w:rsid w:val="000E4E56"/>
    <w:rsid w:val="001A1468"/>
    <w:rsid w:val="001A3312"/>
    <w:rsid w:val="001B7815"/>
    <w:rsid w:val="00211A34"/>
    <w:rsid w:val="002B1E4F"/>
    <w:rsid w:val="002B6761"/>
    <w:rsid w:val="0031505D"/>
    <w:rsid w:val="003445A0"/>
    <w:rsid w:val="003A0AFC"/>
    <w:rsid w:val="003D611C"/>
    <w:rsid w:val="00431C0B"/>
    <w:rsid w:val="00437CAD"/>
    <w:rsid w:val="004657DA"/>
    <w:rsid w:val="004B084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5780"/>
    <w:rsid w:val="00644DCB"/>
    <w:rsid w:val="00657C1E"/>
    <w:rsid w:val="006E3089"/>
    <w:rsid w:val="00712C39"/>
    <w:rsid w:val="00756CDA"/>
    <w:rsid w:val="007E2ACC"/>
    <w:rsid w:val="007E68C5"/>
    <w:rsid w:val="00832144"/>
    <w:rsid w:val="00833F39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94125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138BF"/>
  <w15:chartTrackingRefBased/>
  <w15:docId w15:val="{657D8543-2548-4872-85A9-50B9F845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1A33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32</Pages>
  <Words>8237</Words>
  <Characters>46032</Characters>
  <Application>Microsoft Office Word</Application>
  <DocSecurity>0</DocSecurity>
  <Lines>383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2024-03-01T13:05:00Z</dcterms:created>
  <dcterms:modified xsi:type="dcterms:W3CDTF">2024-03-05T11:33:00Z</dcterms:modified>
</cp:coreProperties>
</file>