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6F3798" w14:textId="18E82878" w:rsidR="00D665F5" w:rsidRPr="003465C1" w:rsidRDefault="0008644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465C1">
        <w:rPr>
          <w:sz w:val="22"/>
          <w:szCs w:val="22"/>
        </w:rPr>
        <w:t>Poznań</w:t>
      </w:r>
      <w:r w:rsidR="00D665F5" w:rsidRPr="003465C1">
        <w:rPr>
          <w:sz w:val="22"/>
          <w:szCs w:val="22"/>
        </w:rPr>
        <w:t xml:space="preserve"> dnia: </w:t>
      </w:r>
      <w:r w:rsidRPr="003465C1">
        <w:rPr>
          <w:sz w:val="22"/>
          <w:szCs w:val="22"/>
        </w:rPr>
        <w:t>2024-0</w:t>
      </w:r>
      <w:r w:rsidR="003465C1" w:rsidRPr="003465C1">
        <w:rPr>
          <w:sz w:val="22"/>
          <w:szCs w:val="22"/>
        </w:rPr>
        <w:t>3</w:t>
      </w:r>
      <w:r w:rsidRPr="003465C1">
        <w:rPr>
          <w:sz w:val="22"/>
          <w:szCs w:val="22"/>
        </w:rPr>
        <w:t>-</w:t>
      </w:r>
      <w:r w:rsidR="003465C1" w:rsidRPr="003465C1">
        <w:rPr>
          <w:sz w:val="22"/>
          <w:szCs w:val="22"/>
        </w:rPr>
        <w:t>26</w:t>
      </w:r>
    </w:p>
    <w:p w14:paraId="411BC566" w14:textId="77777777" w:rsidR="00086444" w:rsidRPr="00761393" w:rsidRDefault="00086444" w:rsidP="00577BC6">
      <w:pPr>
        <w:spacing w:after="40"/>
        <w:rPr>
          <w:b/>
          <w:bCs/>
          <w:sz w:val="22"/>
          <w:szCs w:val="22"/>
        </w:rPr>
      </w:pPr>
      <w:r w:rsidRPr="00761393">
        <w:rPr>
          <w:b/>
          <w:bCs/>
          <w:sz w:val="22"/>
          <w:szCs w:val="22"/>
        </w:rPr>
        <w:t>Szpital Wojewódzki w Poznaniu</w:t>
      </w:r>
    </w:p>
    <w:p w14:paraId="6170AEA6" w14:textId="77777777" w:rsidR="00D665F5" w:rsidRPr="00761393" w:rsidRDefault="00086444" w:rsidP="00577BC6">
      <w:pPr>
        <w:spacing w:after="40"/>
        <w:rPr>
          <w:b/>
          <w:bCs/>
          <w:sz w:val="22"/>
          <w:szCs w:val="22"/>
        </w:rPr>
      </w:pPr>
      <w:r w:rsidRPr="00761393">
        <w:rPr>
          <w:b/>
          <w:bCs/>
          <w:sz w:val="22"/>
          <w:szCs w:val="22"/>
        </w:rPr>
        <w:t>Dział Zamówień Publicznych</w:t>
      </w:r>
    </w:p>
    <w:p w14:paraId="3AE8F2EB" w14:textId="399E180E" w:rsidR="00D665F5" w:rsidRPr="00761393" w:rsidRDefault="00D27C6A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86444" w:rsidRPr="00761393">
        <w:rPr>
          <w:sz w:val="22"/>
          <w:szCs w:val="22"/>
        </w:rPr>
        <w:t>Juraszów</w:t>
      </w:r>
      <w:r w:rsidR="00D665F5" w:rsidRPr="00761393">
        <w:rPr>
          <w:sz w:val="22"/>
          <w:szCs w:val="22"/>
        </w:rPr>
        <w:t xml:space="preserve"> </w:t>
      </w:r>
      <w:r w:rsidR="00086444" w:rsidRPr="00761393">
        <w:rPr>
          <w:sz w:val="22"/>
          <w:szCs w:val="22"/>
        </w:rPr>
        <w:t>7/19</w:t>
      </w:r>
    </w:p>
    <w:p w14:paraId="15BBE855" w14:textId="77777777" w:rsidR="00D665F5" w:rsidRPr="00761393" w:rsidRDefault="00086444" w:rsidP="00D665F5">
      <w:pPr>
        <w:rPr>
          <w:sz w:val="22"/>
          <w:szCs w:val="22"/>
        </w:rPr>
      </w:pPr>
      <w:r w:rsidRPr="00761393">
        <w:rPr>
          <w:sz w:val="22"/>
          <w:szCs w:val="22"/>
        </w:rPr>
        <w:t>60-479</w:t>
      </w:r>
      <w:r w:rsidR="00D665F5" w:rsidRPr="00761393">
        <w:rPr>
          <w:sz w:val="22"/>
          <w:szCs w:val="22"/>
        </w:rPr>
        <w:t xml:space="preserve"> </w:t>
      </w:r>
      <w:r w:rsidRPr="00761393">
        <w:rPr>
          <w:sz w:val="22"/>
          <w:szCs w:val="22"/>
        </w:rPr>
        <w:t>Poznań</w:t>
      </w:r>
    </w:p>
    <w:p w14:paraId="757E608E" w14:textId="77777777" w:rsidR="00D665F5" w:rsidRPr="0076139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4B1ECD" w14:textId="77777777" w:rsidR="00D665F5" w:rsidRPr="0076139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8E951A6" w14:textId="77777777" w:rsidR="00A80738" w:rsidRPr="0076139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61393">
        <w:rPr>
          <w:sz w:val="22"/>
          <w:szCs w:val="22"/>
        </w:rPr>
        <w:t>Znak sprawy:</w:t>
      </w:r>
      <w:r w:rsidRPr="00761393">
        <w:rPr>
          <w:b/>
          <w:sz w:val="22"/>
          <w:szCs w:val="22"/>
        </w:rPr>
        <w:t xml:space="preserve"> </w:t>
      </w:r>
      <w:r w:rsidR="00086444" w:rsidRPr="00761393">
        <w:rPr>
          <w:b/>
          <w:sz w:val="22"/>
          <w:szCs w:val="22"/>
        </w:rPr>
        <w:t>SZW/DZP/138/2023</w:t>
      </w:r>
      <w:r w:rsidR="00A80738" w:rsidRPr="00761393">
        <w:rPr>
          <w:sz w:val="22"/>
          <w:szCs w:val="22"/>
        </w:rPr>
        <w:tab/>
        <w:t xml:space="preserve"> </w:t>
      </w:r>
    </w:p>
    <w:p w14:paraId="69EE2977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B9A41A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D96C8A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259D9B" w14:textId="16DC0B6F" w:rsidR="00A80738" w:rsidRPr="007613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61393">
        <w:rPr>
          <w:b/>
          <w:spacing w:val="20"/>
          <w:sz w:val="22"/>
          <w:szCs w:val="22"/>
        </w:rPr>
        <w:t>INFORMACJA Z OTWARCIA OFERT</w:t>
      </w:r>
      <w:r w:rsidR="00045C72">
        <w:rPr>
          <w:b/>
          <w:spacing w:val="20"/>
          <w:sz w:val="22"/>
          <w:szCs w:val="22"/>
        </w:rPr>
        <w:t xml:space="preserve"> – po zastosowaniu art. 22</w:t>
      </w:r>
      <w:r w:rsidR="00147DF1">
        <w:rPr>
          <w:b/>
          <w:spacing w:val="20"/>
          <w:sz w:val="22"/>
          <w:szCs w:val="22"/>
        </w:rPr>
        <w:t>3 ust. 2 pkt. 2 Ustawy</w:t>
      </w:r>
    </w:p>
    <w:p w14:paraId="2A1C3B58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81D785C" w14:textId="77777777" w:rsidR="00C659E2" w:rsidRPr="0076139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61393">
        <w:rPr>
          <w:bCs/>
          <w:sz w:val="22"/>
          <w:szCs w:val="22"/>
        </w:rPr>
        <w:t xml:space="preserve">Dotyczy </w:t>
      </w:r>
      <w:r w:rsidRPr="00761393">
        <w:rPr>
          <w:sz w:val="22"/>
          <w:szCs w:val="22"/>
        </w:rPr>
        <w:t xml:space="preserve">postępowania o udzielenie zamówienia publicznego prowadzonego w trybie </w:t>
      </w:r>
      <w:r w:rsidR="00086444" w:rsidRPr="00761393">
        <w:rPr>
          <w:sz w:val="22"/>
          <w:szCs w:val="22"/>
        </w:rPr>
        <w:t>przetarg nieograniczony</w:t>
      </w:r>
      <w:r w:rsidRPr="00761393">
        <w:rPr>
          <w:sz w:val="22"/>
          <w:szCs w:val="22"/>
        </w:rPr>
        <w:t xml:space="preserve"> na:</w:t>
      </w:r>
    </w:p>
    <w:p w14:paraId="3D9F2FA6" w14:textId="77777777" w:rsidR="00A80738" w:rsidRPr="00761393" w:rsidRDefault="000864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1393">
        <w:rPr>
          <w:b/>
          <w:sz w:val="22"/>
          <w:szCs w:val="22"/>
        </w:rPr>
        <w:t>Produkty lecznicze cz. 3</w:t>
      </w:r>
    </w:p>
    <w:p w14:paraId="1EF3BF0F" w14:textId="77777777" w:rsidR="00D665F5" w:rsidRPr="0076139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61393">
        <w:rPr>
          <w:sz w:val="22"/>
          <w:szCs w:val="22"/>
        </w:rPr>
        <w:t>Zamawiający, działając na podstawie art. 22</w:t>
      </w:r>
      <w:r w:rsidR="00FC7F5E" w:rsidRPr="00761393">
        <w:rPr>
          <w:sz w:val="22"/>
          <w:szCs w:val="22"/>
        </w:rPr>
        <w:t>2</w:t>
      </w:r>
      <w:r w:rsidRPr="00761393">
        <w:rPr>
          <w:sz w:val="22"/>
          <w:szCs w:val="22"/>
        </w:rPr>
        <w:t xml:space="preserve"> ust. 5 </w:t>
      </w:r>
      <w:r w:rsidRPr="00761393">
        <w:rPr>
          <w:bCs/>
          <w:sz w:val="22"/>
          <w:szCs w:val="22"/>
        </w:rPr>
        <w:t>ustawy z dnia 11 września 2019 r. Prawo zamówień publicznych</w:t>
      </w:r>
      <w:r w:rsidRPr="00761393">
        <w:rPr>
          <w:sz w:val="22"/>
          <w:szCs w:val="22"/>
        </w:rPr>
        <w:t xml:space="preserve"> </w:t>
      </w:r>
      <w:r w:rsidR="00086444" w:rsidRPr="00761393">
        <w:rPr>
          <w:sz w:val="22"/>
          <w:szCs w:val="22"/>
        </w:rPr>
        <w:t>(</w:t>
      </w:r>
      <w:proofErr w:type="spellStart"/>
      <w:r w:rsidR="00086444" w:rsidRPr="00761393">
        <w:rPr>
          <w:sz w:val="22"/>
          <w:szCs w:val="22"/>
        </w:rPr>
        <w:t>t.j</w:t>
      </w:r>
      <w:proofErr w:type="spellEnd"/>
      <w:r w:rsidR="00086444" w:rsidRPr="00761393">
        <w:rPr>
          <w:sz w:val="22"/>
          <w:szCs w:val="22"/>
        </w:rPr>
        <w:t>. Dz. U. z 2022r. poz. 1710)</w:t>
      </w:r>
      <w:r w:rsidR="00490DC0" w:rsidRPr="00761393">
        <w:rPr>
          <w:sz w:val="22"/>
          <w:szCs w:val="22"/>
        </w:rPr>
        <w:t xml:space="preserve"> </w:t>
      </w:r>
      <w:r w:rsidRPr="00761393">
        <w:rPr>
          <w:sz w:val="22"/>
          <w:szCs w:val="22"/>
        </w:rPr>
        <w:t>udostępnia</w:t>
      </w:r>
      <w:r w:rsidR="00F95C33" w:rsidRPr="00761393">
        <w:rPr>
          <w:sz w:val="22"/>
          <w:szCs w:val="22"/>
        </w:rPr>
        <w:t xml:space="preserve"> </w:t>
      </w:r>
      <w:r w:rsidR="004C7E9B" w:rsidRPr="00761393">
        <w:rPr>
          <w:sz w:val="22"/>
          <w:szCs w:val="22"/>
        </w:rPr>
        <w:t>informacj</w:t>
      </w:r>
      <w:r w:rsidR="00577BC6" w:rsidRPr="00761393">
        <w:rPr>
          <w:sz w:val="22"/>
          <w:szCs w:val="22"/>
        </w:rPr>
        <w:t>ę</w:t>
      </w:r>
      <w:r w:rsidR="00035488" w:rsidRPr="00761393">
        <w:rPr>
          <w:sz w:val="22"/>
          <w:szCs w:val="22"/>
        </w:rPr>
        <w:t xml:space="preserve"> z otwarcia ofert</w:t>
      </w:r>
      <w:r w:rsidR="00577BC6" w:rsidRPr="00761393">
        <w:rPr>
          <w:sz w:val="22"/>
          <w:szCs w:val="22"/>
        </w:rPr>
        <w:t>.</w:t>
      </w:r>
    </w:p>
    <w:p w14:paraId="07F56E6E" w14:textId="714774B1" w:rsidR="00A80738" w:rsidRPr="0076139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61393">
        <w:rPr>
          <w:sz w:val="22"/>
          <w:szCs w:val="22"/>
        </w:rPr>
        <w:t>Podczas otwarcia ofert, mającego miejsce</w:t>
      </w:r>
      <w:r w:rsidR="00FF4AB1" w:rsidRPr="00761393">
        <w:rPr>
          <w:sz w:val="22"/>
          <w:szCs w:val="22"/>
        </w:rPr>
        <w:t xml:space="preserve"> w dniu </w:t>
      </w:r>
      <w:r w:rsidR="00086444" w:rsidRPr="00761393">
        <w:rPr>
          <w:sz w:val="22"/>
          <w:szCs w:val="22"/>
        </w:rPr>
        <w:t>31/01/2024</w:t>
      </w:r>
      <w:r w:rsidR="00FF4AB1" w:rsidRPr="00761393">
        <w:rPr>
          <w:sz w:val="22"/>
          <w:szCs w:val="22"/>
        </w:rPr>
        <w:t xml:space="preserve"> o godz. </w:t>
      </w:r>
      <w:r w:rsidR="00086444" w:rsidRPr="00761393">
        <w:rPr>
          <w:sz w:val="22"/>
          <w:szCs w:val="22"/>
        </w:rPr>
        <w:t>10:00</w:t>
      </w:r>
      <w:r w:rsidRPr="00761393">
        <w:rPr>
          <w:sz w:val="22"/>
          <w:szCs w:val="22"/>
        </w:rPr>
        <w:t xml:space="preserve">, otwarte zostały oferty następujących </w:t>
      </w:r>
      <w:r w:rsidR="00D27C6A">
        <w:rPr>
          <w:sz w:val="22"/>
          <w:szCs w:val="22"/>
        </w:rPr>
        <w:t>W</w:t>
      </w:r>
      <w:r w:rsidRPr="00761393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61393" w14:paraId="754C03D1" w14:textId="77777777" w:rsidTr="00C82837">
        <w:tc>
          <w:tcPr>
            <w:tcW w:w="993" w:type="dxa"/>
            <w:shd w:val="clear" w:color="auto" w:fill="auto"/>
            <w:vAlign w:val="center"/>
          </w:tcPr>
          <w:p w14:paraId="6D9A2C7A" w14:textId="77777777" w:rsidR="006B27ED" w:rsidRPr="0076139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93F34" w14:textId="77777777" w:rsidR="006B27ED" w:rsidRPr="0076139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Nr</w:t>
            </w:r>
            <w:r w:rsidR="00C82837" w:rsidRPr="00761393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DEA8388" w14:textId="116647E9" w:rsidR="006B27ED" w:rsidRPr="00761393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Nazwa i adres </w:t>
            </w:r>
            <w:r w:rsidR="00D27C6A">
              <w:rPr>
                <w:sz w:val="22"/>
                <w:szCs w:val="22"/>
              </w:rPr>
              <w:t>W</w:t>
            </w:r>
            <w:r w:rsidRPr="00761393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C4E9D9" w14:textId="75A6691D" w:rsidR="00D27C6A" w:rsidRPr="00761393" w:rsidRDefault="006B27ED" w:rsidP="00D27C6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Cena oferty</w:t>
            </w:r>
            <w:r w:rsidR="00D27C6A">
              <w:rPr>
                <w:sz w:val="22"/>
                <w:szCs w:val="22"/>
              </w:rPr>
              <w:t xml:space="preserve"> brutto (K-1)</w:t>
            </w:r>
          </w:p>
        </w:tc>
      </w:tr>
      <w:tr w:rsidR="00086444" w:rsidRPr="00761393" w14:paraId="5E99C601" w14:textId="77777777" w:rsidTr="00D57D38">
        <w:tc>
          <w:tcPr>
            <w:tcW w:w="993" w:type="dxa"/>
            <w:shd w:val="clear" w:color="auto" w:fill="auto"/>
            <w:vAlign w:val="center"/>
          </w:tcPr>
          <w:p w14:paraId="003B6E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A3E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20E44E5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Delfarma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19F3F3B" w14:textId="66AD0470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0549A53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5525D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141 453.00 zł</w:t>
            </w:r>
          </w:p>
        </w:tc>
      </w:tr>
      <w:tr w:rsidR="00086444" w:rsidRPr="00761393" w14:paraId="18E7A7BF" w14:textId="77777777" w:rsidTr="00D57D38">
        <w:tc>
          <w:tcPr>
            <w:tcW w:w="993" w:type="dxa"/>
            <w:shd w:val="clear" w:color="auto" w:fill="auto"/>
            <w:vAlign w:val="center"/>
          </w:tcPr>
          <w:p w14:paraId="4C4DFB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C8FAC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4749139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Delfarma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98127EC" w14:textId="7F06B3E0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4AE57F0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47C1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20 813.76 zł</w:t>
            </w:r>
          </w:p>
        </w:tc>
      </w:tr>
      <w:tr w:rsidR="00086444" w:rsidRPr="00761393" w14:paraId="00C1AD01" w14:textId="77777777" w:rsidTr="00D57D38">
        <w:tc>
          <w:tcPr>
            <w:tcW w:w="993" w:type="dxa"/>
            <w:shd w:val="clear" w:color="auto" w:fill="auto"/>
            <w:vAlign w:val="center"/>
          </w:tcPr>
          <w:p w14:paraId="0A1B0D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29DE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72D17B8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Delfarma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97D534B" w14:textId="5D569DAA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07F14F5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8CAA3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45C72">
              <w:rPr>
                <w:strike/>
                <w:sz w:val="22"/>
                <w:szCs w:val="22"/>
              </w:rPr>
              <w:t>2 224.80 zł</w:t>
            </w:r>
          </w:p>
          <w:p w14:paraId="4F7CC5EB" w14:textId="1E6829EA" w:rsidR="00045C72" w:rsidRPr="00045C72" w:rsidRDefault="00045C72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2 224,00 zł</w:t>
            </w:r>
          </w:p>
        </w:tc>
      </w:tr>
      <w:tr w:rsidR="00086444" w:rsidRPr="00761393" w14:paraId="5FC9B601" w14:textId="77777777" w:rsidTr="00D57D38">
        <w:tc>
          <w:tcPr>
            <w:tcW w:w="993" w:type="dxa"/>
            <w:shd w:val="clear" w:color="auto" w:fill="auto"/>
            <w:vAlign w:val="center"/>
          </w:tcPr>
          <w:p w14:paraId="2116B0A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8457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361EBF5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Delfarma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49FD81B" w14:textId="2419B8E9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133259A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EC3CB7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45C72">
              <w:rPr>
                <w:strike/>
                <w:sz w:val="22"/>
                <w:szCs w:val="22"/>
              </w:rPr>
              <w:t>16 983.00 zł</w:t>
            </w:r>
          </w:p>
          <w:p w14:paraId="0DA721D6" w14:textId="7C0ADE32" w:rsidR="00045C72" w:rsidRPr="00045C72" w:rsidRDefault="00045C72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16 982,50 zł</w:t>
            </w:r>
          </w:p>
        </w:tc>
      </w:tr>
      <w:tr w:rsidR="00086444" w:rsidRPr="00761393" w14:paraId="41742968" w14:textId="77777777" w:rsidTr="00D57D38">
        <w:tc>
          <w:tcPr>
            <w:tcW w:w="993" w:type="dxa"/>
            <w:shd w:val="clear" w:color="auto" w:fill="auto"/>
            <w:vAlign w:val="center"/>
          </w:tcPr>
          <w:p w14:paraId="5858251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93F6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6F6AB5A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Baxter Polska Sp. z o.o.</w:t>
            </w:r>
          </w:p>
          <w:p w14:paraId="6BC74545" w14:textId="1F22B47D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Kruczkowskiego 8 </w:t>
            </w:r>
          </w:p>
          <w:p w14:paraId="56B9491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3626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277 884.00 zł</w:t>
            </w:r>
          </w:p>
        </w:tc>
      </w:tr>
      <w:tr w:rsidR="00086444" w:rsidRPr="00761393" w14:paraId="7B76D664" w14:textId="77777777" w:rsidTr="00D57D38">
        <w:tc>
          <w:tcPr>
            <w:tcW w:w="993" w:type="dxa"/>
            <w:shd w:val="clear" w:color="auto" w:fill="auto"/>
            <w:vAlign w:val="center"/>
          </w:tcPr>
          <w:p w14:paraId="206542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488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13EE472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Aesculap</w:t>
            </w:r>
            <w:proofErr w:type="spellEnd"/>
            <w:r w:rsidRPr="00761393">
              <w:rPr>
                <w:sz w:val="22"/>
                <w:szCs w:val="22"/>
              </w:rPr>
              <w:t xml:space="preserve"> - </w:t>
            </w:r>
            <w:proofErr w:type="spellStart"/>
            <w:r w:rsidRPr="00761393">
              <w:rPr>
                <w:sz w:val="22"/>
                <w:szCs w:val="22"/>
              </w:rPr>
              <w:t>Chifa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72D49A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Tysiąclecia 14 </w:t>
            </w:r>
          </w:p>
          <w:p w14:paraId="5F6EC63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6D0D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147 560.40 zł</w:t>
            </w:r>
          </w:p>
        </w:tc>
      </w:tr>
      <w:tr w:rsidR="00086444" w:rsidRPr="00761393" w14:paraId="27E720A6" w14:textId="77777777" w:rsidTr="00D57D38">
        <w:tc>
          <w:tcPr>
            <w:tcW w:w="993" w:type="dxa"/>
            <w:shd w:val="clear" w:color="auto" w:fill="auto"/>
            <w:vAlign w:val="center"/>
          </w:tcPr>
          <w:p w14:paraId="190BB80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A0E97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452A830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Aesculap</w:t>
            </w:r>
            <w:proofErr w:type="spellEnd"/>
            <w:r w:rsidRPr="00761393">
              <w:rPr>
                <w:sz w:val="22"/>
                <w:szCs w:val="22"/>
              </w:rPr>
              <w:t xml:space="preserve"> - </w:t>
            </w:r>
            <w:proofErr w:type="spellStart"/>
            <w:r w:rsidRPr="00761393">
              <w:rPr>
                <w:sz w:val="22"/>
                <w:szCs w:val="22"/>
              </w:rPr>
              <w:t>Chifa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0AF09D8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Tysiąclecia 14 </w:t>
            </w:r>
          </w:p>
          <w:p w14:paraId="4BD6ECB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54B5C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02B3F">
              <w:rPr>
                <w:strike/>
                <w:sz w:val="22"/>
                <w:szCs w:val="22"/>
              </w:rPr>
              <w:lastRenderedPageBreak/>
              <w:t>3 072.60 zł</w:t>
            </w:r>
          </w:p>
          <w:p w14:paraId="0F436785" w14:textId="18988ADC" w:rsidR="00502B3F" w:rsidRPr="00502B3F" w:rsidRDefault="00502B3F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3 073,00 zł</w:t>
            </w:r>
          </w:p>
        </w:tc>
      </w:tr>
      <w:tr w:rsidR="00086444" w:rsidRPr="00761393" w14:paraId="0890DFAF" w14:textId="77777777" w:rsidTr="00D57D38">
        <w:tc>
          <w:tcPr>
            <w:tcW w:w="993" w:type="dxa"/>
            <w:shd w:val="clear" w:color="auto" w:fill="auto"/>
            <w:vAlign w:val="center"/>
          </w:tcPr>
          <w:p w14:paraId="68DC572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08144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8FF194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Fresenius </w:t>
            </w:r>
            <w:proofErr w:type="spellStart"/>
            <w:r w:rsidRPr="00761393">
              <w:rPr>
                <w:sz w:val="22"/>
                <w:szCs w:val="22"/>
              </w:rPr>
              <w:t>Kabi</w:t>
            </w:r>
            <w:proofErr w:type="spellEnd"/>
            <w:r w:rsidRPr="00761393">
              <w:rPr>
                <w:sz w:val="22"/>
                <w:szCs w:val="22"/>
              </w:rPr>
              <w:t xml:space="preserve"> Polska Sp.  z o.o.</w:t>
            </w:r>
          </w:p>
          <w:p w14:paraId="0D7A5E37" w14:textId="07ABDB11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Al. Jerozolimskie 134 </w:t>
            </w:r>
          </w:p>
          <w:p w14:paraId="2A7D232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BA21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4 276.80 zł</w:t>
            </w:r>
          </w:p>
        </w:tc>
      </w:tr>
      <w:tr w:rsidR="00086444" w:rsidRPr="00761393" w14:paraId="33D7DAF8" w14:textId="77777777" w:rsidTr="00D57D38">
        <w:tc>
          <w:tcPr>
            <w:tcW w:w="993" w:type="dxa"/>
            <w:shd w:val="clear" w:color="auto" w:fill="auto"/>
            <w:vAlign w:val="center"/>
          </w:tcPr>
          <w:p w14:paraId="38E1F88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7C5C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553B5DB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Fresenius </w:t>
            </w:r>
            <w:proofErr w:type="spellStart"/>
            <w:r w:rsidRPr="00761393">
              <w:rPr>
                <w:sz w:val="22"/>
                <w:szCs w:val="22"/>
              </w:rPr>
              <w:t>Kabi</w:t>
            </w:r>
            <w:proofErr w:type="spellEnd"/>
            <w:r w:rsidRPr="00761393">
              <w:rPr>
                <w:sz w:val="22"/>
                <w:szCs w:val="22"/>
              </w:rPr>
              <w:t xml:space="preserve"> Polska Sp.  z o.o.</w:t>
            </w:r>
          </w:p>
          <w:p w14:paraId="61877AC4" w14:textId="5BE6B9D8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Al. Jerozolimskie 134 </w:t>
            </w:r>
          </w:p>
          <w:p w14:paraId="257D950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0C79A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F1B3A">
              <w:rPr>
                <w:strike/>
                <w:sz w:val="22"/>
                <w:szCs w:val="22"/>
              </w:rPr>
              <w:t>81 490.32 zł</w:t>
            </w:r>
          </w:p>
          <w:p w14:paraId="5DCA4577" w14:textId="02FF78FB" w:rsidR="003F1B3A" w:rsidRPr="003F1B3A" w:rsidRDefault="003F1B3A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81 483,50 zł</w:t>
            </w:r>
          </w:p>
        </w:tc>
      </w:tr>
      <w:tr w:rsidR="00086444" w:rsidRPr="00761393" w14:paraId="5CE3FC46" w14:textId="77777777" w:rsidTr="00D57D38">
        <w:tc>
          <w:tcPr>
            <w:tcW w:w="993" w:type="dxa"/>
            <w:shd w:val="clear" w:color="auto" w:fill="auto"/>
            <w:vAlign w:val="center"/>
          </w:tcPr>
          <w:p w14:paraId="7AF835C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3423C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2E4C84B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Fresenius </w:t>
            </w:r>
            <w:proofErr w:type="spellStart"/>
            <w:r w:rsidRPr="00761393">
              <w:rPr>
                <w:sz w:val="22"/>
                <w:szCs w:val="22"/>
              </w:rPr>
              <w:t>Kabi</w:t>
            </w:r>
            <w:proofErr w:type="spellEnd"/>
            <w:r w:rsidRPr="00761393">
              <w:rPr>
                <w:sz w:val="22"/>
                <w:szCs w:val="22"/>
              </w:rPr>
              <w:t xml:space="preserve"> Polska Sp.  z o.o.</w:t>
            </w:r>
          </w:p>
          <w:p w14:paraId="488D60DD" w14:textId="2323BC87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Al. Jerozolimskie 134 </w:t>
            </w:r>
          </w:p>
          <w:p w14:paraId="72C9D11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6E17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3 348.00 zł</w:t>
            </w:r>
          </w:p>
        </w:tc>
      </w:tr>
      <w:tr w:rsidR="00086444" w:rsidRPr="00761393" w14:paraId="69B0875A" w14:textId="77777777" w:rsidTr="00D57D38">
        <w:tc>
          <w:tcPr>
            <w:tcW w:w="993" w:type="dxa"/>
            <w:shd w:val="clear" w:color="auto" w:fill="auto"/>
            <w:vAlign w:val="center"/>
          </w:tcPr>
          <w:p w14:paraId="315201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038C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D23F96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Fresenius </w:t>
            </w:r>
            <w:proofErr w:type="spellStart"/>
            <w:r w:rsidRPr="00761393">
              <w:rPr>
                <w:sz w:val="22"/>
                <w:szCs w:val="22"/>
              </w:rPr>
              <w:t>Kabi</w:t>
            </w:r>
            <w:proofErr w:type="spellEnd"/>
            <w:r w:rsidRPr="00761393">
              <w:rPr>
                <w:sz w:val="22"/>
                <w:szCs w:val="22"/>
              </w:rPr>
              <w:t xml:space="preserve"> Polska Sp.  z o.o.</w:t>
            </w:r>
          </w:p>
          <w:p w14:paraId="782494D9" w14:textId="67364551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Al. Jerozolimskie 134 </w:t>
            </w:r>
          </w:p>
          <w:p w14:paraId="2E6F494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5A4F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36 657.36 zł</w:t>
            </w:r>
          </w:p>
        </w:tc>
      </w:tr>
      <w:tr w:rsidR="00086444" w:rsidRPr="00761393" w14:paraId="6B6C0766" w14:textId="77777777" w:rsidTr="00D57D38">
        <w:tc>
          <w:tcPr>
            <w:tcW w:w="993" w:type="dxa"/>
            <w:shd w:val="clear" w:color="auto" w:fill="auto"/>
            <w:vAlign w:val="center"/>
          </w:tcPr>
          <w:p w14:paraId="3445755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2744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4424799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Fresenius </w:t>
            </w:r>
            <w:proofErr w:type="spellStart"/>
            <w:r w:rsidRPr="00761393">
              <w:rPr>
                <w:sz w:val="22"/>
                <w:szCs w:val="22"/>
              </w:rPr>
              <w:t>Kabi</w:t>
            </w:r>
            <w:proofErr w:type="spellEnd"/>
            <w:r w:rsidRPr="00761393">
              <w:rPr>
                <w:sz w:val="22"/>
                <w:szCs w:val="22"/>
              </w:rPr>
              <w:t xml:space="preserve"> Polska Sp.  z o.o.</w:t>
            </w:r>
          </w:p>
          <w:p w14:paraId="4658E0CE" w14:textId="10621780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Al. Jerozolimskie 134 </w:t>
            </w:r>
          </w:p>
          <w:p w14:paraId="5AB527F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ADC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1 296.00 zł</w:t>
            </w:r>
          </w:p>
        </w:tc>
      </w:tr>
      <w:tr w:rsidR="00086444" w:rsidRPr="00761393" w14:paraId="6C030D31" w14:textId="77777777" w:rsidTr="00D57D38">
        <w:tc>
          <w:tcPr>
            <w:tcW w:w="993" w:type="dxa"/>
            <w:shd w:val="clear" w:color="auto" w:fill="auto"/>
            <w:vAlign w:val="center"/>
          </w:tcPr>
          <w:p w14:paraId="2A64C86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698E2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77F73D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Servier</w:t>
            </w:r>
            <w:proofErr w:type="spellEnd"/>
            <w:r w:rsidRPr="00761393">
              <w:rPr>
                <w:sz w:val="22"/>
                <w:szCs w:val="22"/>
              </w:rPr>
              <w:t xml:space="preserve"> Polska Services Sp. z o.o.</w:t>
            </w:r>
          </w:p>
          <w:p w14:paraId="5F8BDABE" w14:textId="2FE03976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Burakowska 14 </w:t>
            </w:r>
          </w:p>
          <w:p w14:paraId="13538A7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01-066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54E48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71E3F">
              <w:rPr>
                <w:strike/>
                <w:sz w:val="22"/>
                <w:szCs w:val="22"/>
              </w:rPr>
              <w:t>15 539.56 zł</w:t>
            </w:r>
          </w:p>
          <w:p w14:paraId="06F47A43" w14:textId="683DF20A" w:rsidR="00271E3F" w:rsidRPr="00271E3F" w:rsidRDefault="00271E3F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15 541,42 zł</w:t>
            </w:r>
          </w:p>
        </w:tc>
      </w:tr>
      <w:tr w:rsidR="00086444" w:rsidRPr="00761393" w14:paraId="0ED39727" w14:textId="77777777" w:rsidTr="00D57D38">
        <w:tc>
          <w:tcPr>
            <w:tcW w:w="993" w:type="dxa"/>
            <w:shd w:val="clear" w:color="auto" w:fill="auto"/>
            <w:vAlign w:val="center"/>
          </w:tcPr>
          <w:p w14:paraId="4C1DFB2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37CAE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386EBB7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0B1A474E" w14:textId="79E8EF03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0A2E3FF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8F5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209 390.40 zł</w:t>
            </w:r>
          </w:p>
        </w:tc>
      </w:tr>
      <w:tr w:rsidR="00086444" w:rsidRPr="00761393" w14:paraId="1504991C" w14:textId="77777777" w:rsidTr="00D57D38">
        <w:tc>
          <w:tcPr>
            <w:tcW w:w="993" w:type="dxa"/>
            <w:shd w:val="clear" w:color="auto" w:fill="auto"/>
            <w:vAlign w:val="center"/>
          </w:tcPr>
          <w:p w14:paraId="665A641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BEDE0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1957E52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5BFE7DED" w14:textId="0FEB67B1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4D31E3D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FBE53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61A3A">
              <w:rPr>
                <w:strike/>
                <w:sz w:val="22"/>
                <w:szCs w:val="22"/>
              </w:rPr>
              <w:t>58 895.91 zł</w:t>
            </w:r>
          </w:p>
          <w:p w14:paraId="0DFF44F1" w14:textId="123D5382" w:rsidR="00F61A3A" w:rsidRPr="00F61A3A" w:rsidRDefault="00F61A3A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58 895, 70 zł</w:t>
            </w:r>
          </w:p>
        </w:tc>
      </w:tr>
      <w:tr w:rsidR="00086444" w:rsidRPr="00761393" w14:paraId="55200CE4" w14:textId="77777777" w:rsidTr="00D57D38">
        <w:tc>
          <w:tcPr>
            <w:tcW w:w="993" w:type="dxa"/>
            <w:shd w:val="clear" w:color="auto" w:fill="auto"/>
            <w:vAlign w:val="center"/>
          </w:tcPr>
          <w:p w14:paraId="6C728C8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7051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33DA4327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574F112D" w14:textId="065A1393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0F52C0C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BB6BB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1 632.96 zł</w:t>
            </w:r>
          </w:p>
        </w:tc>
      </w:tr>
      <w:tr w:rsidR="00086444" w:rsidRPr="00761393" w14:paraId="62C8D072" w14:textId="77777777" w:rsidTr="00D57D38">
        <w:tc>
          <w:tcPr>
            <w:tcW w:w="993" w:type="dxa"/>
            <w:shd w:val="clear" w:color="auto" w:fill="auto"/>
            <w:vAlign w:val="center"/>
          </w:tcPr>
          <w:p w14:paraId="499B76B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256BC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2A44DF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2450D2A1" w14:textId="55DCB205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4BAD3DB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26279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15 727.50 zł</w:t>
            </w:r>
          </w:p>
        </w:tc>
      </w:tr>
      <w:tr w:rsidR="00086444" w:rsidRPr="00761393" w14:paraId="17F6A801" w14:textId="77777777" w:rsidTr="00D57D38">
        <w:tc>
          <w:tcPr>
            <w:tcW w:w="993" w:type="dxa"/>
            <w:shd w:val="clear" w:color="auto" w:fill="auto"/>
            <w:vAlign w:val="center"/>
          </w:tcPr>
          <w:p w14:paraId="4CF19F6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CDAC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CE2E70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7C4E701" w14:textId="4C771171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 w:rsidR="00D73D17">
              <w:rPr>
                <w:sz w:val="22"/>
                <w:szCs w:val="22"/>
              </w:rPr>
              <w:t>Forteczna 35-37</w:t>
            </w:r>
          </w:p>
          <w:p w14:paraId="57DF02C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7B72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22 081.25 zł</w:t>
            </w:r>
          </w:p>
        </w:tc>
      </w:tr>
      <w:tr w:rsidR="00086444" w:rsidRPr="00761393" w14:paraId="5808726A" w14:textId="77777777" w:rsidTr="00D57D38">
        <w:tc>
          <w:tcPr>
            <w:tcW w:w="993" w:type="dxa"/>
            <w:shd w:val="clear" w:color="auto" w:fill="auto"/>
            <w:vAlign w:val="center"/>
          </w:tcPr>
          <w:p w14:paraId="6C97F74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F5E1C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40320EA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7127DE2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A41CBC3" w14:textId="1B742EE1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32AC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72 724.89 zł</w:t>
            </w:r>
          </w:p>
        </w:tc>
      </w:tr>
      <w:tr w:rsidR="00086444" w:rsidRPr="00761393" w14:paraId="725585BC" w14:textId="77777777" w:rsidTr="00D57D38">
        <w:tc>
          <w:tcPr>
            <w:tcW w:w="993" w:type="dxa"/>
            <w:shd w:val="clear" w:color="auto" w:fill="auto"/>
            <w:vAlign w:val="center"/>
          </w:tcPr>
          <w:p w14:paraId="571A3D0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A4EED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84F26A2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5F89D7E9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A1A5529" w14:textId="462CF54A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42020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20 261.98 zł</w:t>
            </w:r>
          </w:p>
        </w:tc>
      </w:tr>
      <w:tr w:rsidR="00086444" w:rsidRPr="00761393" w14:paraId="06347C0D" w14:textId="77777777" w:rsidTr="00D57D38">
        <w:tc>
          <w:tcPr>
            <w:tcW w:w="993" w:type="dxa"/>
            <w:shd w:val="clear" w:color="auto" w:fill="auto"/>
            <w:vAlign w:val="center"/>
          </w:tcPr>
          <w:p w14:paraId="55F875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CF73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39CEF6B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0699A408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222B88C" w14:textId="4F36774F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0EC1F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7 886.10 zł</w:t>
            </w:r>
          </w:p>
        </w:tc>
      </w:tr>
      <w:tr w:rsidR="00086444" w:rsidRPr="00761393" w14:paraId="3B560481" w14:textId="77777777" w:rsidTr="00D57D38">
        <w:tc>
          <w:tcPr>
            <w:tcW w:w="993" w:type="dxa"/>
            <w:shd w:val="clear" w:color="auto" w:fill="auto"/>
            <w:vAlign w:val="center"/>
          </w:tcPr>
          <w:p w14:paraId="2687A5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DAD6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4FCC084D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61675733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5AFDC47F" w14:textId="5489289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82B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42 857.85 zł</w:t>
            </w:r>
          </w:p>
        </w:tc>
      </w:tr>
      <w:tr w:rsidR="00086444" w:rsidRPr="00761393" w14:paraId="618CC37F" w14:textId="77777777" w:rsidTr="00D57D38">
        <w:tc>
          <w:tcPr>
            <w:tcW w:w="993" w:type="dxa"/>
            <w:shd w:val="clear" w:color="auto" w:fill="auto"/>
            <w:vAlign w:val="center"/>
          </w:tcPr>
          <w:p w14:paraId="6DF7AC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0937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222BD57C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06A9C39A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C75CDC3" w14:textId="39C19E59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63B11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49 806.21 zł</w:t>
            </w:r>
          </w:p>
        </w:tc>
      </w:tr>
      <w:tr w:rsidR="00086444" w:rsidRPr="00761393" w14:paraId="73D28B2F" w14:textId="77777777" w:rsidTr="00D57D38">
        <w:tc>
          <w:tcPr>
            <w:tcW w:w="993" w:type="dxa"/>
            <w:shd w:val="clear" w:color="auto" w:fill="auto"/>
            <w:vAlign w:val="center"/>
          </w:tcPr>
          <w:p w14:paraId="7034D5A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F60EF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11D41C9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5A716381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56F48904" w14:textId="4B034180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3935D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17 330.76 zł</w:t>
            </w:r>
          </w:p>
        </w:tc>
      </w:tr>
      <w:tr w:rsidR="00086444" w:rsidRPr="00761393" w14:paraId="564E68C9" w14:textId="77777777" w:rsidTr="00D57D38">
        <w:tc>
          <w:tcPr>
            <w:tcW w:w="993" w:type="dxa"/>
            <w:shd w:val="clear" w:color="auto" w:fill="auto"/>
            <w:vAlign w:val="center"/>
          </w:tcPr>
          <w:p w14:paraId="6F32787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43765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05324CDB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5BB1C9C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AA723E2" w14:textId="26458F9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85A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38 733.75 zł</w:t>
            </w:r>
          </w:p>
        </w:tc>
      </w:tr>
      <w:tr w:rsidR="00086444" w:rsidRPr="00761393" w14:paraId="690207A9" w14:textId="77777777" w:rsidTr="00D57D38">
        <w:tc>
          <w:tcPr>
            <w:tcW w:w="993" w:type="dxa"/>
            <w:shd w:val="clear" w:color="auto" w:fill="auto"/>
            <w:vAlign w:val="center"/>
          </w:tcPr>
          <w:p w14:paraId="1916D5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C868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387B4CAF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6D39AD2A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144434D" w14:textId="58B50B0F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D6E45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134 516.88 zł</w:t>
            </w:r>
          </w:p>
        </w:tc>
      </w:tr>
      <w:tr w:rsidR="00086444" w:rsidRPr="00761393" w14:paraId="6B1EBA28" w14:textId="77777777" w:rsidTr="00D57D38">
        <w:tc>
          <w:tcPr>
            <w:tcW w:w="993" w:type="dxa"/>
            <w:shd w:val="clear" w:color="auto" w:fill="auto"/>
            <w:vAlign w:val="center"/>
          </w:tcPr>
          <w:p w14:paraId="0DECD1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2D5BE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32C51297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D66ED2B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3BF25F09" w14:textId="00A55AF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4A80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29 707.15 zł</w:t>
            </w:r>
          </w:p>
        </w:tc>
      </w:tr>
      <w:tr w:rsidR="00086444" w:rsidRPr="00761393" w14:paraId="7CC26CF2" w14:textId="77777777" w:rsidTr="00D57D38">
        <w:tc>
          <w:tcPr>
            <w:tcW w:w="993" w:type="dxa"/>
            <w:shd w:val="clear" w:color="auto" w:fill="auto"/>
            <w:vAlign w:val="center"/>
          </w:tcPr>
          <w:p w14:paraId="14D8716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83C41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4473C189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27D47625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0D8AC426" w14:textId="1CC526F6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39B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9 920.29 zł</w:t>
            </w:r>
          </w:p>
        </w:tc>
      </w:tr>
      <w:tr w:rsidR="00086444" w:rsidRPr="00761393" w14:paraId="78841B8B" w14:textId="77777777" w:rsidTr="00D57D38">
        <w:tc>
          <w:tcPr>
            <w:tcW w:w="993" w:type="dxa"/>
            <w:shd w:val="clear" w:color="auto" w:fill="auto"/>
            <w:vAlign w:val="center"/>
          </w:tcPr>
          <w:p w14:paraId="49DA772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18E02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56222DBC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8415F5C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FEA551E" w14:textId="7EF432FF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D0135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40 851.37 zł</w:t>
            </w:r>
          </w:p>
        </w:tc>
      </w:tr>
      <w:tr w:rsidR="00086444" w:rsidRPr="00761393" w14:paraId="7DD08E61" w14:textId="77777777" w:rsidTr="00D57D38">
        <w:tc>
          <w:tcPr>
            <w:tcW w:w="993" w:type="dxa"/>
            <w:shd w:val="clear" w:color="auto" w:fill="auto"/>
            <w:vAlign w:val="center"/>
          </w:tcPr>
          <w:p w14:paraId="7F21A36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865C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0B511F18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222949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2975573" w14:textId="43AB3986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B611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12 820.86 zł</w:t>
            </w:r>
          </w:p>
        </w:tc>
      </w:tr>
      <w:tr w:rsidR="00086444" w:rsidRPr="00761393" w14:paraId="554AC09F" w14:textId="77777777" w:rsidTr="00D57D38">
        <w:tc>
          <w:tcPr>
            <w:tcW w:w="993" w:type="dxa"/>
            <w:shd w:val="clear" w:color="auto" w:fill="auto"/>
            <w:vAlign w:val="center"/>
          </w:tcPr>
          <w:p w14:paraId="44F3277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D960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6C65A62C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2A4E71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46EA15D7" w14:textId="5B420FA2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4B2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34 288.80 zł</w:t>
            </w:r>
          </w:p>
        </w:tc>
      </w:tr>
      <w:tr w:rsidR="00086444" w:rsidRPr="00761393" w14:paraId="75132404" w14:textId="77777777" w:rsidTr="00D57D38">
        <w:tc>
          <w:tcPr>
            <w:tcW w:w="993" w:type="dxa"/>
            <w:shd w:val="clear" w:color="auto" w:fill="auto"/>
            <w:vAlign w:val="center"/>
          </w:tcPr>
          <w:p w14:paraId="2FCC67C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B548B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16A566DD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6267F484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519120CB" w14:textId="491C49B0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3E1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18 883.00 zł</w:t>
            </w:r>
          </w:p>
        </w:tc>
      </w:tr>
      <w:tr w:rsidR="00086444" w:rsidRPr="00761393" w14:paraId="3C5FFBD8" w14:textId="77777777" w:rsidTr="00D57D38">
        <w:tc>
          <w:tcPr>
            <w:tcW w:w="993" w:type="dxa"/>
            <w:shd w:val="clear" w:color="auto" w:fill="auto"/>
            <w:vAlign w:val="center"/>
          </w:tcPr>
          <w:p w14:paraId="7A59A17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934CC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3C834CE0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4290D23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746F59A" w14:textId="71227F6B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87-100 Toruń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48CFF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140 678.00 zł</w:t>
            </w:r>
          </w:p>
        </w:tc>
      </w:tr>
      <w:tr w:rsidR="00086444" w:rsidRPr="00761393" w14:paraId="7B1EB0ED" w14:textId="77777777" w:rsidTr="00D57D38">
        <w:tc>
          <w:tcPr>
            <w:tcW w:w="993" w:type="dxa"/>
            <w:shd w:val="clear" w:color="auto" w:fill="auto"/>
            <w:vAlign w:val="center"/>
          </w:tcPr>
          <w:p w14:paraId="494D6C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D2A3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4DBCC9D3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5E978C6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D122A64" w14:textId="76F222B5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F12B8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2 610.00 zł</w:t>
            </w:r>
          </w:p>
        </w:tc>
      </w:tr>
      <w:tr w:rsidR="00086444" w:rsidRPr="00761393" w14:paraId="4EE939D6" w14:textId="77777777" w:rsidTr="00D57D38">
        <w:tc>
          <w:tcPr>
            <w:tcW w:w="993" w:type="dxa"/>
            <w:shd w:val="clear" w:color="auto" w:fill="auto"/>
            <w:vAlign w:val="center"/>
          </w:tcPr>
          <w:p w14:paraId="637675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91FD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40E5AD2F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631C80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CD16024" w14:textId="7ED39A38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623D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48 036.00 zł</w:t>
            </w:r>
          </w:p>
        </w:tc>
      </w:tr>
      <w:tr w:rsidR="00086444" w:rsidRPr="00761393" w14:paraId="4220BFAA" w14:textId="77777777" w:rsidTr="00D57D38">
        <w:tc>
          <w:tcPr>
            <w:tcW w:w="993" w:type="dxa"/>
            <w:shd w:val="clear" w:color="auto" w:fill="auto"/>
            <w:vAlign w:val="center"/>
          </w:tcPr>
          <w:p w14:paraId="645C9D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7EB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EA10C8B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36B138E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F697FBC" w14:textId="0DD9E70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56484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58 998.00 zł</w:t>
            </w:r>
          </w:p>
        </w:tc>
      </w:tr>
      <w:tr w:rsidR="00086444" w:rsidRPr="00761393" w14:paraId="76C132B3" w14:textId="77777777" w:rsidTr="00D57D38">
        <w:tc>
          <w:tcPr>
            <w:tcW w:w="993" w:type="dxa"/>
            <w:shd w:val="clear" w:color="auto" w:fill="auto"/>
            <w:vAlign w:val="center"/>
          </w:tcPr>
          <w:p w14:paraId="7D65A2B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11F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79E42838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0E7D35F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63D69B6" w14:textId="18A4B410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0D6A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23 575.50 zł</w:t>
            </w:r>
          </w:p>
        </w:tc>
      </w:tr>
      <w:tr w:rsidR="00086444" w:rsidRPr="00761393" w14:paraId="4DC34280" w14:textId="77777777" w:rsidTr="00D57D38">
        <w:tc>
          <w:tcPr>
            <w:tcW w:w="993" w:type="dxa"/>
            <w:shd w:val="clear" w:color="auto" w:fill="auto"/>
            <w:vAlign w:val="center"/>
          </w:tcPr>
          <w:p w14:paraId="6CC2F9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E6F8B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2900BDA6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C784C11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48834AF0" w14:textId="4E0AFBF2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DEB49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1 211.76 zł</w:t>
            </w:r>
          </w:p>
        </w:tc>
      </w:tr>
      <w:tr w:rsidR="00086444" w:rsidRPr="00761393" w14:paraId="4149DDBC" w14:textId="77777777" w:rsidTr="00D57D38">
        <w:tc>
          <w:tcPr>
            <w:tcW w:w="993" w:type="dxa"/>
            <w:shd w:val="clear" w:color="auto" w:fill="auto"/>
            <w:vAlign w:val="center"/>
          </w:tcPr>
          <w:p w14:paraId="56DAF8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6EA6D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4EBC6B26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2D677728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3FFFCE8B" w14:textId="7553180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3784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6 417.13 zł</w:t>
            </w:r>
          </w:p>
        </w:tc>
      </w:tr>
      <w:tr w:rsidR="00086444" w:rsidRPr="00761393" w14:paraId="19030910" w14:textId="77777777" w:rsidTr="00D57D38">
        <w:tc>
          <w:tcPr>
            <w:tcW w:w="993" w:type="dxa"/>
            <w:shd w:val="clear" w:color="auto" w:fill="auto"/>
            <w:vAlign w:val="center"/>
          </w:tcPr>
          <w:p w14:paraId="49CC5A0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590A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4468122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FD4DC2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2F1FBC8" w14:textId="340EA61A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54D1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15 722.50 zł</w:t>
            </w:r>
          </w:p>
        </w:tc>
      </w:tr>
      <w:tr w:rsidR="00086444" w:rsidRPr="00761393" w14:paraId="241FF5E1" w14:textId="77777777" w:rsidTr="00D57D38">
        <w:tc>
          <w:tcPr>
            <w:tcW w:w="993" w:type="dxa"/>
            <w:shd w:val="clear" w:color="auto" w:fill="auto"/>
            <w:vAlign w:val="center"/>
          </w:tcPr>
          <w:p w14:paraId="247F6A2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73A1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11D91B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66B6315" w14:textId="53C270ED" w:rsidR="00086444" w:rsidRPr="00761393" w:rsidRDefault="00F03D6D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Krzemieniecka 120 </w:t>
            </w:r>
          </w:p>
          <w:p w14:paraId="20C4FB6A" w14:textId="5CB5E829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 w:rsidR="00F03D6D"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DE2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35 954.70 zł</w:t>
            </w:r>
          </w:p>
        </w:tc>
      </w:tr>
      <w:tr w:rsidR="00086444" w:rsidRPr="00761393" w14:paraId="10CD483B" w14:textId="77777777" w:rsidTr="00D57D38">
        <w:tc>
          <w:tcPr>
            <w:tcW w:w="993" w:type="dxa"/>
            <w:shd w:val="clear" w:color="auto" w:fill="auto"/>
            <w:vAlign w:val="center"/>
          </w:tcPr>
          <w:p w14:paraId="7928795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3550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F44A375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73FB17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E786C12" w14:textId="21882D1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D6A03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217 200.58 zł</w:t>
            </w:r>
          </w:p>
        </w:tc>
      </w:tr>
      <w:tr w:rsidR="00086444" w:rsidRPr="00761393" w14:paraId="50687DCB" w14:textId="77777777" w:rsidTr="00D57D38">
        <w:tc>
          <w:tcPr>
            <w:tcW w:w="993" w:type="dxa"/>
            <w:shd w:val="clear" w:color="auto" w:fill="auto"/>
            <w:vAlign w:val="center"/>
          </w:tcPr>
          <w:p w14:paraId="2E58C8A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600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2034580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28E1C9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28E16EE" w14:textId="60EA991A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27D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146 122.10 zł</w:t>
            </w:r>
          </w:p>
        </w:tc>
      </w:tr>
      <w:tr w:rsidR="00086444" w:rsidRPr="00761393" w14:paraId="68882196" w14:textId="77777777" w:rsidTr="00D57D38">
        <w:tc>
          <w:tcPr>
            <w:tcW w:w="993" w:type="dxa"/>
            <w:shd w:val="clear" w:color="auto" w:fill="auto"/>
            <w:vAlign w:val="center"/>
          </w:tcPr>
          <w:p w14:paraId="53AEA53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5325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776125F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7ABA66C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B660809" w14:textId="2F1C43E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4F12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23 936.51 zł</w:t>
            </w:r>
          </w:p>
        </w:tc>
      </w:tr>
      <w:tr w:rsidR="00086444" w:rsidRPr="00761393" w14:paraId="5A081C3B" w14:textId="77777777" w:rsidTr="00D57D38">
        <w:tc>
          <w:tcPr>
            <w:tcW w:w="993" w:type="dxa"/>
            <w:shd w:val="clear" w:color="auto" w:fill="auto"/>
            <w:vAlign w:val="center"/>
          </w:tcPr>
          <w:p w14:paraId="497D5A5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FEEC0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F210DC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21A931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3E1DC5E" w14:textId="1088ABC0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D009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22 197.83 zł</w:t>
            </w:r>
          </w:p>
        </w:tc>
      </w:tr>
      <w:tr w:rsidR="00086444" w:rsidRPr="00761393" w14:paraId="44C08F68" w14:textId="77777777" w:rsidTr="00D57D38">
        <w:tc>
          <w:tcPr>
            <w:tcW w:w="993" w:type="dxa"/>
            <w:shd w:val="clear" w:color="auto" w:fill="auto"/>
            <w:vAlign w:val="center"/>
          </w:tcPr>
          <w:p w14:paraId="042FE2E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02E6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E0AC321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DECA75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A4E3786" w14:textId="2ADBE8EE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B4D0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14 261.62 zł</w:t>
            </w:r>
          </w:p>
        </w:tc>
      </w:tr>
      <w:tr w:rsidR="00086444" w:rsidRPr="00761393" w14:paraId="7D134B40" w14:textId="77777777" w:rsidTr="00D57D38">
        <w:tc>
          <w:tcPr>
            <w:tcW w:w="993" w:type="dxa"/>
            <w:shd w:val="clear" w:color="auto" w:fill="auto"/>
            <w:vAlign w:val="center"/>
          </w:tcPr>
          <w:p w14:paraId="2A4A6B2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FDF0B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5A695A6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2C7D7B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3BCB393" w14:textId="67AAB20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1D1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74 692.62 zł</w:t>
            </w:r>
          </w:p>
        </w:tc>
      </w:tr>
      <w:tr w:rsidR="00086444" w:rsidRPr="00761393" w14:paraId="66CF4F60" w14:textId="77777777" w:rsidTr="00D57D38">
        <w:tc>
          <w:tcPr>
            <w:tcW w:w="993" w:type="dxa"/>
            <w:shd w:val="clear" w:color="auto" w:fill="auto"/>
            <w:vAlign w:val="center"/>
          </w:tcPr>
          <w:p w14:paraId="683AC0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A97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B1201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CE367EF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0FCB7DB" w14:textId="2B16FCA4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6351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16 053.16 zł</w:t>
            </w:r>
          </w:p>
        </w:tc>
      </w:tr>
      <w:tr w:rsidR="00086444" w:rsidRPr="00761393" w14:paraId="0B04EAF3" w14:textId="77777777" w:rsidTr="00D57D38">
        <w:tc>
          <w:tcPr>
            <w:tcW w:w="993" w:type="dxa"/>
            <w:shd w:val="clear" w:color="auto" w:fill="auto"/>
            <w:vAlign w:val="center"/>
          </w:tcPr>
          <w:p w14:paraId="3A2513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6B135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51EAE9D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C1AD43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FA0C67B" w14:textId="6C4B673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B32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7 152.85 zł</w:t>
            </w:r>
          </w:p>
        </w:tc>
      </w:tr>
      <w:tr w:rsidR="00086444" w:rsidRPr="00761393" w14:paraId="510D5702" w14:textId="77777777" w:rsidTr="00D57D38">
        <w:tc>
          <w:tcPr>
            <w:tcW w:w="993" w:type="dxa"/>
            <w:shd w:val="clear" w:color="auto" w:fill="auto"/>
            <w:vAlign w:val="center"/>
          </w:tcPr>
          <w:p w14:paraId="56B631A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9C01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6ED924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310CE0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293F374" w14:textId="56BD03D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EF8D5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123 038.66 zł</w:t>
            </w:r>
          </w:p>
        </w:tc>
      </w:tr>
      <w:tr w:rsidR="00086444" w:rsidRPr="00761393" w14:paraId="3B86CC61" w14:textId="77777777" w:rsidTr="00D57D38">
        <w:tc>
          <w:tcPr>
            <w:tcW w:w="993" w:type="dxa"/>
            <w:shd w:val="clear" w:color="auto" w:fill="auto"/>
            <w:vAlign w:val="center"/>
          </w:tcPr>
          <w:p w14:paraId="07CFC7D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331E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0D81EB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E1FA87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7395812" w14:textId="1F8F212C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F4986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7 692.20 zł</w:t>
            </w:r>
          </w:p>
        </w:tc>
      </w:tr>
      <w:tr w:rsidR="00086444" w:rsidRPr="00761393" w14:paraId="78B929DA" w14:textId="77777777" w:rsidTr="00D57D38">
        <w:tc>
          <w:tcPr>
            <w:tcW w:w="993" w:type="dxa"/>
            <w:shd w:val="clear" w:color="auto" w:fill="auto"/>
            <w:vAlign w:val="center"/>
          </w:tcPr>
          <w:p w14:paraId="3D5B8A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EA3F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39BD453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C2D226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551EEB3" w14:textId="4A8CE636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3F26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6 099.25 zł</w:t>
            </w:r>
          </w:p>
        </w:tc>
      </w:tr>
      <w:tr w:rsidR="00086444" w:rsidRPr="00761393" w14:paraId="6084FE35" w14:textId="77777777" w:rsidTr="00D57D38">
        <w:tc>
          <w:tcPr>
            <w:tcW w:w="993" w:type="dxa"/>
            <w:shd w:val="clear" w:color="auto" w:fill="auto"/>
            <w:vAlign w:val="center"/>
          </w:tcPr>
          <w:p w14:paraId="728781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804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8D9DB8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8C88C5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A4811BE" w14:textId="60BB959A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D79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51 572.11 zł</w:t>
            </w:r>
          </w:p>
        </w:tc>
      </w:tr>
      <w:tr w:rsidR="00086444" w:rsidRPr="00761393" w14:paraId="057D8E01" w14:textId="77777777" w:rsidTr="00D57D38">
        <w:tc>
          <w:tcPr>
            <w:tcW w:w="993" w:type="dxa"/>
            <w:shd w:val="clear" w:color="auto" w:fill="auto"/>
            <w:vAlign w:val="center"/>
          </w:tcPr>
          <w:p w14:paraId="69191D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9D214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6C15D3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C72B2D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01BC763" w14:textId="77435D1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D193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49 355.03 zł</w:t>
            </w:r>
          </w:p>
        </w:tc>
      </w:tr>
      <w:tr w:rsidR="00086444" w:rsidRPr="00761393" w14:paraId="4374C20C" w14:textId="77777777" w:rsidTr="00D57D38">
        <w:tc>
          <w:tcPr>
            <w:tcW w:w="993" w:type="dxa"/>
            <w:shd w:val="clear" w:color="auto" w:fill="auto"/>
            <w:vAlign w:val="center"/>
          </w:tcPr>
          <w:p w14:paraId="3CBD7E3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043F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1F18EB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A22366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5FDA512" w14:textId="2D8D0F8A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B2911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39 436.20 zł</w:t>
            </w:r>
          </w:p>
        </w:tc>
      </w:tr>
      <w:tr w:rsidR="00086444" w:rsidRPr="00761393" w14:paraId="4FFEBC79" w14:textId="77777777" w:rsidTr="00D57D38">
        <w:tc>
          <w:tcPr>
            <w:tcW w:w="993" w:type="dxa"/>
            <w:shd w:val="clear" w:color="auto" w:fill="auto"/>
            <w:vAlign w:val="center"/>
          </w:tcPr>
          <w:p w14:paraId="7145240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3AF9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0857FE7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2CA582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1E96F0C" w14:textId="17A39A3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5DC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2 911.10 zł</w:t>
            </w:r>
          </w:p>
        </w:tc>
      </w:tr>
      <w:tr w:rsidR="00086444" w:rsidRPr="00761393" w14:paraId="65795BE5" w14:textId="77777777" w:rsidTr="00D57D38">
        <w:tc>
          <w:tcPr>
            <w:tcW w:w="993" w:type="dxa"/>
            <w:shd w:val="clear" w:color="auto" w:fill="auto"/>
            <w:vAlign w:val="center"/>
          </w:tcPr>
          <w:p w14:paraId="7A9144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0094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79814101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EA7CE5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5953D44" w14:textId="36A450C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5C501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13 241.97 zł</w:t>
            </w:r>
          </w:p>
        </w:tc>
      </w:tr>
      <w:tr w:rsidR="00086444" w:rsidRPr="00761393" w14:paraId="176FE6B6" w14:textId="77777777" w:rsidTr="00D57D38">
        <w:tc>
          <w:tcPr>
            <w:tcW w:w="993" w:type="dxa"/>
            <w:shd w:val="clear" w:color="auto" w:fill="auto"/>
            <w:vAlign w:val="center"/>
          </w:tcPr>
          <w:p w14:paraId="7BC73C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66127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5F6BC6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5A62E4D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BFBA6D2" w14:textId="034B4859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3B8BD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7 036.40 zł</w:t>
            </w:r>
          </w:p>
        </w:tc>
      </w:tr>
      <w:tr w:rsidR="00086444" w:rsidRPr="00761393" w14:paraId="12C81979" w14:textId="77777777" w:rsidTr="00D57D38">
        <w:tc>
          <w:tcPr>
            <w:tcW w:w="993" w:type="dxa"/>
            <w:shd w:val="clear" w:color="auto" w:fill="auto"/>
            <w:vAlign w:val="center"/>
          </w:tcPr>
          <w:p w14:paraId="3AF28B6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DB3D4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30D93F4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95DE1A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5EE119D" w14:textId="41A6D9D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670F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31 535.50 zł</w:t>
            </w:r>
          </w:p>
        </w:tc>
      </w:tr>
      <w:tr w:rsidR="00086444" w:rsidRPr="00761393" w14:paraId="107199B9" w14:textId="77777777" w:rsidTr="00D57D38">
        <w:tc>
          <w:tcPr>
            <w:tcW w:w="993" w:type="dxa"/>
            <w:shd w:val="clear" w:color="auto" w:fill="auto"/>
            <w:vAlign w:val="center"/>
          </w:tcPr>
          <w:p w14:paraId="2185E41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B20F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35582BE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29A125F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9F3DA08" w14:textId="3BBF6FD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002A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35 932.56 zł</w:t>
            </w:r>
          </w:p>
        </w:tc>
      </w:tr>
      <w:tr w:rsidR="00086444" w:rsidRPr="00761393" w14:paraId="2E49D0BB" w14:textId="77777777" w:rsidTr="00D57D38">
        <w:tc>
          <w:tcPr>
            <w:tcW w:w="993" w:type="dxa"/>
            <w:shd w:val="clear" w:color="auto" w:fill="auto"/>
            <w:vAlign w:val="center"/>
          </w:tcPr>
          <w:p w14:paraId="7122F9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BCB6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69DC4647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280FA2B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5562F82" w14:textId="690A1E6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693CA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1 616.00 zł</w:t>
            </w:r>
          </w:p>
        </w:tc>
      </w:tr>
      <w:tr w:rsidR="00086444" w:rsidRPr="00761393" w14:paraId="28F0D22D" w14:textId="77777777" w:rsidTr="00D57D38">
        <w:tc>
          <w:tcPr>
            <w:tcW w:w="993" w:type="dxa"/>
            <w:shd w:val="clear" w:color="auto" w:fill="auto"/>
            <w:vAlign w:val="center"/>
          </w:tcPr>
          <w:p w14:paraId="60D950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F326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29232D1A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586118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D926879" w14:textId="435BC5D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BEDB5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1 887.25 zł</w:t>
            </w:r>
          </w:p>
        </w:tc>
      </w:tr>
      <w:tr w:rsidR="00086444" w:rsidRPr="00761393" w14:paraId="0A623472" w14:textId="77777777" w:rsidTr="00D57D38">
        <w:tc>
          <w:tcPr>
            <w:tcW w:w="993" w:type="dxa"/>
            <w:shd w:val="clear" w:color="auto" w:fill="auto"/>
            <w:vAlign w:val="center"/>
          </w:tcPr>
          <w:p w14:paraId="39BBC5B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9CCE4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4B00870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E48297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1FC7789" w14:textId="616BE750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82B4E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109.80 zł</w:t>
            </w:r>
          </w:p>
        </w:tc>
      </w:tr>
      <w:tr w:rsidR="00086444" w:rsidRPr="00761393" w14:paraId="6D21B907" w14:textId="77777777" w:rsidTr="00D57D38">
        <w:tc>
          <w:tcPr>
            <w:tcW w:w="993" w:type="dxa"/>
            <w:shd w:val="clear" w:color="auto" w:fill="auto"/>
            <w:vAlign w:val="center"/>
          </w:tcPr>
          <w:p w14:paraId="7482B3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3DAC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26A66547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8881501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0224586" w14:textId="779ABAC0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205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1 599.98 zł</w:t>
            </w:r>
          </w:p>
        </w:tc>
      </w:tr>
      <w:tr w:rsidR="00086444" w:rsidRPr="00761393" w14:paraId="43AF5351" w14:textId="77777777" w:rsidTr="00D57D38">
        <w:tc>
          <w:tcPr>
            <w:tcW w:w="993" w:type="dxa"/>
            <w:shd w:val="clear" w:color="auto" w:fill="auto"/>
            <w:vAlign w:val="center"/>
          </w:tcPr>
          <w:p w14:paraId="41C436E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7A40F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14D78F7F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CA8B6A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CE07889" w14:textId="5F7320DE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7CE0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20 995.90 zł</w:t>
            </w:r>
          </w:p>
        </w:tc>
      </w:tr>
      <w:tr w:rsidR="00086444" w:rsidRPr="00761393" w14:paraId="591A2C45" w14:textId="77777777" w:rsidTr="00D57D38">
        <w:tc>
          <w:tcPr>
            <w:tcW w:w="993" w:type="dxa"/>
            <w:shd w:val="clear" w:color="auto" w:fill="auto"/>
            <w:vAlign w:val="center"/>
          </w:tcPr>
          <w:p w14:paraId="381C11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976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262FD25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3A60C5C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352F3F7" w14:textId="6434DF57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6621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1 422.10 zł</w:t>
            </w:r>
          </w:p>
        </w:tc>
      </w:tr>
      <w:tr w:rsidR="00086444" w:rsidRPr="00761393" w14:paraId="18BE373F" w14:textId="77777777" w:rsidTr="00D57D38">
        <w:tc>
          <w:tcPr>
            <w:tcW w:w="993" w:type="dxa"/>
            <w:shd w:val="clear" w:color="auto" w:fill="auto"/>
            <w:vAlign w:val="center"/>
          </w:tcPr>
          <w:p w14:paraId="5C2144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4289B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64B63A0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DDE198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EE10ADE" w14:textId="0C86463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AA80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3 035.52 zł</w:t>
            </w:r>
          </w:p>
        </w:tc>
      </w:tr>
      <w:tr w:rsidR="00086444" w:rsidRPr="00761393" w14:paraId="75BFA8F1" w14:textId="77777777" w:rsidTr="00D57D38">
        <w:tc>
          <w:tcPr>
            <w:tcW w:w="993" w:type="dxa"/>
            <w:shd w:val="clear" w:color="auto" w:fill="auto"/>
            <w:vAlign w:val="center"/>
          </w:tcPr>
          <w:p w14:paraId="545A1FA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D83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35ADA3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17909A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D29B21A" w14:textId="7B746FA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A255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2 225.97 zł</w:t>
            </w:r>
          </w:p>
        </w:tc>
      </w:tr>
      <w:tr w:rsidR="00086444" w:rsidRPr="00761393" w14:paraId="0AAF4A1B" w14:textId="77777777" w:rsidTr="00D57D38">
        <w:tc>
          <w:tcPr>
            <w:tcW w:w="993" w:type="dxa"/>
            <w:shd w:val="clear" w:color="auto" w:fill="auto"/>
            <w:vAlign w:val="center"/>
          </w:tcPr>
          <w:p w14:paraId="54C126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F78D1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7E0279B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003AFE1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EFFB811" w14:textId="687F1B49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50A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1 393.65 zł</w:t>
            </w:r>
          </w:p>
        </w:tc>
      </w:tr>
      <w:tr w:rsidR="00086444" w:rsidRPr="00761393" w14:paraId="576E261D" w14:textId="77777777" w:rsidTr="00D57D38">
        <w:tc>
          <w:tcPr>
            <w:tcW w:w="993" w:type="dxa"/>
            <w:shd w:val="clear" w:color="auto" w:fill="auto"/>
            <w:vAlign w:val="center"/>
          </w:tcPr>
          <w:p w14:paraId="01BA9D3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2F1D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1E7345A5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743838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7D664F4" w14:textId="041917C1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EB998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4 553.39 zł</w:t>
            </w:r>
          </w:p>
        </w:tc>
      </w:tr>
      <w:tr w:rsidR="00086444" w:rsidRPr="00761393" w14:paraId="23E1CD74" w14:textId="77777777" w:rsidTr="00D57D38">
        <w:tc>
          <w:tcPr>
            <w:tcW w:w="993" w:type="dxa"/>
            <w:shd w:val="clear" w:color="auto" w:fill="auto"/>
            <w:vAlign w:val="center"/>
          </w:tcPr>
          <w:p w14:paraId="37B8FE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2980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3A9257B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B3B5B3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68D861D" w14:textId="4F267FF4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5EBF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5 921.93 zł</w:t>
            </w:r>
          </w:p>
        </w:tc>
      </w:tr>
      <w:tr w:rsidR="00086444" w:rsidRPr="00761393" w14:paraId="06BBE9C2" w14:textId="77777777" w:rsidTr="00D57D38">
        <w:tc>
          <w:tcPr>
            <w:tcW w:w="993" w:type="dxa"/>
            <w:shd w:val="clear" w:color="auto" w:fill="auto"/>
            <w:vAlign w:val="center"/>
          </w:tcPr>
          <w:p w14:paraId="289398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48C44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255DE740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E7D5A2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F9AADA8" w14:textId="49F7F364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04FF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58 192.20 zł</w:t>
            </w:r>
          </w:p>
        </w:tc>
      </w:tr>
      <w:tr w:rsidR="00086444" w:rsidRPr="00761393" w14:paraId="3579E0BC" w14:textId="77777777" w:rsidTr="00D57D38">
        <w:tc>
          <w:tcPr>
            <w:tcW w:w="993" w:type="dxa"/>
            <w:shd w:val="clear" w:color="auto" w:fill="auto"/>
            <w:vAlign w:val="center"/>
          </w:tcPr>
          <w:p w14:paraId="7203725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7778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3B4A4EB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CBB327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C207F52" w14:textId="248C444B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C158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9 903.86 zł</w:t>
            </w:r>
          </w:p>
        </w:tc>
      </w:tr>
      <w:tr w:rsidR="00086444" w:rsidRPr="00761393" w14:paraId="5D57288D" w14:textId="77777777" w:rsidTr="00D57D38">
        <w:tc>
          <w:tcPr>
            <w:tcW w:w="993" w:type="dxa"/>
            <w:shd w:val="clear" w:color="auto" w:fill="auto"/>
            <w:vAlign w:val="center"/>
          </w:tcPr>
          <w:p w14:paraId="1FAF61B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44860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00EC2F8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FE8DB1B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76D2381" w14:textId="232AA56E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7CB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15 738.99 zł</w:t>
            </w:r>
          </w:p>
        </w:tc>
      </w:tr>
      <w:tr w:rsidR="00086444" w:rsidRPr="00761393" w14:paraId="41D3601E" w14:textId="77777777" w:rsidTr="00D57D38">
        <w:tc>
          <w:tcPr>
            <w:tcW w:w="993" w:type="dxa"/>
            <w:shd w:val="clear" w:color="auto" w:fill="auto"/>
            <w:vAlign w:val="center"/>
          </w:tcPr>
          <w:p w14:paraId="73BB80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4992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7EECA41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760DA01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14F6190" w14:textId="399840B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5E9D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44 215.32 zł</w:t>
            </w:r>
          </w:p>
        </w:tc>
      </w:tr>
      <w:tr w:rsidR="00086444" w:rsidRPr="00761393" w14:paraId="0F3ABC59" w14:textId="77777777" w:rsidTr="00D57D38">
        <w:tc>
          <w:tcPr>
            <w:tcW w:w="993" w:type="dxa"/>
            <w:shd w:val="clear" w:color="auto" w:fill="auto"/>
            <w:vAlign w:val="center"/>
          </w:tcPr>
          <w:p w14:paraId="651B45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9A6D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58C9A7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E0F9DF4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9CD5341" w14:textId="282B6CE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FFAA7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53 721.30 zł</w:t>
            </w:r>
          </w:p>
        </w:tc>
      </w:tr>
      <w:tr w:rsidR="00086444" w:rsidRPr="00761393" w14:paraId="20187FAA" w14:textId="77777777" w:rsidTr="00D57D38">
        <w:tc>
          <w:tcPr>
            <w:tcW w:w="993" w:type="dxa"/>
            <w:shd w:val="clear" w:color="auto" w:fill="auto"/>
            <w:vAlign w:val="center"/>
          </w:tcPr>
          <w:p w14:paraId="5B58493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DCD9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1BC4A11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164032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DCB4FB3" w14:textId="54DA0AA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BD81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12 649.48 zł</w:t>
            </w:r>
          </w:p>
        </w:tc>
      </w:tr>
      <w:tr w:rsidR="00086444" w:rsidRPr="00761393" w14:paraId="0F8FB856" w14:textId="77777777" w:rsidTr="00D57D38">
        <w:tc>
          <w:tcPr>
            <w:tcW w:w="993" w:type="dxa"/>
            <w:shd w:val="clear" w:color="auto" w:fill="auto"/>
            <w:vAlign w:val="center"/>
          </w:tcPr>
          <w:p w14:paraId="66E65D0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8C695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19AA31A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1402A44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F93CFC7" w14:textId="05A22E9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96FD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1 608.51 zł</w:t>
            </w:r>
          </w:p>
        </w:tc>
      </w:tr>
      <w:tr w:rsidR="00086444" w:rsidRPr="00761393" w14:paraId="4D2772FC" w14:textId="77777777" w:rsidTr="00D57D38">
        <w:tc>
          <w:tcPr>
            <w:tcW w:w="993" w:type="dxa"/>
            <w:shd w:val="clear" w:color="auto" w:fill="auto"/>
            <w:vAlign w:val="center"/>
          </w:tcPr>
          <w:p w14:paraId="179F7BD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E63E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1974D0BF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1790136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9FCF47F" w14:textId="0A30359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3C522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882.27 zł</w:t>
            </w:r>
          </w:p>
        </w:tc>
      </w:tr>
      <w:tr w:rsidR="00086444" w:rsidRPr="00761393" w14:paraId="6BF2CA8D" w14:textId="77777777" w:rsidTr="00D57D38">
        <w:tc>
          <w:tcPr>
            <w:tcW w:w="993" w:type="dxa"/>
            <w:shd w:val="clear" w:color="auto" w:fill="auto"/>
            <w:vAlign w:val="center"/>
          </w:tcPr>
          <w:p w14:paraId="7D7313D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CC5D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4EA83409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5E128A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561D2C7" w14:textId="49E1009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FE22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69 607.41 zł</w:t>
            </w:r>
          </w:p>
        </w:tc>
      </w:tr>
      <w:tr w:rsidR="00086444" w:rsidRPr="00761393" w14:paraId="5E4C1999" w14:textId="77777777" w:rsidTr="00D57D38">
        <w:tc>
          <w:tcPr>
            <w:tcW w:w="993" w:type="dxa"/>
            <w:shd w:val="clear" w:color="auto" w:fill="auto"/>
            <w:vAlign w:val="center"/>
          </w:tcPr>
          <w:p w14:paraId="5C5176C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5F4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4D75DE9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DE94CE7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D4BE8BB" w14:textId="3A381209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2C307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35 338.80 zł</w:t>
            </w:r>
          </w:p>
        </w:tc>
      </w:tr>
      <w:tr w:rsidR="00086444" w:rsidRPr="00761393" w14:paraId="0D7958AE" w14:textId="77777777" w:rsidTr="00D57D38">
        <w:tc>
          <w:tcPr>
            <w:tcW w:w="993" w:type="dxa"/>
            <w:shd w:val="clear" w:color="auto" w:fill="auto"/>
            <w:vAlign w:val="center"/>
          </w:tcPr>
          <w:p w14:paraId="287EF0C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8C9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11DCC6B6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DBFF9B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8FA8B3D" w14:textId="28DC2498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BC6B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23 049.88 zł</w:t>
            </w:r>
          </w:p>
        </w:tc>
      </w:tr>
      <w:tr w:rsidR="00086444" w:rsidRPr="00761393" w14:paraId="379D5CD8" w14:textId="77777777" w:rsidTr="00D57D38">
        <w:tc>
          <w:tcPr>
            <w:tcW w:w="993" w:type="dxa"/>
            <w:shd w:val="clear" w:color="auto" w:fill="auto"/>
            <w:vAlign w:val="center"/>
          </w:tcPr>
          <w:p w14:paraId="034BBB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5AFD9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384752A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33A2117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B6F35B2" w14:textId="08143C16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BD37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77 391.50 zł</w:t>
            </w:r>
          </w:p>
        </w:tc>
      </w:tr>
      <w:tr w:rsidR="00086444" w:rsidRPr="00761393" w14:paraId="5B10B434" w14:textId="77777777" w:rsidTr="00D57D38">
        <w:tc>
          <w:tcPr>
            <w:tcW w:w="993" w:type="dxa"/>
            <w:shd w:val="clear" w:color="auto" w:fill="auto"/>
            <w:vAlign w:val="center"/>
          </w:tcPr>
          <w:p w14:paraId="2AFF9CA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A099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5BF78C4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2CCE61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B6F6C8F" w14:textId="49A3F4F2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A46DA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27 630.82 zł</w:t>
            </w:r>
          </w:p>
        </w:tc>
      </w:tr>
      <w:tr w:rsidR="00086444" w:rsidRPr="00761393" w14:paraId="24E1482E" w14:textId="77777777" w:rsidTr="00D57D38">
        <w:tc>
          <w:tcPr>
            <w:tcW w:w="993" w:type="dxa"/>
            <w:shd w:val="clear" w:color="auto" w:fill="auto"/>
            <w:vAlign w:val="center"/>
          </w:tcPr>
          <w:p w14:paraId="2ADE22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E732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2D11731A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17966F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E009968" w14:textId="796FE63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0A0E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8 227.28 zł</w:t>
            </w:r>
          </w:p>
        </w:tc>
      </w:tr>
      <w:tr w:rsidR="00086444" w:rsidRPr="00761393" w14:paraId="7ED5A19E" w14:textId="77777777" w:rsidTr="00D57D38">
        <w:tc>
          <w:tcPr>
            <w:tcW w:w="993" w:type="dxa"/>
            <w:shd w:val="clear" w:color="auto" w:fill="auto"/>
            <w:vAlign w:val="center"/>
          </w:tcPr>
          <w:p w14:paraId="719ADD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0EFC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5605EE5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C9586ED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6B2ED44" w14:textId="4F660D96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5338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3 236.00 zł</w:t>
            </w:r>
          </w:p>
        </w:tc>
      </w:tr>
      <w:tr w:rsidR="00086444" w:rsidRPr="00761393" w14:paraId="5EEE1F97" w14:textId="77777777" w:rsidTr="00D57D38">
        <w:tc>
          <w:tcPr>
            <w:tcW w:w="993" w:type="dxa"/>
            <w:shd w:val="clear" w:color="auto" w:fill="auto"/>
            <w:vAlign w:val="center"/>
          </w:tcPr>
          <w:p w14:paraId="64A62EB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B40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09441FC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5830236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A87F220" w14:textId="5DF895F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608C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68 244.80 zł</w:t>
            </w:r>
          </w:p>
        </w:tc>
      </w:tr>
      <w:tr w:rsidR="00086444" w:rsidRPr="00761393" w14:paraId="55C89AD0" w14:textId="77777777" w:rsidTr="00D57D38">
        <w:tc>
          <w:tcPr>
            <w:tcW w:w="993" w:type="dxa"/>
            <w:shd w:val="clear" w:color="auto" w:fill="auto"/>
            <w:vAlign w:val="center"/>
          </w:tcPr>
          <w:p w14:paraId="703ED9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1C38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4902D61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0CDD12B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B13B439" w14:textId="1822E951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F5B25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4 742.41 zł</w:t>
            </w:r>
          </w:p>
        </w:tc>
      </w:tr>
      <w:tr w:rsidR="00086444" w:rsidRPr="00761393" w14:paraId="7E3FD09F" w14:textId="77777777" w:rsidTr="00D57D38">
        <w:tc>
          <w:tcPr>
            <w:tcW w:w="993" w:type="dxa"/>
            <w:shd w:val="clear" w:color="auto" w:fill="auto"/>
            <w:vAlign w:val="center"/>
          </w:tcPr>
          <w:p w14:paraId="0BE7EF5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48A0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37F06A5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D2C7C1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9C4DEF0" w14:textId="4EA0B107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A969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8 199.87 zł</w:t>
            </w:r>
          </w:p>
        </w:tc>
      </w:tr>
      <w:tr w:rsidR="00086444" w:rsidRPr="00761393" w14:paraId="69F22561" w14:textId="77777777" w:rsidTr="00D57D38">
        <w:tc>
          <w:tcPr>
            <w:tcW w:w="993" w:type="dxa"/>
            <w:shd w:val="clear" w:color="auto" w:fill="auto"/>
            <w:vAlign w:val="center"/>
          </w:tcPr>
          <w:p w14:paraId="71334E2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4A5D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4814855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64D1EE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C3B2517" w14:textId="67A7166C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0AB5E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16 442.01 zł</w:t>
            </w:r>
          </w:p>
        </w:tc>
      </w:tr>
      <w:tr w:rsidR="00086444" w:rsidRPr="00761393" w14:paraId="4FE3485F" w14:textId="77777777" w:rsidTr="00D57D38">
        <w:tc>
          <w:tcPr>
            <w:tcW w:w="993" w:type="dxa"/>
            <w:shd w:val="clear" w:color="auto" w:fill="auto"/>
            <w:vAlign w:val="center"/>
          </w:tcPr>
          <w:p w14:paraId="0990E3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D99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70599C4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8CD5F5B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AB55339" w14:textId="39D000CC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467AD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130.40 zł</w:t>
            </w:r>
          </w:p>
        </w:tc>
      </w:tr>
      <w:tr w:rsidR="00086444" w:rsidRPr="00761393" w14:paraId="67EC3A4B" w14:textId="77777777" w:rsidTr="00D57D38">
        <w:tc>
          <w:tcPr>
            <w:tcW w:w="993" w:type="dxa"/>
            <w:shd w:val="clear" w:color="auto" w:fill="auto"/>
            <w:vAlign w:val="center"/>
          </w:tcPr>
          <w:p w14:paraId="5D5C3C2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D78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5FF83D25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14EAD9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DC1067A" w14:textId="5266BBC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2323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25 270.00 zł</w:t>
            </w:r>
          </w:p>
        </w:tc>
      </w:tr>
      <w:tr w:rsidR="00086444" w:rsidRPr="00761393" w14:paraId="6FCE2F5F" w14:textId="77777777" w:rsidTr="00D57D38">
        <w:tc>
          <w:tcPr>
            <w:tcW w:w="993" w:type="dxa"/>
            <w:shd w:val="clear" w:color="auto" w:fill="auto"/>
            <w:vAlign w:val="center"/>
          </w:tcPr>
          <w:p w14:paraId="6C854D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683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1E7BB9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213BC6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A2EEE7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D42C1C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24B38">
              <w:rPr>
                <w:strike/>
                <w:sz w:val="22"/>
                <w:szCs w:val="22"/>
              </w:rPr>
              <w:t>144 544.50 zł</w:t>
            </w:r>
          </w:p>
          <w:p w14:paraId="357F4D88" w14:textId="719016B6" w:rsidR="00D24B38" w:rsidRPr="00D24B38" w:rsidRDefault="00D24B3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144 548,10 zł</w:t>
            </w:r>
          </w:p>
        </w:tc>
      </w:tr>
      <w:tr w:rsidR="00086444" w:rsidRPr="00761393" w14:paraId="17E5428E" w14:textId="77777777" w:rsidTr="00D57D38">
        <w:tc>
          <w:tcPr>
            <w:tcW w:w="993" w:type="dxa"/>
            <w:shd w:val="clear" w:color="auto" w:fill="auto"/>
            <w:vAlign w:val="center"/>
          </w:tcPr>
          <w:p w14:paraId="53FC4EF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6E328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B94FB8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D820A0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0C7EA9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286077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71B11">
              <w:rPr>
                <w:strike/>
                <w:sz w:val="22"/>
                <w:szCs w:val="22"/>
              </w:rPr>
              <w:t>21 411.31 zł</w:t>
            </w:r>
          </w:p>
          <w:p w14:paraId="40805FBA" w14:textId="61508E80" w:rsidR="00B71B11" w:rsidRPr="00B71B11" w:rsidRDefault="00B71B1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21 409,28 zł</w:t>
            </w:r>
          </w:p>
        </w:tc>
      </w:tr>
      <w:tr w:rsidR="00086444" w:rsidRPr="00761393" w14:paraId="1DE7ECB7" w14:textId="77777777" w:rsidTr="00D57D38">
        <w:tc>
          <w:tcPr>
            <w:tcW w:w="993" w:type="dxa"/>
            <w:shd w:val="clear" w:color="auto" w:fill="auto"/>
            <w:vAlign w:val="center"/>
          </w:tcPr>
          <w:p w14:paraId="51370F3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4F6B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9D6224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6EDDBA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E116C8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0032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71B11">
              <w:rPr>
                <w:strike/>
                <w:sz w:val="22"/>
                <w:szCs w:val="22"/>
              </w:rPr>
              <w:t>21 865.62 zł</w:t>
            </w:r>
          </w:p>
          <w:p w14:paraId="3D7DCB2A" w14:textId="6C3970A1" w:rsidR="00B71B11" w:rsidRPr="00B71B11" w:rsidRDefault="00B71B1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21 874,01 zł</w:t>
            </w:r>
          </w:p>
        </w:tc>
      </w:tr>
      <w:tr w:rsidR="00086444" w:rsidRPr="00761393" w14:paraId="22E4489E" w14:textId="77777777" w:rsidTr="00D57D38">
        <w:tc>
          <w:tcPr>
            <w:tcW w:w="993" w:type="dxa"/>
            <w:shd w:val="clear" w:color="auto" w:fill="auto"/>
            <w:vAlign w:val="center"/>
          </w:tcPr>
          <w:p w14:paraId="6570F5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5AA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DCB3F6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94C558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07A8A6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CCC3E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84C90">
              <w:rPr>
                <w:strike/>
                <w:sz w:val="22"/>
                <w:szCs w:val="22"/>
              </w:rPr>
              <w:t>13 821.92 zł</w:t>
            </w:r>
          </w:p>
          <w:p w14:paraId="381BF073" w14:textId="566230E0" w:rsidR="00984C90" w:rsidRPr="00984C90" w:rsidRDefault="00984C9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13 822,24 zł</w:t>
            </w:r>
          </w:p>
        </w:tc>
      </w:tr>
      <w:tr w:rsidR="00086444" w:rsidRPr="00761393" w14:paraId="7F98AA4A" w14:textId="77777777" w:rsidTr="00D57D38">
        <w:tc>
          <w:tcPr>
            <w:tcW w:w="993" w:type="dxa"/>
            <w:shd w:val="clear" w:color="auto" w:fill="auto"/>
            <w:vAlign w:val="center"/>
          </w:tcPr>
          <w:p w14:paraId="2AC28AE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7678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82C8FC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0955D7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0D2EE48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007B6C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7398F">
              <w:rPr>
                <w:strike/>
                <w:sz w:val="22"/>
                <w:szCs w:val="22"/>
              </w:rPr>
              <w:lastRenderedPageBreak/>
              <w:t>94 288.92 zł</w:t>
            </w:r>
          </w:p>
          <w:p w14:paraId="5B023ADA" w14:textId="31BC032C" w:rsidR="00B7398F" w:rsidRPr="00B7398F" w:rsidRDefault="00B7398F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94 275,39 zł</w:t>
            </w:r>
          </w:p>
        </w:tc>
      </w:tr>
      <w:tr w:rsidR="00086444" w:rsidRPr="00761393" w14:paraId="00B3344B" w14:textId="77777777" w:rsidTr="00D57D38">
        <w:tc>
          <w:tcPr>
            <w:tcW w:w="993" w:type="dxa"/>
            <w:shd w:val="clear" w:color="auto" w:fill="auto"/>
            <w:vAlign w:val="center"/>
          </w:tcPr>
          <w:p w14:paraId="1EC9C4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8C15E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42319AC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40ADBC6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F9DDF7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BD8A32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14DEB">
              <w:rPr>
                <w:strike/>
                <w:sz w:val="22"/>
                <w:szCs w:val="22"/>
              </w:rPr>
              <w:t>16 053.38 zł</w:t>
            </w:r>
          </w:p>
          <w:p w14:paraId="5693D730" w14:textId="0BB3E744" w:rsidR="00214DEB" w:rsidRPr="00214DEB" w:rsidRDefault="00214DE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16 053,16 zł</w:t>
            </w:r>
          </w:p>
        </w:tc>
      </w:tr>
      <w:tr w:rsidR="00086444" w:rsidRPr="00761393" w14:paraId="052719AE" w14:textId="77777777" w:rsidTr="00D57D38">
        <w:tc>
          <w:tcPr>
            <w:tcW w:w="993" w:type="dxa"/>
            <w:shd w:val="clear" w:color="auto" w:fill="auto"/>
            <w:vAlign w:val="center"/>
          </w:tcPr>
          <w:p w14:paraId="75E9CB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285F2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8D8147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4951DC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7A31B67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590527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7355C">
              <w:rPr>
                <w:strike/>
                <w:sz w:val="22"/>
                <w:szCs w:val="22"/>
              </w:rPr>
              <w:t>9 146.49 zł</w:t>
            </w:r>
          </w:p>
          <w:p w14:paraId="275F114A" w14:textId="43B9DDF3" w:rsidR="0097355C" w:rsidRPr="0097355C" w:rsidRDefault="0097355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9 145,39 zł</w:t>
            </w:r>
          </w:p>
        </w:tc>
      </w:tr>
      <w:tr w:rsidR="00086444" w:rsidRPr="00761393" w14:paraId="6EC9A49F" w14:textId="77777777" w:rsidTr="00D57D38">
        <w:tc>
          <w:tcPr>
            <w:tcW w:w="993" w:type="dxa"/>
            <w:shd w:val="clear" w:color="auto" w:fill="auto"/>
            <w:vAlign w:val="center"/>
          </w:tcPr>
          <w:p w14:paraId="4810DAD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9220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88B6D4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7EB93CF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3923867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4E498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02F1C">
              <w:rPr>
                <w:strike/>
                <w:sz w:val="22"/>
                <w:szCs w:val="22"/>
              </w:rPr>
              <w:t>139 135.21 zł</w:t>
            </w:r>
          </w:p>
          <w:p w14:paraId="5B8A96D7" w14:textId="0B0CE939" w:rsidR="00A02F1C" w:rsidRPr="00A02F1C" w:rsidRDefault="00A02F1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139 058,90 zł</w:t>
            </w:r>
          </w:p>
        </w:tc>
      </w:tr>
      <w:tr w:rsidR="00086444" w:rsidRPr="00761393" w14:paraId="600A1724" w14:textId="77777777" w:rsidTr="00D57D38">
        <w:tc>
          <w:tcPr>
            <w:tcW w:w="993" w:type="dxa"/>
            <w:shd w:val="clear" w:color="auto" w:fill="auto"/>
            <w:vAlign w:val="center"/>
          </w:tcPr>
          <w:p w14:paraId="48BD64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D465D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354530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50236E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100B2A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F75FD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C7FD8">
              <w:rPr>
                <w:strike/>
                <w:sz w:val="22"/>
                <w:szCs w:val="22"/>
              </w:rPr>
              <w:t>7 550.50 zł</w:t>
            </w:r>
          </w:p>
          <w:p w14:paraId="22D1A740" w14:textId="70785995" w:rsidR="00DC7FD8" w:rsidRPr="00DC7FD8" w:rsidRDefault="00DC7FD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7 551,55 zł</w:t>
            </w:r>
          </w:p>
        </w:tc>
      </w:tr>
      <w:tr w:rsidR="00086444" w:rsidRPr="00761393" w14:paraId="1D12AA85" w14:textId="77777777" w:rsidTr="00D57D38">
        <w:tc>
          <w:tcPr>
            <w:tcW w:w="993" w:type="dxa"/>
            <w:shd w:val="clear" w:color="auto" w:fill="auto"/>
            <w:vAlign w:val="center"/>
          </w:tcPr>
          <w:p w14:paraId="7E26B88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8349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D9A12B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ACDD7FF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65E4048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1CAC1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A6975">
              <w:rPr>
                <w:strike/>
                <w:sz w:val="22"/>
                <w:szCs w:val="22"/>
              </w:rPr>
              <w:t>6 373.57 zł</w:t>
            </w:r>
          </w:p>
          <w:p w14:paraId="778DFC3D" w14:textId="6502EEBF" w:rsidR="005A6975" w:rsidRPr="005A6975" w:rsidRDefault="005A697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6 373,65 zł</w:t>
            </w:r>
          </w:p>
        </w:tc>
      </w:tr>
      <w:tr w:rsidR="00086444" w:rsidRPr="00761393" w14:paraId="30B36830" w14:textId="77777777" w:rsidTr="00D57D38">
        <w:tc>
          <w:tcPr>
            <w:tcW w:w="993" w:type="dxa"/>
            <w:shd w:val="clear" w:color="auto" w:fill="auto"/>
            <w:vAlign w:val="center"/>
          </w:tcPr>
          <w:p w14:paraId="70247B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A74B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27004F7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1F6670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4DBFBC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F880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C2445">
              <w:rPr>
                <w:strike/>
                <w:sz w:val="22"/>
                <w:szCs w:val="22"/>
              </w:rPr>
              <w:t>54 380.98 zł</w:t>
            </w:r>
          </w:p>
          <w:p w14:paraId="36568830" w14:textId="4DF30B95" w:rsidR="009C2445" w:rsidRPr="009C2445" w:rsidRDefault="009C244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54 377,94 zł</w:t>
            </w:r>
          </w:p>
        </w:tc>
      </w:tr>
      <w:tr w:rsidR="00086444" w:rsidRPr="00761393" w14:paraId="5D4F49D9" w14:textId="77777777" w:rsidTr="00D57D38">
        <w:tc>
          <w:tcPr>
            <w:tcW w:w="993" w:type="dxa"/>
            <w:shd w:val="clear" w:color="auto" w:fill="auto"/>
            <w:vAlign w:val="center"/>
          </w:tcPr>
          <w:p w14:paraId="6DB0CF9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942C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6B24960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59D59E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08F8D7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3339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38 880.00 zł</w:t>
            </w:r>
          </w:p>
        </w:tc>
      </w:tr>
      <w:tr w:rsidR="00086444" w:rsidRPr="00761393" w14:paraId="1D350C3C" w14:textId="77777777" w:rsidTr="00D57D38">
        <w:tc>
          <w:tcPr>
            <w:tcW w:w="993" w:type="dxa"/>
            <w:shd w:val="clear" w:color="auto" w:fill="auto"/>
            <w:vAlign w:val="center"/>
          </w:tcPr>
          <w:p w14:paraId="45D0FE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CBA05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07D3075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5CD777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66BCD9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0ECA5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249F2">
              <w:rPr>
                <w:strike/>
                <w:sz w:val="22"/>
                <w:szCs w:val="22"/>
              </w:rPr>
              <w:t>3 409.30 zł</w:t>
            </w:r>
          </w:p>
          <w:p w14:paraId="20BA1143" w14:textId="375BD419" w:rsidR="00C249F2" w:rsidRPr="00C249F2" w:rsidRDefault="009F41F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3 408,62 zł</w:t>
            </w:r>
          </w:p>
        </w:tc>
      </w:tr>
      <w:tr w:rsidR="00086444" w:rsidRPr="00761393" w14:paraId="3A8D3341" w14:textId="77777777" w:rsidTr="00D57D38">
        <w:tc>
          <w:tcPr>
            <w:tcW w:w="993" w:type="dxa"/>
            <w:shd w:val="clear" w:color="auto" w:fill="auto"/>
            <w:vAlign w:val="center"/>
          </w:tcPr>
          <w:p w14:paraId="17232BE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8B3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4DFD41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9D950E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110164C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60303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93CFE">
              <w:rPr>
                <w:strike/>
                <w:sz w:val="22"/>
                <w:szCs w:val="22"/>
              </w:rPr>
              <w:t>6 848.50 zł</w:t>
            </w:r>
          </w:p>
          <w:p w14:paraId="7D838B8A" w14:textId="76DC162C" w:rsidR="00D93CFE" w:rsidRPr="00D93CFE" w:rsidRDefault="00D93CF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6 845,60 zł</w:t>
            </w:r>
          </w:p>
        </w:tc>
      </w:tr>
      <w:tr w:rsidR="00086444" w:rsidRPr="00761393" w14:paraId="49824CB2" w14:textId="77777777" w:rsidTr="00D57D38">
        <w:tc>
          <w:tcPr>
            <w:tcW w:w="993" w:type="dxa"/>
            <w:shd w:val="clear" w:color="auto" w:fill="auto"/>
            <w:vAlign w:val="center"/>
          </w:tcPr>
          <w:p w14:paraId="55F423D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10108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0D55E21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2CF027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A9E69F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5427A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34 535.16 zł</w:t>
            </w:r>
          </w:p>
        </w:tc>
      </w:tr>
      <w:tr w:rsidR="00086444" w:rsidRPr="00761393" w14:paraId="34068894" w14:textId="77777777" w:rsidTr="00D57D38">
        <w:tc>
          <w:tcPr>
            <w:tcW w:w="993" w:type="dxa"/>
            <w:shd w:val="clear" w:color="auto" w:fill="auto"/>
            <w:vAlign w:val="center"/>
          </w:tcPr>
          <w:p w14:paraId="26C51B6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B86CD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2833958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DFCED0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B1D34B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7BA21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1 586.20 zł</w:t>
            </w:r>
          </w:p>
        </w:tc>
      </w:tr>
      <w:tr w:rsidR="00086444" w:rsidRPr="00761393" w14:paraId="27E25448" w14:textId="77777777" w:rsidTr="00D57D38">
        <w:tc>
          <w:tcPr>
            <w:tcW w:w="993" w:type="dxa"/>
            <w:shd w:val="clear" w:color="auto" w:fill="auto"/>
            <w:vAlign w:val="center"/>
          </w:tcPr>
          <w:p w14:paraId="79B2540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4E8E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65C064F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0EDF6C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6420053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DD83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93CFE">
              <w:rPr>
                <w:strike/>
                <w:sz w:val="22"/>
                <w:szCs w:val="22"/>
              </w:rPr>
              <w:t>1 816.02 zł</w:t>
            </w:r>
          </w:p>
          <w:p w14:paraId="3B758E56" w14:textId="490F86F2" w:rsidR="00D93CFE" w:rsidRPr="00D93CFE" w:rsidRDefault="00D93CF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1 816,00 zł</w:t>
            </w:r>
          </w:p>
        </w:tc>
      </w:tr>
      <w:tr w:rsidR="00086444" w:rsidRPr="00761393" w14:paraId="0F9F47E7" w14:textId="77777777" w:rsidTr="00D57D38">
        <w:tc>
          <w:tcPr>
            <w:tcW w:w="993" w:type="dxa"/>
            <w:shd w:val="clear" w:color="auto" w:fill="auto"/>
            <w:vAlign w:val="center"/>
          </w:tcPr>
          <w:p w14:paraId="30C81C3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FE7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1995464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EB50BC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29079F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F5AEA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853BE7">
              <w:rPr>
                <w:strike/>
                <w:sz w:val="22"/>
                <w:szCs w:val="22"/>
              </w:rPr>
              <w:t>20 313.46 zł</w:t>
            </w:r>
          </w:p>
          <w:p w14:paraId="0BA337C5" w14:textId="23B458A7" w:rsidR="00853BE7" w:rsidRPr="00853BE7" w:rsidRDefault="00853BE7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20 314,11 zł</w:t>
            </w:r>
          </w:p>
        </w:tc>
      </w:tr>
      <w:tr w:rsidR="00086444" w:rsidRPr="00761393" w14:paraId="4C0A86AB" w14:textId="77777777" w:rsidTr="00D57D38">
        <w:tc>
          <w:tcPr>
            <w:tcW w:w="993" w:type="dxa"/>
            <w:shd w:val="clear" w:color="auto" w:fill="auto"/>
            <w:vAlign w:val="center"/>
          </w:tcPr>
          <w:p w14:paraId="6C96196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5925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5801DDB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AA2E93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6D94D2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83EF3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15AAA">
              <w:rPr>
                <w:strike/>
                <w:sz w:val="22"/>
                <w:szCs w:val="22"/>
              </w:rPr>
              <w:t>1 422.12 zł</w:t>
            </w:r>
          </w:p>
          <w:p w14:paraId="497296A8" w14:textId="34AE867B" w:rsidR="00315AAA" w:rsidRPr="00315AAA" w:rsidRDefault="00315AAA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1 422,10 zł</w:t>
            </w:r>
          </w:p>
        </w:tc>
      </w:tr>
      <w:tr w:rsidR="00086444" w:rsidRPr="00761393" w14:paraId="05C631DC" w14:textId="77777777" w:rsidTr="00D57D38">
        <w:tc>
          <w:tcPr>
            <w:tcW w:w="993" w:type="dxa"/>
            <w:shd w:val="clear" w:color="auto" w:fill="auto"/>
            <w:vAlign w:val="center"/>
          </w:tcPr>
          <w:p w14:paraId="4ADD2D9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2A70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512490D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2D4B29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4D5013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3DD0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B2FA1">
              <w:rPr>
                <w:strike/>
                <w:sz w:val="22"/>
                <w:szCs w:val="22"/>
              </w:rPr>
              <w:lastRenderedPageBreak/>
              <w:t>2 894.89 zł</w:t>
            </w:r>
          </w:p>
          <w:p w14:paraId="6A9C35BB" w14:textId="1710EDCD" w:rsidR="00DB2FA1" w:rsidRPr="00DB2FA1" w:rsidRDefault="00DB2FA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2 894,67 zł</w:t>
            </w:r>
          </w:p>
        </w:tc>
      </w:tr>
      <w:tr w:rsidR="00086444" w:rsidRPr="00761393" w14:paraId="588A6F78" w14:textId="77777777" w:rsidTr="00D57D38">
        <w:tc>
          <w:tcPr>
            <w:tcW w:w="993" w:type="dxa"/>
            <w:shd w:val="clear" w:color="auto" w:fill="auto"/>
            <w:vAlign w:val="center"/>
          </w:tcPr>
          <w:p w14:paraId="1F7380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06C5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77CFFDB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1448A7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D814B0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2C7E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01DC3">
              <w:rPr>
                <w:strike/>
                <w:sz w:val="22"/>
                <w:szCs w:val="22"/>
              </w:rPr>
              <w:t>2 216.65 zł</w:t>
            </w:r>
          </w:p>
          <w:p w14:paraId="24291EAC" w14:textId="713CA369" w:rsidR="00501DC3" w:rsidRPr="00501DC3" w:rsidRDefault="00501DC3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2 216,53 zł</w:t>
            </w:r>
          </w:p>
        </w:tc>
      </w:tr>
      <w:tr w:rsidR="00086444" w:rsidRPr="00761393" w14:paraId="40237D52" w14:textId="77777777" w:rsidTr="00D57D38">
        <w:tc>
          <w:tcPr>
            <w:tcW w:w="993" w:type="dxa"/>
            <w:shd w:val="clear" w:color="auto" w:fill="auto"/>
            <w:vAlign w:val="center"/>
          </w:tcPr>
          <w:p w14:paraId="51E3374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C226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7650256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BB6C5E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DD38D8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EDCB3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C51DB">
              <w:rPr>
                <w:strike/>
                <w:sz w:val="22"/>
                <w:szCs w:val="22"/>
              </w:rPr>
              <w:t>1 330.51 zł</w:t>
            </w:r>
          </w:p>
          <w:p w14:paraId="27E9670F" w14:textId="1E5E1A4E" w:rsidR="00AC51DB" w:rsidRPr="00AC51DB" w:rsidRDefault="00AC51D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1 330,56 zł</w:t>
            </w:r>
          </w:p>
        </w:tc>
      </w:tr>
      <w:tr w:rsidR="00086444" w:rsidRPr="00761393" w14:paraId="46BBCC64" w14:textId="77777777" w:rsidTr="00D57D38">
        <w:tc>
          <w:tcPr>
            <w:tcW w:w="993" w:type="dxa"/>
            <w:shd w:val="clear" w:color="auto" w:fill="auto"/>
            <w:vAlign w:val="center"/>
          </w:tcPr>
          <w:p w14:paraId="2C8B88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0395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247D7E3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D5ED7C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A89850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093E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F697E">
              <w:rPr>
                <w:strike/>
                <w:sz w:val="22"/>
                <w:szCs w:val="22"/>
              </w:rPr>
              <w:t>87 408.49 zł</w:t>
            </w:r>
          </w:p>
          <w:p w14:paraId="48C19D49" w14:textId="3E8939A6" w:rsidR="003F697E" w:rsidRPr="003F697E" w:rsidRDefault="003F697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87 400,76 zł</w:t>
            </w:r>
          </w:p>
        </w:tc>
      </w:tr>
      <w:tr w:rsidR="00086444" w:rsidRPr="00761393" w14:paraId="462C6662" w14:textId="77777777" w:rsidTr="00D57D38">
        <w:tc>
          <w:tcPr>
            <w:tcW w:w="993" w:type="dxa"/>
            <w:shd w:val="clear" w:color="auto" w:fill="auto"/>
            <w:vAlign w:val="center"/>
          </w:tcPr>
          <w:p w14:paraId="2D9CEE1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7F44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4713198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2C7A39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FDAC2B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8052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D4B6A">
              <w:rPr>
                <w:strike/>
                <w:sz w:val="22"/>
                <w:szCs w:val="22"/>
              </w:rPr>
              <w:t>4 064.84 zł</w:t>
            </w:r>
          </w:p>
          <w:p w14:paraId="066E07C3" w14:textId="1DC52FE4" w:rsidR="00FD4B6A" w:rsidRPr="00FD4B6A" w:rsidRDefault="00FD4B6A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4 065,30 zł</w:t>
            </w:r>
          </w:p>
        </w:tc>
      </w:tr>
      <w:tr w:rsidR="00086444" w:rsidRPr="00761393" w14:paraId="708249DC" w14:textId="77777777" w:rsidTr="00D57D38">
        <w:tc>
          <w:tcPr>
            <w:tcW w:w="993" w:type="dxa"/>
            <w:shd w:val="clear" w:color="auto" w:fill="auto"/>
            <w:vAlign w:val="center"/>
          </w:tcPr>
          <w:p w14:paraId="30608D5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A8D3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2CA70A5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F452D7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BECED2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95D7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C28CB">
              <w:rPr>
                <w:strike/>
                <w:sz w:val="22"/>
                <w:szCs w:val="22"/>
              </w:rPr>
              <w:t>39 859.13 zł</w:t>
            </w:r>
          </w:p>
          <w:p w14:paraId="0B52548D" w14:textId="1A3E157D" w:rsidR="004C28CB" w:rsidRPr="004C28CB" w:rsidRDefault="004C28C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39 859,25 zł</w:t>
            </w:r>
          </w:p>
        </w:tc>
      </w:tr>
      <w:tr w:rsidR="00086444" w:rsidRPr="00761393" w14:paraId="4460F264" w14:textId="77777777" w:rsidTr="00D57D38">
        <w:tc>
          <w:tcPr>
            <w:tcW w:w="993" w:type="dxa"/>
            <w:shd w:val="clear" w:color="auto" w:fill="auto"/>
            <w:vAlign w:val="center"/>
          </w:tcPr>
          <w:p w14:paraId="5158764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F721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5087C6F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3E82AC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CBDC73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53234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635E4">
              <w:rPr>
                <w:strike/>
                <w:sz w:val="22"/>
                <w:szCs w:val="22"/>
              </w:rPr>
              <w:t>10 199.15 zł</w:t>
            </w:r>
          </w:p>
          <w:p w14:paraId="17918325" w14:textId="564E25D1" w:rsidR="00C635E4" w:rsidRPr="00C635E4" w:rsidRDefault="00C635E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10 199,33 zł</w:t>
            </w:r>
          </w:p>
        </w:tc>
      </w:tr>
      <w:tr w:rsidR="00086444" w:rsidRPr="00761393" w14:paraId="5BAFAD34" w14:textId="77777777" w:rsidTr="00D57D38">
        <w:tc>
          <w:tcPr>
            <w:tcW w:w="993" w:type="dxa"/>
            <w:shd w:val="clear" w:color="auto" w:fill="auto"/>
            <w:vAlign w:val="center"/>
          </w:tcPr>
          <w:p w14:paraId="563FB8E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52FD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0D290E3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B1430C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09FE40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EEDDE2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304FB">
              <w:rPr>
                <w:strike/>
                <w:sz w:val="22"/>
                <w:szCs w:val="22"/>
              </w:rPr>
              <w:t>9 734.45 zł</w:t>
            </w:r>
          </w:p>
          <w:p w14:paraId="20FB170A" w14:textId="1B651C0B" w:rsidR="00D304FB" w:rsidRPr="00D304FB" w:rsidRDefault="00D304F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9 735,12 zł</w:t>
            </w:r>
          </w:p>
        </w:tc>
      </w:tr>
      <w:tr w:rsidR="00086444" w:rsidRPr="00761393" w14:paraId="449ACCCA" w14:textId="77777777" w:rsidTr="00D57D38">
        <w:tc>
          <w:tcPr>
            <w:tcW w:w="993" w:type="dxa"/>
            <w:shd w:val="clear" w:color="auto" w:fill="auto"/>
            <w:vAlign w:val="center"/>
          </w:tcPr>
          <w:p w14:paraId="7D9484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9F75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116AE64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D11B9B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C0D8B1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94F5C2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75E05">
              <w:rPr>
                <w:strike/>
                <w:sz w:val="22"/>
                <w:szCs w:val="22"/>
              </w:rPr>
              <w:t>15 503.38 zł</w:t>
            </w:r>
          </w:p>
          <w:p w14:paraId="6E9E2914" w14:textId="00B38882" w:rsidR="00D75E05" w:rsidRPr="00D75E05" w:rsidRDefault="00D75E0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15 507,78 zł</w:t>
            </w:r>
          </w:p>
        </w:tc>
      </w:tr>
      <w:tr w:rsidR="00086444" w:rsidRPr="00761393" w14:paraId="71ABD7D7" w14:textId="77777777" w:rsidTr="00D57D38">
        <w:tc>
          <w:tcPr>
            <w:tcW w:w="993" w:type="dxa"/>
            <w:shd w:val="clear" w:color="auto" w:fill="auto"/>
            <w:vAlign w:val="center"/>
          </w:tcPr>
          <w:p w14:paraId="01AF4A3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BEB18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7AACDBC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477AB4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0DF2516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B9A67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56DB4">
              <w:rPr>
                <w:strike/>
                <w:sz w:val="22"/>
                <w:szCs w:val="22"/>
              </w:rPr>
              <w:t>58 923.89 zł</w:t>
            </w:r>
          </w:p>
          <w:p w14:paraId="2429C65E" w14:textId="48CC09D5" w:rsidR="00256DB4" w:rsidRPr="00256DB4" w:rsidRDefault="00256DB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58 930,47 zł</w:t>
            </w:r>
          </w:p>
        </w:tc>
      </w:tr>
      <w:tr w:rsidR="00086444" w:rsidRPr="00761393" w14:paraId="2F051277" w14:textId="77777777" w:rsidTr="00D57D38">
        <w:tc>
          <w:tcPr>
            <w:tcW w:w="993" w:type="dxa"/>
            <w:shd w:val="clear" w:color="auto" w:fill="auto"/>
            <w:vAlign w:val="center"/>
          </w:tcPr>
          <w:p w14:paraId="68844F2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DEB6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190B88E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6A9058F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EB2D5E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DC131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56DB4">
              <w:rPr>
                <w:strike/>
                <w:sz w:val="22"/>
                <w:szCs w:val="22"/>
              </w:rPr>
              <w:t>50 600.70 zł</w:t>
            </w:r>
          </w:p>
          <w:p w14:paraId="6DC4B949" w14:textId="76FBD7A5" w:rsidR="00256DB4" w:rsidRPr="00256DB4" w:rsidRDefault="00256DB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50 608,50 zł</w:t>
            </w:r>
          </w:p>
        </w:tc>
      </w:tr>
      <w:tr w:rsidR="00086444" w:rsidRPr="00761393" w14:paraId="722EF263" w14:textId="77777777" w:rsidTr="00D57D38">
        <w:tc>
          <w:tcPr>
            <w:tcW w:w="993" w:type="dxa"/>
            <w:shd w:val="clear" w:color="auto" w:fill="auto"/>
            <w:vAlign w:val="center"/>
          </w:tcPr>
          <w:p w14:paraId="70A23D4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1531F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172AD00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607BB40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04B714D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70113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1116B">
              <w:rPr>
                <w:strike/>
                <w:sz w:val="22"/>
                <w:szCs w:val="22"/>
              </w:rPr>
              <w:t>13 284.54 zł</w:t>
            </w:r>
          </w:p>
          <w:p w14:paraId="7EA745D5" w14:textId="08BE4646" w:rsidR="00F1116B" w:rsidRPr="00F1116B" w:rsidRDefault="00F1116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13 291,62 zł</w:t>
            </w:r>
          </w:p>
        </w:tc>
      </w:tr>
      <w:tr w:rsidR="00086444" w:rsidRPr="00761393" w14:paraId="48FCB20E" w14:textId="77777777" w:rsidTr="00D57D38">
        <w:tc>
          <w:tcPr>
            <w:tcW w:w="993" w:type="dxa"/>
            <w:shd w:val="clear" w:color="auto" w:fill="auto"/>
            <w:vAlign w:val="center"/>
          </w:tcPr>
          <w:p w14:paraId="0E15C3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87DA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1EFA40B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190C76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A3E92F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F76FF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A2C1E">
              <w:rPr>
                <w:strike/>
                <w:sz w:val="22"/>
                <w:szCs w:val="22"/>
              </w:rPr>
              <w:t>1 602.67 zł</w:t>
            </w:r>
          </w:p>
          <w:p w14:paraId="3D999BD9" w14:textId="091BA9D6" w:rsidR="003A2C1E" w:rsidRPr="003A2C1E" w:rsidRDefault="003A2C1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1 602,60 zł</w:t>
            </w:r>
          </w:p>
        </w:tc>
      </w:tr>
      <w:tr w:rsidR="00086444" w:rsidRPr="00761393" w14:paraId="5BCD2470" w14:textId="77777777" w:rsidTr="00D57D38">
        <w:tc>
          <w:tcPr>
            <w:tcW w:w="993" w:type="dxa"/>
            <w:shd w:val="clear" w:color="auto" w:fill="auto"/>
            <w:vAlign w:val="center"/>
          </w:tcPr>
          <w:p w14:paraId="2147998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DAA79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295C1EE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E195B1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DC8EB9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FD1E0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17DD6">
              <w:rPr>
                <w:strike/>
                <w:sz w:val="22"/>
                <w:szCs w:val="22"/>
              </w:rPr>
              <w:t>1 021.90 zł</w:t>
            </w:r>
          </w:p>
          <w:p w14:paraId="600285A0" w14:textId="4C981A8F" w:rsidR="00F17DD6" w:rsidRPr="00F17DD6" w:rsidRDefault="00F17DD6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1 021,93 zł</w:t>
            </w:r>
          </w:p>
        </w:tc>
      </w:tr>
      <w:tr w:rsidR="00086444" w:rsidRPr="00761393" w14:paraId="2D3EB435" w14:textId="77777777" w:rsidTr="00D57D38">
        <w:tc>
          <w:tcPr>
            <w:tcW w:w="993" w:type="dxa"/>
            <w:shd w:val="clear" w:color="auto" w:fill="auto"/>
            <w:vAlign w:val="center"/>
          </w:tcPr>
          <w:p w14:paraId="67FBCA4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D08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A8EBB0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0A8F9C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D82BD5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D19D69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862C8B">
              <w:rPr>
                <w:strike/>
                <w:sz w:val="22"/>
                <w:szCs w:val="22"/>
              </w:rPr>
              <w:t>68 908.19 zł</w:t>
            </w:r>
          </w:p>
          <w:p w14:paraId="7BA61348" w14:textId="64AD88C3" w:rsidR="00862C8B" w:rsidRPr="00862C8B" w:rsidRDefault="00862C8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68 909,12 zł</w:t>
            </w:r>
          </w:p>
        </w:tc>
      </w:tr>
      <w:tr w:rsidR="00086444" w:rsidRPr="00761393" w14:paraId="7238892F" w14:textId="77777777" w:rsidTr="00D57D38">
        <w:tc>
          <w:tcPr>
            <w:tcW w:w="993" w:type="dxa"/>
            <w:shd w:val="clear" w:color="auto" w:fill="auto"/>
            <w:vAlign w:val="center"/>
          </w:tcPr>
          <w:p w14:paraId="5994234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951D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1D64E3F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28B670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8FC7CF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DF17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220C4">
              <w:rPr>
                <w:strike/>
                <w:sz w:val="22"/>
                <w:szCs w:val="22"/>
              </w:rPr>
              <w:lastRenderedPageBreak/>
              <w:t>59 125.68 zł</w:t>
            </w:r>
          </w:p>
          <w:p w14:paraId="0953E302" w14:textId="0E6E8AB2" w:rsidR="001220C4" w:rsidRPr="001220C4" w:rsidRDefault="001220C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59 132,50 zł</w:t>
            </w:r>
          </w:p>
        </w:tc>
      </w:tr>
      <w:tr w:rsidR="00086444" w:rsidRPr="00761393" w14:paraId="66074F2D" w14:textId="77777777" w:rsidTr="00D57D38">
        <w:tc>
          <w:tcPr>
            <w:tcW w:w="993" w:type="dxa"/>
            <w:shd w:val="clear" w:color="auto" w:fill="auto"/>
            <w:vAlign w:val="center"/>
          </w:tcPr>
          <w:p w14:paraId="7DF3B88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FACE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75D5201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C3D285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142442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460B5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A369F">
              <w:rPr>
                <w:strike/>
                <w:sz w:val="22"/>
                <w:szCs w:val="22"/>
              </w:rPr>
              <w:t>27 264.56 zł</w:t>
            </w:r>
          </w:p>
          <w:p w14:paraId="063CD014" w14:textId="5DE23F4A" w:rsidR="00BA369F" w:rsidRPr="00BA369F" w:rsidRDefault="00BA369F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27 264,07 zł</w:t>
            </w:r>
          </w:p>
        </w:tc>
      </w:tr>
      <w:tr w:rsidR="00086444" w:rsidRPr="00761393" w14:paraId="6F4B6A39" w14:textId="77777777" w:rsidTr="00D57D38">
        <w:tc>
          <w:tcPr>
            <w:tcW w:w="993" w:type="dxa"/>
            <w:shd w:val="clear" w:color="auto" w:fill="auto"/>
            <w:vAlign w:val="center"/>
          </w:tcPr>
          <w:p w14:paraId="41756F3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8E3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0E8BFAF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B27E51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48BA96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F9400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C618D">
              <w:rPr>
                <w:strike/>
                <w:sz w:val="22"/>
                <w:szCs w:val="22"/>
              </w:rPr>
              <w:t>7 894.63 zł</w:t>
            </w:r>
          </w:p>
          <w:p w14:paraId="6CED8670" w14:textId="43528ABE" w:rsidR="00BC618D" w:rsidRPr="00BC618D" w:rsidRDefault="00BC618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7 895,12 zł</w:t>
            </w:r>
          </w:p>
        </w:tc>
      </w:tr>
      <w:tr w:rsidR="00086444" w:rsidRPr="00761393" w14:paraId="6C07E551" w14:textId="77777777" w:rsidTr="00D57D38">
        <w:tc>
          <w:tcPr>
            <w:tcW w:w="993" w:type="dxa"/>
            <w:shd w:val="clear" w:color="auto" w:fill="auto"/>
            <w:vAlign w:val="center"/>
          </w:tcPr>
          <w:p w14:paraId="3B37108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1122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54A36F7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CF6F7C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98C49D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821F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80EF8">
              <w:rPr>
                <w:strike/>
                <w:sz w:val="22"/>
                <w:szCs w:val="22"/>
              </w:rPr>
              <w:t>67 516.85 zł</w:t>
            </w:r>
          </w:p>
          <w:p w14:paraId="25F96797" w14:textId="12003122" w:rsidR="00C80EF8" w:rsidRPr="00C80EF8" w:rsidRDefault="00C80EF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67 515,20 zł</w:t>
            </w:r>
          </w:p>
        </w:tc>
      </w:tr>
      <w:tr w:rsidR="00086444" w:rsidRPr="00761393" w14:paraId="528FD54C" w14:textId="77777777" w:rsidTr="00D57D38">
        <w:tc>
          <w:tcPr>
            <w:tcW w:w="993" w:type="dxa"/>
            <w:shd w:val="clear" w:color="auto" w:fill="auto"/>
            <w:vAlign w:val="center"/>
          </w:tcPr>
          <w:p w14:paraId="05F54F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0A3E4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370316E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C93A81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17A3547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B407B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80EF8">
              <w:rPr>
                <w:strike/>
                <w:sz w:val="22"/>
                <w:szCs w:val="22"/>
              </w:rPr>
              <w:t>56 702.07 zł</w:t>
            </w:r>
          </w:p>
          <w:p w14:paraId="6FEC2D39" w14:textId="1D98261C" w:rsidR="00C80EF8" w:rsidRPr="00C80EF8" w:rsidRDefault="00C80EF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56 702,64 zł</w:t>
            </w:r>
          </w:p>
        </w:tc>
      </w:tr>
      <w:tr w:rsidR="00086444" w:rsidRPr="00761393" w14:paraId="30300D75" w14:textId="77777777" w:rsidTr="00D57D38">
        <w:tc>
          <w:tcPr>
            <w:tcW w:w="993" w:type="dxa"/>
            <w:shd w:val="clear" w:color="auto" w:fill="auto"/>
            <w:vAlign w:val="center"/>
          </w:tcPr>
          <w:p w14:paraId="72F6AC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45DB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1EF49FC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9A1D1C9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FF9CC9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023F3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E4DB3">
              <w:rPr>
                <w:strike/>
                <w:sz w:val="22"/>
                <w:szCs w:val="22"/>
              </w:rPr>
              <w:t>23 464.08 zł</w:t>
            </w:r>
          </w:p>
          <w:p w14:paraId="6D2B462D" w14:textId="56C1F7AC" w:rsidR="004E4DB3" w:rsidRPr="004E4DB3" w:rsidRDefault="004E4DB3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23 464,50 zł</w:t>
            </w:r>
          </w:p>
        </w:tc>
      </w:tr>
      <w:tr w:rsidR="00086444" w:rsidRPr="00761393" w14:paraId="5C065516" w14:textId="77777777" w:rsidTr="00D57D38">
        <w:tc>
          <w:tcPr>
            <w:tcW w:w="993" w:type="dxa"/>
            <w:shd w:val="clear" w:color="auto" w:fill="auto"/>
            <w:vAlign w:val="center"/>
          </w:tcPr>
          <w:p w14:paraId="3E81049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98F7F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656D3E3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AF846C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11BF293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E39B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8C374D">
              <w:rPr>
                <w:strike/>
                <w:sz w:val="22"/>
                <w:szCs w:val="22"/>
              </w:rPr>
              <w:t>1 441.15 zł</w:t>
            </w:r>
          </w:p>
          <w:p w14:paraId="6D9DDBCE" w14:textId="14A59A6A" w:rsidR="008C374D" w:rsidRPr="008C374D" w:rsidRDefault="008C374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1 441,14 zł</w:t>
            </w:r>
          </w:p>
        </w:tc>
      </w:tr>
      <w:tr w:rsidR="00086444" w:rsidRPr="00761393" w14:paraId="617669C0" w14:textId="77777777" w:rsidTr="00D57D38">
        <w:tc>
          <w:tcPr>
            <w:tcW w:w="993" w:type="dxa"/>
            <w:shd w:val="clear" w:color="auto" w:fill="auto"/>
            <w:vAlign w:val="center"/>
          </w:tcPr>
          <w:p w14:paraId="79FB128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0256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64CBB23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580652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9B4A6F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A934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418BD">
              <w:rPr>
                <w:strike/>
                <w:sz w:val="22"/>
                <w:szCs w:val="22"/>
              </w:rPr>
              <w:t>4 721.80 zł</w:t>
            </w:r>
          </w:p>
          <w:p w14:paraId="02751A16" w14:textId="6F2D8309" w:rsidR="005418BD" w:rsidRPr="005418BD" w:rsidRDefault="005418B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4 722,09 zł</w:t>
            </w:r>
          </w:p>
        </w:tc>
      </w:tr>
      <w:tr w:rsidR="00086444" w:rsidRPr="00761393" w14:paraId="78FF2D85" w14:textId="77777777" w:rsidTr="00D57D38">
        <w:tc>
          <w:tcPr>
            <w:tcW w:w="993" w:type="dxa"/>
            <w:shd w:val="clear" w:color="auto" w:fill="auto"/>
            <w:vAlign w:val="center"/>
          </w:tcPr>
          <w:p w14:paraId="16C3C79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CCB85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1BC9665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8688F19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E4663F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397CD9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05AB7">
              <w:rPr>
                <w:strike/>
                <w:sz w:val="22"/>
                <w:szCs w:val="22"/>
              </w:rPr>
              <w:t>8 200.46 zł</w:t>
            </w:r>
          </w:p>
          <w:p w14:paraId="6D769356" w14:textId="2EE20E51" w:rsidR="00705AB7" w:rsidRPr="00705AB7" w:rsidRDefault="00705AB7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8 201,26 zł</w:t>
            </w:r>
          </w:p>
        </w:tc>
      </w:tr>
      <w:tr w:rsidR="00086444" w:rsidRPr="00761393" w14:paraId="265394DF" w14:textId="77777777" w:rsidTr="00D57D38">
        <w:tc>
          <w:tcPr>
            <w:tcW w:w="993" w:type="dxa"/>
            <w:shd w:val="clear" w:color="auto" w:fill="auto"/>
            <w:vAlign w:val="center"/>
          </w:tcPr>
          <w:p w14:paraId="70823B1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2160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4E811B6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A04D14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5DE481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8796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74467">
              <w:rPr>
                <w:strike/>
                <w:sz w:val="22"/>
                <w:szCs w:val="22"/>
              </w:rPr>
              <w:t>19 799.87 zł</w:t>
            </w:r>
          </w:p>
          <w:p w14:paraId="2B819C3D" w14:textId="781E4054" w:rsidR="00274467" w:rsidRPr="00274467" w:rsidRDefault="00274467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19 795,18 zł</w:t>
            </w:r>
          </w:p>
        </w:tc>
      </w:tr>
      <w:tr w:rsidR="00086444" w:rsidRPr="00761393" w14:paraId="042C4E3F" w14:textId="77777777" w:rsidTr="00D57D38">
        <w:tc>
          <w:tcPr>
            <w:tcW w:w="993" w:type="dxa"/>
            <w:shd w:val="clear" w:color="auto" w:fill="auto"/>
            <w:vAlign w:val="center"/>
          </w:tcPr>
          <w:p w14:paraId="6F82F82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661B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E8F347E" w14:textId="3182C8AE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6DDBA84" w14:textId="52C9FA8C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Pułaskiego 9 </w:t>
            </w:r>
          </w:p>
          <w:p w14:paraId="03490D6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4DED6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50884">
              <w:rPr>
                <w:strike/>
                <w:sz w:val="22"/>
                <w:szCs w:val="22"/>
              </w:rPr>
              <w:t>39 119.12 zł</w:t>
            </w:r>
          </w:p>
          <w:p w14:paraId="249506A3" w14:textId="41741911" w:rsidR="00750884" w:rsidRPr="00750884" w:rsidRDefault="0075088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39 119,80 zł</w:t>
            </w:r>
          </w:p>
        </w:tc>
      </w:tr>
      <w:tr w:rsidR="00086444" w:rsidRPr="00761393" w14:paraId="6A2BF315" w14:textId="77777777" w:rsidTr="00D57D38">
        <w:tc>
          <w:tcPr>
            <w:tcW w:w="993" w:type="dxa"/>
            <w:shd w:val="clear" w:color="auto" w:fill="auto"/>
            <w:vAlign w:val="center"/>
          </w:tcPr>
          <w:p w14:paraId="32C285C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91FF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028B420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4931382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1F85F94" w14:textId="69601A92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5723C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50884">
              <w:rPr>
                <w:strike/>
                <w:sz w:val="22"/>
                <w:szCs w:val="22"/>
              </w:rPr>
              <w:t>217 983.14 zł</w:t>
            </w:r>
          </w:p>
          <w:p w14:paraId="6077ACC5" w14:textId="5A9402BE" w:rsidR="00750884" w:rsidRPr="00750884" w:rsidRDefault="0075088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217 989,49 zł</w:t>
            </w:r>
          </w:p>
        </w:tc>
      </w:tr>
      <w:tr w:rsidR="00086444" w:rsidRPr="00761393" w14:paraId="09DE3989" w14:textId="77777777" w:rsidTr="00D57D38">
        <w:tc>
          <w:tcPr>
            <w:tcW w:w="993" w:type="dxa"/>
            <w:shd w:val="clear" w:color="auto" w:fill="auto"/>
            <w:vAlign w:val="center"/>
          </w:tcPr>
          <w:p w14:paraId="33194D9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C24E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7785E1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FBEA54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4010ACC" w14:textId="6FD821A2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47E7A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B2D75">
              <w:rPr>
                <w:strike/>
                <w:sz w:val="22"/>
                <w:szCs w:val="22"/>
              </w:rPr>
              <w:t>151 621.52 zł</w:t>
            </w:r>
          </w:p>
          <w:p w14:paraId="77080615" w14:textId="68FF0FCC" w:rsidR="00EB2D75" w:rsidRPr="00EB2D75" w:rsidRDefault="00EB2D7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151 622,50 zł</w:t>
            </w:r>
          </w:p>
        </w:tc>
      </w:tr>
      <w:tr w:rsidR="00086444" w:rsidRPr="00761393" w14:paraId="620DB0DE" w14:textId="77777777" w:rsidTr="00D57D38">
        <w:tc>
          <w:tcPr>
            <w:tcW w:w="993" w:type="dxa"/>
            <w:shd w:val="clear" w:color="auto" w:fill="auto"/>
            <w:vAlign w:val="center"/>
          </w:tcPr>
          <w:p w14:paraId="2D51F17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A870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EA030EF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282490B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150410A" w14:textId="3B390D8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BD1D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18 477.57 zł</w:t>
            </w:r>
          </w:p>
        </w:tc>
      </w:tr>
      <w:tr w:rsidR="00086444" w:rsidRPr="00761393" w14:paraId="6BF4EB75" w14:textId="77777777" w:rsidTr="00D57D38">
        <w:tc>
          <w:tcPr>
            <w:tcW w:w="993" w:type="dxa"/>
            <w:shd w:val="clear" w:color="auto" w:fill="auto"/>
            <w:vAlign w:val="center"/>
          </w:tcPr>
          <w:p w14:paraId="424722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FD60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FBD523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D07DB4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5CA5E88" w14:textId="0174F23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523317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55834">
              <w:rPr>
                <w:strike/>
                <w:sz w:val="22"/>
                <w:szCs w:val="22"/>
              </w:rPr>
              <w:t>22 472.06 zł</w:t>
            </w:r>
          </w:p>
          <w:p w14:paraId="6F996CEE" w14:textId="469760A6" w:rsidR="00155834" w:rsidRPr="00155834" w:rsidRDefault="0015583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22 470,19 zł</w:t>
            </w:r>
          </w:p>
        </w:tc>
      </w:tr>
      <w:tr w:rsidR="00086444" w:rsidRPr="00761393" w14:paraId="5E9BDBE0" w14:textId="77777777" w:rsidTr="00D57D38">
        <w:tc>
          <w:tcPr>
            <w:tcW w:w="993" w:type="dxa"/>
            <w:shd w:val="clear" w:color="auto" w:fill="auto"/>
            <w:vAlign w:val="center"/>
          </w:tcPr>
          <w:p w14:paraId="2DF9D13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DC834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8E7731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23603A9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D8439F9" w14:textId="6D370B8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9CF2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83D6D">
              <w:rPr>
                <w:strike/>
                <w:sz w:val="22"/>
                <w:szCs w:val="22"/>
              </w:rPr>
              <w:lastRenderedPageBreak/>
              <w:t>14 019.76 zł</w:t>
            </w:r>
          </w:p>
          <w:p w14:paraId="14B0D303" w14:textId="4BC2295C" w:rsidR="00383D6D" w:rsidRPr="00383D6D" w:rsidRDefault="00383D6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14 020,97 zł</w:t>
            </w:r>
          </w:p>
        </w:tc>
      </w:tr>
      <w:tr w:rsidR="00086444" w:rsidRPr="00761393" w14:paraId="3359CD9D" w14:textId="77777777" w:rsidTr="00D57D38">
        <w:tc>
          <w:tcPr>
            <w:tcW w:w="993" w:type="dxa"/>
            <w:shd w:val="clear" w:color="auto" w:fill="auto"/>
            <w:vAlign w:val="center"/>
          </w:tcPr>
          <w:p w14:paraId="1C4F0C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A501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22663C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75CDBFA6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C69AB5F" w14:textId="713E29A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0D810D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C551B">
              <w:rPr>
                <w:strike/>
                <w:sz w:val="22"/>
                <w:szCs w:val="22"/>
              </w:rPr>
              <w:t>22 560.48 zł</w:t>
            </w:r>
          </w:p>
          <w:p w14:paraId="2CE048E9" w14:textId="50366647" w:rsidR="00BC551B" w:rsidRPr="00BC551B" w:rsidRDefault="00BC551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22 560,76 zł</w:t>
            </w:r>
          </w:p>
        </w:tc>
      </w:tr>
      <w:tr w:rsidR="00086444" w:rsidRPr="00761393" w14:paraId="2085E36E" w14:textId="77777777" w:rsidTr="00D57D38">
        <w:tc>
          <w:tcPr>
            <w:tcW w:w="993" w:type="dxa"/>
            <w:shd w:val="clear" w:color="auto" w:fill="auto"/>
            <w:vAlign w:val="center"/>
          </w:tcPr>
          <w:p w14:paraId="1731D8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85B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2AD937C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57FFBAE9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4FB465A" w14:textId="08B265B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BACFB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3376B">
              <w:rPr>
                <w:strike/>
                <w:sz w:val="22"/>
                <w:szCs w:val="22"/>
              </w:rPr>
              <w:t>13 068.16 zł</w:t>
            </w:r>
          </w:p>
          <w:p w14:paraId="56C6B7CC" w14:textId="30CCED05" w:rsidR="00B3376B" w:rsidRPr="00B3376B" w:rsidRDefault="00B3376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13 066,28 zł</w:t>
            </w:r>
          </w:p>
        </w:tc>
      </w:tr>
      <w:tr w:rsidR="00086444" w:rsidRPr="00761393" w14:paraId="73D33CD2" w14:textId="77777777" w:rsidTr="00D57D38">
        <w:tc>
          <w:tcPr>
            <w:tcW w:w="993" w:type="dxa"/>
            <w:shd w:val="clear" w:color="auto" w:fill="auto"/>
            <w:vAlign w:val="center"/>
          </w:tcPr>
          <w:p w14:paraId="4B72B00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7D7C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B80705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962619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050EF5E" w14:textId="5E47C416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7ABC4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D4430">
              <w:rPr>
                <w:strike/>
                <w:sz w:val="22"/>
                <w:szCs w:val="22"/>
              </w:rPr>
              <w:t>141 705.35 zł</w:t>
            </w:r>
          </w:p>
          <w:p w14:paraId="2BFBBECB" w14:textId="06FEE41A" w:rsidR="002D4430" w:rsidRPr="002D4430" w:rsidRDefault="002D443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141 720,50 zł</w:t>
            </w:r>
          </w:p>
        </w:tc>
      </w:tr>
      <w:tr w:rsidR="00086444" w:rsidRPr="00761393" w14:paraId="533545A8" w14:textId="77777777" w:rsidTr="00D57D38">
        <w:tc>
          <w:tcPr>
            <w:tcW w:w="993" w:type="dxa"/>
            <w:shd w:val="clear" w:color="auto" w:fill="auto"/>
            <w:vAlign w:val="center"/>
          </w:tcPr>
          <w:p w14:paraId="09D144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3274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1604D5FD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52921863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609EA96" w14:textId="49BE77C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1CF2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F04F8">
              <w:rPr>
                <w:strike/>
                <w:sz w:val="22"/>
                <w:szCs w:val="22"/>
              </w:rPr>
              <w:t>265 278.46 zł</w:t>
            </w:r>
          </w:p>
          <w:p w14:paraId="457922B5" w14:textId="532B0317" w:rsidR="000F04F8" w:rsidRPr="000F04F8" w:rsidRDefault="000F04F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265 275,20 zł</w:t>
            </w:r>
          </w:p>
        </w:tc>
      </w:tr>
      <w:tr w:rsidR="00086444" w:rsidRPr="00761393" w14:paraId="3CB84D2E" w14:textId="77777777" w:rsidTr="00D57D38">
        <w:tc>
          <w:tcPr>
            <w:tcW w:w="993" w:type="dxa"/>
            <w:shd w:val="clear" w:color="auto" w:fill="auto"/>
            <w:vAlign w:val="center"/>
          </w:tcPr>
          <w:p w14:paraId="3DBE17F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A9778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83F3E55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7D46EDCF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E215C20" w14:textId="251E217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F85D9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A5F88">
              <w:rPr>
                <w:strike/>
                <w:sz w:val="22"/>
                <w:szCs w:val="22"/>
              </w:rPr>
              <w:t>42 350.94 zł</w:t>
            </w:r>
          </w:p>
          <w:p w14:paraId="40D8155C" w14:textId="4F687E3E" w:rsidR="00CA5F88" w:rsidRPr="00CA5F88" w:rsidRDefault="00CA5F8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42 354,39 zł</w:t>
            </w:r>
          </w:p>
        </w:tc>
      </w:tr>
      <w:tr w:rsidR="00086444" w:rsidRPr="00761393" w14:paraId="4F74A9AF" w14:textId="77777777" w:rsidTr="00D57D38">
        <w:tc>
          <w:tcPr>
            <w:tcW w:w="993" w:type="dxa"/>
            <w:shd w:val="clear" w:color="auto" w:fill="auto"/>
            <w:vAlign w:val="center"/>
          </w:tcPr>
          <w:p w14:paraId="0575A0A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9FD57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20C6C44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1A223E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627750C" w14:textId="44490FEB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402FE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64F72">
              <w:rPr>
                <w:strike/>
                <w:sz w:val="22"/>
                <w:szCs w:val="22"/>
              </w:rPr>
              <w:t>7 770.28 zł</w:t>
            </w:r>
          </w:p>
          <w:p w14:paraId="62C234E9" w14:textId="40AF0EF4" w:rsidR="00064F72" w:rsidRPr="00064F72" w:rsidRDefault="00064F72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7 771,95 zł</w:t>
            </w:r>
          </w:p>
        </w:tc>
      </w:tr>
      <w:tr w:rsidR="00086444" w:rsidRPr="00761393" w14:paraId="297B1259" w14:textId="77777777" w:rsidTr="00D57D38">
        <w:tc>
          <w:tcPr>
            <w:tcW w:w="993" w:type="dxa"/>
            <w:shd w:val="clear" w:color="auto" w:fill="auto"/>
            <w:vAlign w:val="center"/>
          </w:tcPr>
          <w:p w14:paraId="499E6C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BB007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5A4D821A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A84F2EA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EC32E4F" w14:textId="0967E23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1C231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D292E">
              <w:rPr>
                <w:strike/>
                <w:sz w:val="22"/>
                <w:szCs w:val="22"/>
              </w:rPr>
              <w:t>6 245.86 zł</w:t>
            </w:r>
          </w:p>
          <w:p w14:paraId="40D43ED4" w14:textId="6C682C3B" w:rsidR="00FD292E" w:rsidRPr="00FD292E" w:rsidRDefault="00FD292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6 246,65 zł</w:t>
            </w:r>
          </w:p>
        </w:tc>
      </w:tr>
      <w:tr w:rsidR="00086444" w:rsidRPr="00761393" w14:paraId="630B9F1A" w14:textId="77777777" w:rsidTr="00D57D38">
        <w:tc>
          <w:tcPr>
            <w:tcW w:w="993" w:type="dxa"/>
            <w:shd w:val="clear" w:color="auto" w:fill="auto"/>
            <w:vAlign w:val="center"/>
          </w:tcPr>
          <w:p w14:paraId="717BB7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2F00D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185B80C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968B002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D2A2DA4" w14:textId="1035026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37E1D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A2D86">
              <w:rPr>
                <w:strike/>
                <w:sz w:val="22"/>
                <w:szCs w:val="22"/>
              </w:rPr>
              <w:t>51 952.83 zł</w:t>
            </w:r>
          </w:p>
          <w:p w14:paraId="3625CBE3" w14:textId="0BE98CFE" w:rsidR="003A2D86" w:rsidRPr="003A2D86" w:rsidRDefault="003A2D86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51 592,36 zł</w:t>
            </w:r>
          </w:p>
        </w:tc>
      </w:tr>
      <w:tr w:rsidR="00086444" w:rsidRPr="00761393" w14:paraId="2C2DC6DA" w14:textId="77777777" w:rsidTr="00D57D38">
        <w:tc>
          <w:tcPr>
            <w:tcW w:w="993" w:type="dxa"/>
            <w:shd w:val="clear" w:color="auto" w:fill="auto"/>
            <w:vAlign w:val="center"/>
          </w:tcPr>
          <w:p w14:paraId="4FE387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E192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0C5E0D23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F2AADE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93C240C" w14:textId="735DC3D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9E05A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6207F0">
              <w:rPr>
                <w:strike/>
                <w:sz w:val="22"/>
                <w:szCs w:val="22"/>
              </w:rPr>
              <w:t>58 653.91 zł</w:t>
            </w:r>
          </w:p>
          <w:p w14:paraId="333FA871" w14:textId="1040A862" w:rsidR="006207F0" w:rsidRPr="006207F0" w:rsidRDefault="006207F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58 655,71 zł</w:t>
            </w:r>
          </w:p>
        </w:tc>
      </w:tr>
      <w:tr w:rsidR="00086444" w:rsidRPr="00761393" w14:paraId="52E14FFC" w14:textId="77777777" w:rsidTr="00D57D38">
        <w:tc>
          <w:tcPr>
            <w:tcW w:w="993" w:type="dxa"/>
            <w:shd w:val="clear" w:color="auto" w:fill="auto"/>
            <w:vAlign w:val="center"/>
          </w:tcPr>
          <w:p w14:paraId="73325DD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6768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268D1FC3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F084FB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0E80C61" w14:textId="4CE5D03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2720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D2528">
              <w:rPr>
                <w:strike/>
                <w:sz w:val="22"/>
                <w:szCs w:val="22"/>
              </w:rPr>
              <w:t>20 616.49 zł</w:t>
            </w:r>
          </w:p>
          <w:p w14:paraId="712FD3E8" w14:textId="5A706586" w:rsidR="00ED2528" w:rsidRPr="00ED2528" w:rsidRDefault="00ED252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20 619,93 zł</w:t>
            </w:r>
          </w:p>
        </w:tc>
      </w:tr>
      <w:tr w:rsidR="00086444" w:rsidRPr="00761393" w14:paraId="35205BCD" w14:textId="77777777" w:rsidTr="00D57D38">
        <w:tc>
          <w:tcPr>
            <w:tcW w:w="993" w:type="dxa"/>
            <w:shd w:val="clear" w:color="auto" w:fill="auto"/>
            <w:vAlign w:val="center"/>
          </w:tcPr>
          <w:p w14:paraId="28C6552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BEAF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314E2694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E2AB9E2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2A99C23" w14:textId="6829DCD4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54C0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650F4">
              <w:rPr>
                <w:strike/>
                <w:sz w:val="22"/>
                <w:szCs w:val="22"/>
              </w:rPr>
              <w:t>3 515.46 zł</w:t>
            </w:r>
          </w:p>
          <w:p w14:paraId="1FD7CEAC" w14:textId="324B1B83" w:rsidR="009650F4" w:rsidRPr="009650F4" w:rsidRDefault="009650F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3 512,56 zł</w:t>
            </w:r>
          </w:p>
        </w:tc>
      </w:tr>
      <w:tr w:rsidR="00086444" w:rsidRPr="00761393" w14:paraId="698900D7" w14:textId="77777777" w:rsidTr="00D57D38">
        <w:tc>
          <w:tcPr>
            <w:tcW w:w="993" w:type="dxa"/>
            <w:shd w:val="clear" w:color="auto" w:fill="auto"/>
            <w:vAlign w:val="center"/>
          </w:tcPr>
          <w:p w14:paraId="356E8D9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3B4DB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7259949A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71A6C8B6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555AEB5" w14:textId="266ED632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E62A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B2185">
              <w:rPr>
                <w:strike/>
                <w:sz w:val="22"/>
                <w:szCs w:val="22"/>
              </w:rPr>
              <w:t>12 504.09 zł</w:t>
            </w:r>
          </w:p>
          <w:p w14:paraId="031C2375" w14:textId="17D417F9" w:rsidR="001B2185" w:rsidRPr="00DA2341" w:rsidRDefault="001B218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A2341">
              <w:rPr>
                <w:sz w:val="22"/>
                <w:szCs w:val="22"/>
              </w:rPr>
              <w:t>12 504,59 zł</w:t>
            </w:r>
          </w:p>
        </w:tc>
      </w:tr>
      <w:tr w:rsidR="00086444" w:rsidRPr="00761393" w14:paraId="069DC40D" w14:textId="77777777" w:rsidTr="00D57D38">
        <w:tc>
          <w:tcPr>
            <w:tcW w:w="993" w:type="dxa"/>
            <w:shd w:val="clear" w:color="auto" w:fill="auto"/>
            <w:vAlign w:val="center"/>
          </w:tcPr>
          <w:p w14:paraId="47F220E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63F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1D7FE45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E677BCD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B99C351" w14:textId="7305490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D32E0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B2185">
              <w:rPr>
                <w:strike/>
                <w:sz w:val="22"/>
                <w:szCs w:val="22"/>
              </w:rPr>
              <w:t>5 007.53 zł</w:t>
            </w:r>
          </w:p>
          <w:p w14:paraId="64E6D59D" w14:textId="2D627561" w:rsidR="001B2185" w:rsidRPr="001B2185" w:rsidRDefault="001B218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5 010,00 zł</w:t>
            </w:r>
          </w:p>
        </w:tc>
      </w:tr>
      <w:tr w:rsidR="00086444" w:rsidRPr="00761393" w14:paraId="71C05A28" w14:textId="77777777" w:rsidTr="00D57D38">
        <w:tc>
          <w:tcPr>
            <w:tcW w:w="993" w:type="dxa"/>
            <w:shd w:val="clear" w:color="auto" w:fill="auto"/>
            <w:vAlign w:val="center"/>
          </w:tcPr>
          <w:p w14:paraId="6D76DC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E24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0FE2E1E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E0167A3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E2B5973" w14:textId="66F19056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E3B65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819A9">
              <w:rPr>
                <w:strike/>
                <w:sz w:val="22"/>
                <w:szCs w:val="22"/>
              </w:rPr>
              <w:t>1 887.30 zł</w:t>
            </w:r>
          </w:p>
          <w:p w14:paraId="30135C15" w14:textId="496DB24A" w:rsidR="00C819A9" w:rsidRPr="00C819A9" w:rsidRDefault="00C819A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1 887,25 zł</w:t>
            </w:r>
          </w:p>
        </w:tc>
      </w:tr>
      <w:tr w:rsidR="00086444" w:rsidRPr="00761393" w14:paraId="17C5174A" w14:textId="77777777" w:rsidTr="00D57D38">
        <w:tc>
          <w:tcPr>
            <w:tcW w:w="993" w:type="dxa"/>
            <w:shd w:val="clear" w:color="auto" w:fill="auto"/>
            <w:vAlign w:val="center"/>
          </w:tcPr>
          <w:p w14:paraId="7B4FAA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3EF9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60B98D1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965AAA1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C47EDCE" w14:textId="5C4FBA14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C9C57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2115D">
              <w:rPr>
                <w:strike/>
                <w:sz w:val="22"/>
                <w:szCs w:val="22"/>
              </w:rPr>
              <w:lastRenderedPageBreak/>
              <w:t>20 592.73 zł</w:t>
            </w:r>
          </w:p>
          <w:p w14:paraId="0E7ACADC" w14:textId="1BB5FBE8" w:rsidR="0072115D" w:rsidRPr="0072115D" w:rsidRDefault="0072115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20 594,16 zł</w:t>
            </w:r>
          </w:p>
        </w:tc>
      </w:tr>
      <w:tr w:rsidR="00086444" w:rsidRPr="00761393" w14:paraId="5FF2C1FD" w14:textId="77777777" w:rsidTr="00D57D38">
        <w:tc>
          <w:tcPr>
            <w:tcW w:w="993" w:type="dxa"/>
            <w:shd w:val="clear" w:color="auto" w:fill="auto"/>
            <w:vAlign w:val="center"/>
          </w:tcPr>
          <w:p w14:paraId="7F1B42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D8F9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68E5061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3528233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8F52DF9" w14:textId="5FDC7E1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8CFB2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B094E">
              <w:rPr>
                <w:strike/>
                <w:sz w:val="22"/>
                <w:szCs w:val="22"/>
              </w:rPr>
              <w:t>5 125.20 zł</w:t>
            </w:r>
          </w:p>
          <w:p w14:paraId="50F19BCC" w14:textId="030B8F8E" w:rsidR="009B094E" w:rsidRPr="009B094E" w:rsidRDefault="009B094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5 125,69 zł</w:t>
            </w:r>
          </w:p>
        </w:tc>
      </w:tr>
      <w:tr w:rsidR="00086444" w:rsidRPr="00761393" w14:paraId="1B6CD67C" w14:textId="77777777" w:rsidTr="00D57D38">
        <w:tc>
          <w:tcPr>
            <w:tcW w:w="993" w:type="dxa"/>
            <w:shd w:val="clear" w:color="auto" w:fill="auto"/>
            <w:vAlign w:val="center"/>
          </w:tcPr>
          <w:p w14:paraId="7F0901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969E6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57227804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0631FF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A5A7711" w14:textId="55CE6A3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0F1C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31760">
              <w:rPr>
                <w:strike/>
                <w:sz w:val="22"/>
                <w:szCs w:val="22"/>
              </w:rPr>
              <w:t>32 783.73 zł</w:t>
            </w:r>
          </w:p>
          <w:p w14:paraId="3B9698B3" w14:textId="2A3071FB" w:rsidR="00731760" w:rsidRPr="00731760" w:rsidRDefault="0073176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32 782,65 zł</w:t>
            </w:r>
          </w:p>
        </w:tc>
      </w:tr>
      <w:tr w:rsidR="00086444" w:rsidRPr="00761393" w14:paraId="65BDC461" w14:textId="77777777" w:rsidTr="00D57D38">
        <w:tc>
          <w:tcPr>
            <w:tcW w:w="993" w:type="dxa"/>
            <w:shd w:val="clear" w:color="auto" w:fill="auto"/>
            <w:vAlign w:val="center"/>
          </w:tcPr>
          <w:p w14:paraId="396D032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1EBA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7A06840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703E5C5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970B07D" w14:textId="1B929FB1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4A72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E34B1">
              <w:rPr>
                <w:strike/>
                <w:sz w:val="22"/>
                <w:szCs w:val="22"/>
              </w:rPr>
              <w:t>5 918.19 zł</w:t>
            </w:r>
          </w:p>
          <w:p w14:paraId="532FA445" w14:textId="7C7482C6" w:rsidR="005E34B1" w:rsidRPr="005E34B1" w:rsidRDefault="005E34B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5 919,14 zł</w:t>
            </w:r>
          </w:p>
        </w:tc>
      </w:tr>
      <w:tr w:rsidR="00086444" w:rsidRPr="00761393" w14:paraId="50D731FA" w14:textId="77777777" w:rsidTr="00D57D38">
        <w:tc>
          <w:tcPr>
            <w:tcW w:w="993" w:type="dxa"/>
            <w:shd w:val="clear" w:color="auto" w:fill="auto"/>
            <w:vAlign w:val="center"/>
          </w:tcPr>
          <w:p w14:paraId="3C23AAD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E89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6441AAE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6455633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D89CB71" w14:textId="6D08C1E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0B4CC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126ED">
              <w:rPr>
                <w:strike/>
                <w:sz w:val="22"/>
                <w:szCs w:val="22"/>
              </w:rPr>
              <w:t>134 561.83 zł</w:t>
            </w:r>
          </w:p>
          <w:p w14:paraId="1A4E81D3" w14:textId="7082094A" w:rsidR="009126ED" w:rsidRPr="009126ED" w:rsidRDefault="009126E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134 567,28 zł</w:t>
            </w:r>
          </w:p>
        </w:tc>
      </w:tr>
      <w:tr w:rsidR="00086444" w:rsidRPr="00761393" w14:paraId="60F5E530" w14:textId="77777777" w:rsidTr="00D57D38">
        <w:tc>
          <w:tcPr>
            <w:tcW w:w="993" w:type="dxa"/>
            <w:shd w:val="clear" w:color="auto" w:fill="auto"/>
            <w:vAlign w:val="center"/>
          </w:tcPr>
          <w:p w14:paraId="6AA511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A6A2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253E749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80B887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3CAC100" w14:textId="1D7E2AC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5EFA9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8029CC">
              <w:rPr>
                <w:strike/>
                <w:sz w:val="22"/>
                <w:szCs w:val="22"/>
              </w:rPr>
              <w:t>9 919.61 zł</w:t>
            </w:r>
          </w:p>
          <w:p w14:paraId="745AF856" w14:textId="0D37BE7A" w:rsidR="008029CC" w:rsidRPr="008029CC" w:rsidRDefault="008029C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9 920,29 zł</w:t>
            </w:r>
          </w:p>
        </w:tc>
      </w:tr>
      <w:tr w:rsidR="00086444" w:rsidRPr="00761393" w14:paraId="15FC2E1C" w14:textId="77777777" w:rsidTr="00D57D38">
        <w:tc>
          <w:tcPr>
            <w:tcW w:w="993" w:type="dxa"/>
            <w:shd w:val="clear" w:color="auto" w:fill="auto"/>
            <w:vAlign w:val="center"/>
          </w:tcPr>
          <w:p w14:paraId="54665C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D099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438F58D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D509F6D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DDA64F1" w14:textId="4900F89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B529E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427B4">
              <w:rPr>
                <w:strike/>
                <w:sz w:val="22"/>
                <w:szCs w:val="22"/>
              </w:rPr>
              <w:t>17 148.15 zł</w:t>
            </w:r>
          </w:p>
          <w:p w14:paraId="2E5F3836" w14:textId="0BDA1C0C" w:rsidR="00D427B4" w:rsidRPr="00D427B4" w:rsidRDefault="00D427B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17 149,90 zł</w:t>
            </w:r>
          </w:p>
        </w:tc>
      </w:tr>
      <w:tr w:rsidR="00086444" w:rsidRPr="00761393" w14:paraId="7473D912" w14:textId="77777777" w:rsidTr="00D57D38">
        <w:tc>
          <w:tcPr>
            <w:tcW w:w="993" w:type="dxa"/>
            <w:shd w:val="clear" w:color="auto" w:fill="auto"/>
            <w:vAlign w:val="center"/>
          </w:tcPr>
          <w:p w14:paraId="0681AE6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0BA0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3EB061B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FA1924F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6967D78" w14:textId="4476989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F3F80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F01E0">
              <w:rPr>
                <w:strike/>
                <w:sz w:val="22"/>
                <w:szCs w:val="22"/>
              </w:rPr>
              <w:t>46 840.44 zł</w:t>
            </w:r>
          </w:p>
          <w:p w14:paraId="36584C4C" w14:textId="791949FB" w:rsidR="003F01E0" w:rsidRPr="00C367C5" w:rsidRDefault="003F01E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67C5">
              <w:rPr>
                <w:sz w:val="22"/>
                <w:szCs w:val="22"/>
              </w:rPr>
              <w:t>46 837,30 zł</w:t>
            </w:r>
          </w:p>
        </w:tc>
      </w:tr>
      <w:tr w:rsidR="00086444" w:rsidRPr="00761393" w14:paraId="1D236322" w14:textId="77777777" w:rsidTr="00D57D38">
        <w:tc>
          <w:tcPr>
            <w:tcW w:w="993" w:type="dxa"/>
            <w:shd w:val="clear" w:color="auto" w:fill="auto"/>
            <w:vAlign w:val="center"/>
          </w:tcPr>
          <w:p w14:paraId="1B5B831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11D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B2184C0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FEEC471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8C3BA24" w14:textId="15F3054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F755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6A1777">
              <w:rPr>
                <w:strike/>
                <w:sz w:val="22"/>
                <w:szCs w:val="22"/>
              </w:rPr>
              <w:t>51 634.26 zł</w:t>
            </w:r>
          </w:p>
          <w:p w14:paraId="67C8CB12" w14:textId="58415595" w:rsidR="006A1777" w:rsidRPr="006A1777" w:rsidRDefault="006A1777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51 639,60 zł</w:t>
            </w:r>
          </w:p>
        </w:tc>
      </w:tr>
      <w:tr w:rsidR="00086444" w:rsidRPr="00761393" w14:paraId="5E8F6AED" w14:textId="77777777" w:rsidTr="00D57D38">
        <w:tc>
          <w:tcPr>
            <w:tcW w:w="993" w:type="dxa"/>
            <w:shd w:val="clear" w:color="auto" w:fill="auto"/>
            <w:vAlign w:val="center"/>
          </w:tcPr>
          <w:p w14:paraId="719ED0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C1785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2452BA2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4BCC99B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28286CD" w14:textId="298F0BD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79F5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669C1">
              <w:rPr>
                <w:strike/>
                <w:sz w:val="22"/>
                <w:szCs w:val="22"/>
              </w:rPr>
              <w:t>13 594.61 zł</w:t>
            </w:r>
          </w:p>
          <w:p w14:paraId="047A2FFB" w14:textId="2BD9CCD1" w:rsidR="00D669C1" w:rsidRPr="00D669C1" w:rsidRDefault="00D669C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13 587,76 zł</w:t>
            </w:r>
          </w:p>
        </w:tc>
      </w:tr>
      <w:tr w:rsidR="00086444" w:rsidRPr="00761393" w14:paraId="31E506D0" w14:textId="77777777" w:rsidTr="00D57D38">
        <w:tc>
          <w:tcPr>
            <w:tcW w:w="993" w:type="dxa"/>
            <w:shd w:val="clear" w:color="auto" w:fill="auto"/>
            <w:vAlign w:val="center"/>
          </w:tcPr>
          <w:p w14:paraId="3F05EF8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2B0F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7124B92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28E0A55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9E8AE63" w14:textId="4D3340FC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65ADF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F1356">
              <w:rPr>
                <w:strike/>
                <w:sz w:val="22"/>
                <w:szCs w:val="22"/>
              </w:rPr>
              <w:t>1 610.28 zł</w:t>
            </w:r>
          </w:p>
          <w:p w14:paraId="7E76E2BA" w14:textId="1BF605A1" w:rsidR="00EF1356" w:rsidRPr="00EF1356" w:rsidRDefault="00EF1356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1 610,34 zł</w:t>
            </w:r>
          </w:p>
        </w:tc>
      </w:tr>
      <w:tr w:rsidR="00086444" w:rsidRPr="00761393" w14:paraId="33890D6C" w14:textId="77777777" w:rsidTr="00D57D38">
        <w:tc>
          <w:tcPr>
            <w:tcW w:w="993" w:type="dxa"/>
            <w:shd w:val="clear" w:color="auto" w:fill="auto"/>
            <w:vAlign w:val="center"/>
          </w:tcPr>
          <w:p w14:paraId="3A431C2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9CB02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351E7B8F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D76E2C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C7AEA65" w14:textId="04E6F79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40EF1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F1356">
              <w:rPr>
                <w:strike/>
                <w:sz w:val="22"/>
                <w:szCs w:val="22"/>
              </w:rPr>
              <w:t>983.62 zł</w:t>
            </w:r>
          </w:p>
          <w:p w14:paraId="127F2A5E" w14:textId="0966FCC0" w:rsidR="00EF1356" w:rsidRPr="00EF1356" w:rsidRDefault="00EF1356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983,61 zł</w:t>
            </w:r>
          </w:p>
        </w:tc>
      </w:tr>
      <w:tr w:rsidR="00086444" w:rsidRPr="00761393" w14:paraId="583CB7AF" w14:textId="77777777" w:rsidTr="00D57D38">
        <w:tc>
          <w:tcPr>
            <w:tcW w:w="993" w:type="dxa"/>
            <w:shd w:val="clear" w:color="auto" w:fill="auto"/>
            <w:vAlign w:val="center"/>
          </w:tcPr>
          <w:p w14:paraId="2BD4C7B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FDBA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5A37174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E84D9F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81B7DE3" w14:textId="19AB4E3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79A5C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97EA2">
              <w:rPr>
                <w:strike/>
                <w:sz w:val="22"/>
                <w:szCs w:val="22"/>
              </w:rPr>
              <w:t>4 897.61 zł</w:t>
            </w:r>
          </w:p>
          <w:p w14:paraId="21B92E94" w14:textId="36308E43" w:rsidR="00197EA2" w:rsidRPr="00197EA2" w:rsidRDefault="00197EA2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4 897,44 zł</w:t>
            </w:r>
          </w:p>
        </w:tc>
      </w:tr>
      <w:tr w:rsidR="00086444" w:rsidRPr="00761393" w14:paraId="4F648366" w14:textId="77777777" w:rsidTr="00D57D38">
        <w:tc>
          <w:tcPr>
            <w:tcW w:w="993" w:type="dxa"/>
            <w:shd w:val="clear" w:color="auto" w:fill="auto"/>
            <w:vAlign w:val="center"/>
          </w:tcPr>
          <w:p w14:paraId="2C5F9F3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B2D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4BC2F4C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526F52D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BA38BC4" w14:textId="13CA195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A3B1C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A7D20">
              <w:rPr>
                <w:strike/>
                <w:sz w:val="22"/>
                <w:szCs w:val="22"/>
              </w:rPr>
              <w:t xml:space="preserve">71 </w:t>
            </w:r>
            <w:r w:rsidR="00F03D6D" w:rsidRPr="000A7D20">
              <w:rPr>
                <w:strike/>
                <w:sz w:val="22"/>
                <w:szCs w:val="22"/>
              </w:rPr>
              <w:t>659</w:t>
            </w:r>
            <w:r w:rsidRPr="000A7D20">
              <w:rPr>
                <w:strike/>
                <w:sz w:val="22"/>
                <w:szCs w:val="22"/>
              </w:rPr>
              <w:t>.00 zł</w:t>
            </w:r>
          </w:p>
          <w:p w14:paraId="1C359A13" w14:textId="5279DB0D" w:rsidR="000A7D20" w:rsidRPr="000A7D20" w:rsidRDefault="000A7D2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A7D20">
              <w:rPr>
                <w:sz w:val="22"/>
                <w:szCs w:val="22"/>
              </w:rPr>
              <w:t>71 662,27 zł</w:t>
            </w:r>
          </w:p>
        </w:tc>
      </w:tr>
      <w:tr w:rsidR="00086444" w:rsidRPr="00761393" w14:paraId="1B558FFF" w14:textId="77777777" w:rsidTr="00D57D38">
        <w:tc>
          <w:tcPr>
            <w:tcW w:w="993" w:type="dxa"/>
            <w:shd w:val="clear" w:color="auto" w:fill="auto"/>
            <w:vAlign w:val="center"/>
          </w:tcPr>
          <w:p w14:paraId="5E11B8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D61A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5B70407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7C66586A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3E5B3B0" w14:textId="7D5AE16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E33E0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0070D">
              <w:rPr>
                <w:strike/>
                <w:sz w:val="22"/>
                <w:szCs w:val="22"/>
              </w:rPr>
              <w:t>41 939.86 zł</w:t>
            </w:r>
          </w:p>
          <w:p w14:paraId="3E2B39CF" w14:textId="6859B936" w:rsidR="00D0070D" w:rsidRPr="00D0070D" w:rsidRDefault="00D0070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41 941,20 zł</w:t>
            </w:r>
          </w:p>
        </w:tc>
      </w:tr>
      <w:tr w:rsidR="00086444" w:rsidRPr="00761393" w14:paraId="4A55EE61" w14:textId="77777777" w:rsidTr="00D57D38">
        <w:tc>
          <w:tcPr>
            <w:tcW w:w="993" w:type="dxa"/>
            <w:shd w:val="clear" w:color="auto" w:fill="auto"/>
            <w:vAlign w:val="center"/>
          </w:tcPr>
          <w:p w14:paraId="3C81DC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CD4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03716105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2FA3AA6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7873D50" w14:textId="34CBE92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2AF3E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6E275C">
              <w:rPr>
                <w:strike/>
                <w:sz w:val="22"/>
                <w:szCs w:val="22"/>
              </w:rPr>
              <w:lastRenderedPageBreak/>
              <w:t>21 582.83 zł</w:t>
            </w:r>
          </w:p>
          <w:p w14:paraId="4A4814E2" w14:textId="347B98ED" w:rsidR="006E275C" w:rsidRPr="006E275C" w:rsidRDefault="006E275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21 585,96 zł</w:t>
            </w:r>
          </w:p>
        </w:tc>
      </w:tr>
      <w:tr w:rsidR="00086444" w:rsidRPr="00761393" w14:paraId="7B27F417" w14:textId="77777777" w:rsidTr="00D57D38">
        <w:tc>
          <w:tcPr>
            <w:tcW w:w="993" w:type="dxa"/>
            <w:shd w:val="clear" w:color="auto" w:fill="auto"/>
            <w:vAlign w:val="center"/>
          </w:tcPr>
          <w:p w14:paraId="5DA6D5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5E6BE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735E850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C22F2C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27BE10E" w14:textId="33C898D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C6D5D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72D38">
              <w:rPr>
                <w:strike/>
                <w:sz w:val="22"/>
                <w:szCs w:val="22"/>
              </w:rPr>
              <w:t>28 090.43 zł</w:t>
            </w:r>
          </w:p>
          <w:p w14:paraId="357596D3" w14:textId="41C1F7EA" w:rsidR="00572D38" w:rsidRPr="00572D38" w:rsidRDefault="00572D3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28 093,68 zł</w:t>
            </w:r>
          </w:p>
        </w:tc>
      </w:tr>
      <w:tr w:rsidR="00086444" w:rsidRPr="00761393" w14:paraId="651F3003" w14:textId="77777777" w:rsidTr="00D57D38">
        <w:tc>
          <w:tcPr>
            <w:tcW w:w="993" w:type="dxa"/>
            <w:shd w:val="clear" w:color="auto" w:fill="auto"/>
            <w:vAlign w:val="center"/>
          </w:tcPr>
          <w:p w14:paraId="46CC15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64DF7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446E6BA2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5B24019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BD3F30E" w14:textId="0F5CD7BE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9C585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33F6C">
              <w:rPr>
                <w:strike/>
                <w:sz w:val="22"/>
                <w:szCs w:val="22"/>
              </w:rPr>
              <w:t>8 285.16 zł</w:t>
            </w:r>
          </w:p>
          <w:p w14:paraId="4D202458" w14:textId="58A65C30" w:rsidR="00433F6C" w:rsidRPr="00433F6C" w:rsidRDefault="00433F6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8 284,88 zł</w:t>
            </w:r>
          </w:p>
        </w:tc>
      </w:tr>
      <w:tr w:rsidR="00086444" w:rsidRPr="00761393" w14:paraId="0E11A4B4" w14:textId="77777777" w:rsidTr="00D57D38">
        <w:tc>
          <w:tcPr>
            <w:tcW w:w="993" w:type="dxa"/>
            <w:shd w:val="clear" w:color="auto" w:fill="auto"/>
            <w:vAlign w:val="center"/>
          </w:tcPr>
          <w:p w14:paraId="7881E07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8C4AD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1AFA572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0ED4D81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FD213E8" w14:textId="7AC3106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AB671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53188">
              <w:rPr>
                <w:strike/>
                <w:sz w:val="22"/>
                <w:szCs w:val="22"/>
              </w:rPr>
              <w:t>2 583.36 zł</w:t>
            </w:r>
          </w:p>
          <w:p w14:paraId="195286FF" w14:textId="4A5316BA" w:rsidR="00353188" w:rsidRPr="00353188" w:rsidRDefault="0035318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2 584,00 zł</w:t>
            </w:r>
          </w:p>
        </w:tc>
      </w:tr>
      <w:tr w:rsidR="00086444" w:rsidRPr="00761393" w14:paraId="651C15DD" w14:textId="77777777" w:rsidTr="00D57D38">
        <w:tc>
          <w:tcPr>
            <w:tcW w:w="993" w:type="dxa"/>
            <w:shd w:val="clear" w:color="auto" w:fill="auto"/>
            <w:vAlign w:val="center"/>
          </w:tcPr>
          <w:p w14:paraId="55E84C7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CAE24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7001EAEE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49EAEB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32CFC23" w14:textId="26A0641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82D16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43C0B">
              <w:rPr>
                <w:strike/>
                <w:sz w:val="22"/>
                <w:szCs w:val="22"/>
              </w:rPr>
              <w:t>69 582.24 zł</w:t>
            </w:r>
          </w:p>
          <w:p w14:paraId="3FD18D07" w14:textId="1A4BD863" w:rsidR="00743C0B" w:rsidRPr="00743C0B" w:rsidRDefault="00743C0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69 592,80 zł</w:t>
            </w:r>
          </w:p>
        </w:tc>
      </w:tr>
      <w:tr w:rsidR="00086444" w:rsidRPr="00761393" w14:paraId="33695AC3" w14:textId="77777777" w:rsidTr="00D57D38">
        <w:tc>
          <w:tcPr>
            <w:tcW w:w="993" w:type="dxa"/>
            <w:shd w:val="clear" w:color="auto" w:fill="auto"/>
            <w:vAlign w:val="center"/>
          </w:tcPr>
          <w:p w14:paraId="017FB4B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4402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31E2B42D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12702E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D0B05C2" w14:textId="30A8437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11FBC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C1394">
              <w:rPr>
                <w:strike/>
                <w:sz w:val="22"/>
                <w:szCs w:val="22"/>
              </w:rPr>
              <w:t>57 873.72 zł</w:t>
            </w:r>
          </w:p>
          <w:p w14:paraId="5AE8E36B" w14:textId="73029AD3" w:rsidR="00EC1394" w:rsidRPr="00EC1394" w:rsidRDefault="00EC139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57 873,45 zł</w:t>
            </w:r>
          </w:p>
        </w:tc>
      </w:tr>
      <w:tr w:rsidR="00086444" w:rsidRPr="00761393" w14:paraId="3A120F93" w14:textId="77777777" w:rsidTr="00D57D38">
        <w:tc>
          <w:tcPr>
            <w:tcW w:w="993" w:type="dxa"/>
            <w:shd w:val="clear" w:color="auto" w:fill="auto"/>
            <w:vAlign w:val="center"/>
          </w:tcPr>
          <w:p w14:paraId="6BCBAA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6B25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7559DAC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32B3919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75A9CF2" w14:textId="7C3A3318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42A12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83E37">
              <w:rPr>
                <w:strike/>
                <w:sz w:val="22"/>
                <w:szCs w:val="22"/>
              </w:rPr>
              <w:t>23 575.86 zł</w:t>
            </w:r>
          </w:p>
          <w:p w14:paraId="1A43E76D" w14:textId="71AC4184" w:rsidR="00783E37" w:rsidRPr="00783E37" w:rsidRDefault="00783E37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23 575,50 zł</w:t>
            </w:r>
          </w:p>
        </w:tc>
      </w:tr>
      <w:tr w:rsidR="00086444" w:rsidRPr="00761393" w14:paraId="57B3F6BE" w14:textId="77777777" w:rsidTr="00D57D38">
        <w:tc>
          <w:tcPr>
            <w:tcW w:w="993" w:type="dxa"/>
            <w:shd w:val="clear" w:color="auto" w:fill="auto"/>
            <w:vAlign w:val="center"/>
          </w:tcPr>
          <w:p w14:paraId="61EC3F1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E04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73BEE24F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7CFCF89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1BCC942" w14:textId="0FDAB26C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81C6C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1 347.84 zł</w:t>
            </w:r>
          </w:p>
        </w:tc>
      </w:tr>
      <w:tr w:rsidR="00086444" w:rsidRPr="00761393" w14:paraId="5131B60B" w14:textId="77777777" w:rsidTr="00D57D38">
        <w:tc>
          <w:tcPr>
            <w:tcW w:w="993" w:type="dxa"/>
            <w:shd w:val="clear" w:color="auto" w:fill="auto"/>
            <w:vAlign w:val="center"/>
          </w:tcPr>
          <w:p w14:paraId="2E0DBC2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F8EC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6A25893D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3D0ECBC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6A9A6EA" w14:textId="7BABF98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554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4 791.71 zł</w:t>
            </w:r>
          </w:p>
        </w:tc>
      </w:tr>
      <w:tr w:rsidR="00086444" w:rsidRPr="00761393" w14:paraId="5D671AD4" w14:textId="77777777" w:rsidTr="00D57D38">
        <w:tc>
          <w:tcPr>
            <w:tcW w:w="993" w:type="dxa"/>
            <w:shd w:val="clear" w:color="auto" w:fill="auto"/>
            <w:vAlign w:val="center"/>
          </w:tcPr>
          <w:p w14:paraId="7B21AA6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3D6B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4AAFB27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515EAF9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9216E2F" w14:textId="3883E3D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E6E7D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F2D99">
              <w:rPr>
                <w:strike/>
                <w:sz w:val="22"/>
                <w:szCs w:val="22"/>
              </w:rPr>
              <w:t>8 362.37 zł</w:t>
            </w:r>
          </w:p>
          <w:p w14:paraId="328CC4CF" w14:textId="4433C218" w:rsidR="001F2D99" w:rsidRPr="001F2D99" w:rsidRDefault="001F2D9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8 362,99 zł</w:t>
            </w:r>
          </w:p>
        </w:tc>
      </w:tr>
      <w:tr w:rsidR="00086444" w:rsidRPr="00761393" w14:paraId="6FA3134D" w14:textId="77777777" w:rsidTr="00D57D38">
        <w:tc>
          <w:tcPr>
            <w:tcW w:w="993" w:type="dxa"/>
            <w:shd w:val="clear" w:color="auto" w:fill="auto"/>
            <w:vAlign w:val="center"/>
          </w:tcPr>
          <w:p w14:paraId="577D2AD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E1E6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45BEE32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71CF395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C1B1B88" w14:textId="3CB97F9C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B76B5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95EA8">
              <w:rPr>
                <w:strike/>
                <w:sz w:val="22"/>
                <w:szCs w:val="22"/>
              </w:rPr>
              <w:t>20 351.82 zł</w:t>
            </w:r>
          </w:p>
          <w:p w14:paraId="66FC1449" w14:textId="63AAC0EF" w:rsidR="00295EA8" w:rsidRPr="00295EA8" w:rsidRDefault="00295EA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20 345,61 zł</w:t>
            </w:r>
          </w:p>
        </w:tc>
      </w:tr>
      <w:tr w:rsidR="00086444" w:rsidRPr="00761393" w14:paraId="17C953E1" w14:textId="77777777" w:rsidTr="00D57D38">
        <w:tc>
          <w:tcPr>
            <w:tcW w:w="993" w:type="dxa"/>
            <w:shd w:val="clear" w:color="auto" w:fill="auto"/>
            <w:vAlign w:val="center"/>
          </w:tcPr>
          <w:p w14:paraId="5E28688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400B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36E3381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5EAC13D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EC11001" w14:textId="5A040B9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8FB9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1 146.96 zł</w:t>
            </w:r>
          </w:p>
        </w:tc>
      </w:tr>
      <w:tr w:rsidR="00086444" w:rsidRPr="00761393" w14:paraId="4EEBB296" w14:textId="77777777" w:rsidTr="00D57D38">
        <w:tc>
          <w:tcPr>
            <w:tcW w:w="993" w:type="dxa"/>
            <w:shd w:val="clear" w:color="auto" w:fill="auto"/>
            <w:vAlign w:val="center"/>
          </w:tcPr>
          <w:p w14:paraId="21A3AA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1AE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3538A65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6F138D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C686E5E" w14:textId="4F1E0BD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495F6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56A59">
              <w:rPr>
                <w:strike/>
                <w:sz w:val="22"/>
                <w:szCs w:val="22"/>
              </w:rPr>
              <w:t>16 726.50 zł</w:t>
            </w:r>
          </w:p>
          <w:p w14:paraId="4D5EF50C" w14:textId="4113F96D" w:rsidR="00A56A59" w:rsidRPr="00A56A59" w:rsidRDefault="00A56A5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16 727,50 zł</w:t>
            </w:r>
          </w:p>
        </w:tc>
      </w:tr>
      <w:tr w:rsidR="00086444" w:rsidRPr="00761393" w14:paraId="61AC4DE6" w14:textId="77777777" w:rsidTr="00D57D38">
        <w:tc>
          <w:tcPr>
            <w:tcW w:w="993" w:type="dxa"/>
            <w:shd w:val="clear" w:color="auto" w:fill="auto"/>
            <w:vAlign w:val="center"/>
          </w:tcPr>
          <w:p w14:paraId="432F0D8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75A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3BFF66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165D346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10B0ED0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80E3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226 848.56 zł</w:t>
            </w:r>
          </w:p>
        </w:tc>
      </w:tr>
      <w:tr w:rsidR="00086444" w:rsidRPr="00761393" w14:paraId="767A927A" w14:textId="77777777" w:rsidTr="00D57D38">
        <w:tc>
          <w:tcPr>
            <w:tcW w:w="993" w:type="dxa"/>
            <w:shd w:val="clear" w:color="auto" w:fill="auto"/>
            <w:vAlign w:val="center"/>
          </w:tcPr>
          <w:p w14:paraId="2A3564C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7A8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CC520B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6183DEF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1B0CD00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5FF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153 053.70 zł</w:t>
            </w:r>
          </w:p>
        </w:tc>
      </w:tr>
      <w:tr w:rsidR="00086444" w:rsidRPr="00761393" w14:paraId="236E7FE2" w14:textId="77777777" w:rsidTr="00D57D38">
        <w:tc>
          <w:tcPr>
            <w:tcW w:w="993" w:type="dxa"/>
            <w:shd w:val="clear" w:color="auto" w:fill="auto"/>
            <w:vAlign w:val="center"/>
          </w:tcPr>
          <w:p w14:paraId="575237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2CBEC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79FC756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07AF0F6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61EF92A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D8EF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21 983.67 zł</w:t>
            </w:r>
          </w:p>
        </w:tc>
      </w:tr>
      <w:tr w:rsidR="00086444" w:rsidRPr="00761393" w14:paraId="79399D0C" w14:textId="77777777" w:rsidTr="00D57D38">
        <w:tc>
          <w:tcPr>
            <w:tcW w:w="993" w:type="dxa"/>
            <w:shd w:val="clear" w:color="auto" w:fill="auto"/>
            <w:vAlign w:val="center"/>
          </w:tcPr>
          <w:p w14:paraId="612CCD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C1794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F56716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224A849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1FCD89D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2D058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153 465.70 zł</w:t>
            </w:r>
          </w:p>
        </w:tc>
      </w:tr>
      <w:tr w:rsidR="00086444" w:rsidRPr="00761393" w14:paraId="52CAA5AB" w14:textId="77777777" w:rsidTr="00D57D38">
        <w:tc>
          <w:tcPr>
            <w:tcW w:w="993" w:type="dxa"/>
            <w:shd w:val="clear" w:color="auto" w:fill="auto"/>
            <w:vAlign w:val="center"/>
          </w:tcPr>
          <w:p w14:paraId="324ADE7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5D7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B7283A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7332037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60BC166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B3E7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7 924.75 zł</w:t>
            </w:r>
          </w:p>
        </w:tc>
      </w:tr>
      <w:tr w:rsidR="00086444" w:rsidRPr="00761393" w14:paraId="3A73DEE7" w14:textId="77777777" w:rsidTr="00D57D38">
        <w:tc>
          <w:tcPr>
            <w:tcW w:w="993" w:type="dxa"/>
            <w:shd w:val="clear" w:color="auto" w:fill="auto"/>
            <w:vAlign w:val="center"/>
          </w:tcPr>
          <w:p w14:paraId="43426D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46D2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35BC8EB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1DBCE87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732FD89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579F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60 386.83 zł</w:t>
            </w:r>
          </w:p>
        </w:tc>
      </w:tr>
      <w:tr w:rsidR="00086444" w:rsidRPr="00761393" w14:paraId="5A659731" w14:textId="77777777" w:rsidTr="00D57D38">
        <w:tc>
          <w:tcPr>
            <w:tcW w:w="993" w:type="dxa"/>
            <w:shd w:val="clear" w:color="auto" w:fill="auto"/>
            <w:vAlign w:val="center"/>
          </w:tcPr>
          <w:p w14:paraId="0A3B214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78871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3FE2950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727D19E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4458326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93425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8 798.80 zł</w:t>
            </w:r>
          </w:p>
        </w:tc>
      </w:tr>
      <w:tr w:rsidR="00086444" w:rsidRPr="00761393" w14:paraId="3C580A22" w14:textId="77777777" w:rsidTr="00D57D38">
        <w:tc>
          <w:tcPr>
            <w:tcW w:w="993" w:type="dxa"/>
            <w:shd w:val="clear" w:color="auto" w:fill="auto"/>
            <w:vAlign w:val="center"/>
          </w:tcPr>
          <w:p w14:paraId="06660F7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6CFC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3419457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488B828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2B1A949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407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33 090.70 zł</w:t>
            </w:r>
          </w:p>
        </w:tc>
      </w:tr>
      <w:tr w:rsidR="00086444" w:rsidRPr="00761393" w14:paraId="180C6329" w14:textId="77777777" w:rsidTr="00D57D38">
        <w:tc>
          <w:tcPr>
            <w:tcW w:w="993" w:type="dxa"/>
            <w:shd w:val="clear" w:color="auto" w:fill="auto"/>
            <w:vAlign w:val="center"/>
          </w:tcPr>
          <w:p w14:paraId="18897D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B133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42203AD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697D5C5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94C251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8832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29 518.20 zł</w:t>
            </w:r>
          </w:p>
        </w:tc>
      </w:tr>
      <w:tr w:rsidR="00086444" w:rsidRPr="00761393" w14:paraId="44D886E2" w14:textId="77777777" w:rsidTr="00D57D38">
        <w:tc>
          <w:tcPr>
            <w:tcW w:w="993" w:type="dxa"/>
            <w:shd w:val="clear" w:color="auto" w:fill="auto"/>
            <w:vAlign w:val="center"/>
          </w:tcPr>
          <w:p w14:paraId="2E44D64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DCB5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2B238F6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0E41531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7B1E3A3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ABBF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9 980.16 zł</w:t>
            </w:r>
          </w:p>
        </w:tc>
      </w:tr>
      <w:tr w:rsidR="00086444" w:rsidRPr="00761393" w14:paraId="61140CB3" w14:textId="77777777" w:rsidTr="00D57D38">
        <w:tc>
          <w:tcPr>
            <w:tcW w:w="993" w:type="dxa"/>
            <w:shd w:val="clear" w:color="auto" w:fill="auto"/>
            <w:vAlign w:val="center"/>
          </w:tcPr>
          <w:p w14:paraId="41BB65D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3FC0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21C31A3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54D1311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7855A81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1E0E3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52 084.20 zł</w:t>
            </w:r>
          </w:p>
        </w:tc>
      </w:tr>
      <w:tr w:rsidR="00086444" w:rsidRPr="00761393" w14:paraId="7CAB2D9E" w14:textId="77777777" w:rsidTr="00D57D38">
        <w:tc>
          <w:tcPr>
            <w:tcW w:w="993" w:type="dxa"/>
            <w:shd w:val="clear" w:color="auto" w:fill="auto"/>
            <w:vAlign w:val="center"/>
          </w:tcPr>
          <w:p w14:paraId="59381C1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9BBD1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69B1B71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61C95C0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4DD13C7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4C5D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12 994.45 zł</w:t>
            </w:r>
          </w:p>
        </w:tc>
      </w:tr>
      <w:tr w:rsidR="00086444" w:rsidRPr="00761393" w14:paraId="4203F25C" w14:textId="77777777" w:rsidTr="00D57D38">
        <w:tc>
          <w:tcPr>
            <w:tcW w:w="993" w:type="dxa"/>
            <w:shd w:val="clear" w:color="auto" w:fill="auto"/>
            <w:vAlign w:val="center"/>
          </w:tcPr>
          <w:p w14:paraId="4E0202D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45A2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79739F1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63AC6C5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68C5E84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BCF7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1 679.88 zł</w:t>
            </w:r>
          </w:p>
        </w:tc>
      </w:tr>
      <w:tr w:rsidR="00086444" w:rsidRPr="00761393" w14:paraId="1774F971" w14:textId="77777777" w:rsidTr="00D57D38">
        <w:tc>
          <w:tcPr>
            <w:tcW w:w="993" w:type="dxa"/>
            <w:shd w:val="clear" w:color="auto" w:fill="auto"/>
            <w:vAlign w:val="center"/>
          </w:tcPr>
          <w:p w14:paraId="2C7588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87DA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EFA36C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4015585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DEA39A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B36D4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70 283.35 zł</w:t>
            </w:r>
          </w:p>
        </w:tc>
      </w:tr>
      <w:tr w:rsidR="00086444" w:rsidRPr="00761393" w14:paraId="6D83342D" w14:textId="77777777" w:rsidTr="00D57D38">
        <w:tc>
          <w:tcPr>
            <w:tcW w:w="993" w:type="dxa"/>
            <w:shd w:val="clear" w:color="auto" w:fill="auto"/>
            <w:vAlign w:val="center"/>
          </w:tcPr>
          <w:p w14:paraId="7D922F3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29BED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188B667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36E6E92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538A612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BE81B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41 958.00 zł</w:t>
            </w:r>
          </w:p>
        </w:tc>
      </w:tr>
      <w:tr w:rsidR="00086444" w:rsidRPr="00761393" w14:paraId="18369C2C" w14:textId="77777777" w:rsidTr="00D57D38">
        <w:tc>
          <w:tcPr>
            <w:tcW w:w="993" w:type="dxa"/>
            <w:shd w:val="clear" w:color="auto" w:fill="auto"/>
            <w:vAlign w:val="center"/>
          </w:tcPr>
          <w:p w14:paraId="5D7595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FE3B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480059B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507DD68F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69D151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E4DA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93 108.50 zł</w:t>
            </w:r>
          </w:p>
        </w:tc>
      </w:tr>
      <w:tr w:rsidR="00086444" w:rsidRPr="00761393" w14:paraId="435225C1" w14:textId="77777777" w:rsidTr="00D57D38">
        <w:tc>
          <w:tcPr>
            <w:tcW w:w="993" w:type="dxa"/>
            <w:shd w:val="clear" w:color="auto" w:fill="auto"/>
            <w:vAlign w:val="center"/>
          </w:tcPr>
          <w:p w14:paraId="021211E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45ED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37C3F9E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7457EF79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6C8AE59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6128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27 825.55 zł</w:t>
            </w:r>
          </w:p>
        </w:tc>
      </w:tr>
      <w:tr w:rsidR="00086444" w:rsidRPr="00761393" w14:paraId="78E1D187" w14:textId="77777777" w:rsidTr="00D57D38">
        <w:tc>
          <w:tcPr>
            <w:tcW w:w="993" w:type="dxa"/>
            <w:shd w:val="clear" w:color="auto" w:fill="auto"/>
            <w:vAlign w:val="center"/>
          </w:tcPr>
          <w:p w14:paraId="417F2C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EDB18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27BFD2F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050E436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F3C73D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3442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1 188.00 zł</w:t>
            </w:r>
          </w:p>
        </w:tc>
      </w:tr>
      <w:tr w:rsidR="00086444" w:rsidRPr="00761393" w14:paraId="11566C31" w14:textId="77777777" w:rsidTr="00D57D38">
        <w:tc>
          <w:tcPr>
            <w:tcW w:w="993" w:type="dxa"/>
            <w:shd w:val="clear" w:color="auto" w:fill="auto"/>
            <w:vAlign w:val="center"/>
          </w:tcPr>
          <w:p w14:paraId="0A3024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AD0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782AAE7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18739D2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2660317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557A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8 446.32 zł</w:t>
            </w:r>
          </w:p>
        </w:tc>
      </w:tr>
      <w:tr w:rsidR="00086444" w:rsidRPr="00761393" w14:paraId="6A9A5BCC" w14:textId="77777777" w:rsidTr="00D57D38">
        <w:tc>
          <w:tcPr>
            <w:tcW w:w="993" w:type="dxa"/>
            <w:shd w:val="clear" w:color="auto" w:fill="auto"/>
            <w:vAlign w:val="center"/>
          </w:tcPr>
          <w:p w14:paraId="3B813E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422FD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4E32B5A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0A6ECFD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5828F3C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BFBD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70 914.40 zł</w:t>
            </w:r>
          </w:p>
        </w:tc>
      </w:tr>
      <w:tr w:rsidR="00086444" w:rsidRPr="00761393" w14:paraId="7E00702C" w14:textId="77777777" w:rsidTr="00D57D38">
        <w:tc>
          <w:tcPr>
            <w:tcW w:w="993" w:type="dxa"/>
            <w:shd w:val="clear" w:color="auto" w:fill="auto"/>
            <w:vAlign w:val="center"/>
          </w:tcPr>
          <w:p w14:paraId="3EC08D6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FCAE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27B13DC6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559B8C4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4B6248B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8CF0D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2 381.40 zł</w:t>
            </w:r>
          </w:p>
        </w:tc>
      </w:tr>
      <w:tr w:rsidR="00086444" w:rsidRPr="00761393" w14:paraId="371E2417" w14:textId="77777777" w:rsidTr="00D57D38">
        <w:tc>
          <w:tcPr>
            <w:tcW w:w="993" w:type="dxa"/>
            <w:shd w:val="clear" w:color="auto" w:fill="auto"/>
            <w:vAlign w:val="center"/>
          </w:tcPr>
          <w:p w14:paraId="71DC42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FB347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2519C26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6842DFB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688CB56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185FB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8 605.45 zł</w:t>
            </w:r>
          </w:p>
        </w:tc>
      </w:tr>
      <w:tr w:rsidR="00086444" w:rsidRPr="00761393" w14:paraId="7EE3DF68" w14:textId="77777777" w:rsidTr="00D57D38">
        <w:tc>
          <w:tcPr>
            <w:tcW w:w="993" w:type="dxa"/>
            <w:shd w:val="clear" w:color="auto" w:fill="auto"/>
            <w:vAlign w:val="center"/>
          </w:tcPr>
          <w:p w14:paraId="1A5B4A0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3356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3B7B8E7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0E16709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DE8F04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575E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20 740.66 zł</w:t>
            </w:r>
          </w:p>
        </w:tc>
      </w:tr>
      <w:tr w:rsidR="00086444" w:rsidRPr="00761393" w14:paraId="47EFC2EA" w14:textId="77777777" w:rsidTr="00D57D38">
        <w:tc>
          <w:tcPr>
            <w:tcW w:w="993" w:type="dxa"/>
            <w:shd w:val="clear" w:color="auto" w:fill="auto"/>
            <w:vAlign w:val="center"/>
          </w:tcPr>
          <w:p w14:paraId="06FE8E4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A4BFB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415B905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70BE4BA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4F6A0A6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E1A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17 157.50 zł</w:t>
            </w:r>
          </w:p>
        </w:tc>
      </w:tr>
      <w:tr w:rsidR="00086444" w:rsidRPr="00761393" w14:paraId="1EA4B92A" w14:textId="77777777" w:rsidTr="00D57D38">
        <w:tc>
          <w:tcPr>
            <w:tcW w:w="993" w:type="dxa"/>
            <w:shd w:val="clear" w:color="auto" w:fill="auto"/>
            <w:vAlign w:val="center"/>
          </w:tcPr>
          <w:p w14:paraId="5415689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A640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ABC9EC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212465FB" w14:textId="74EA238B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0C69035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8020C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24151">
              <w:rPr>
                <w:strike/>
                <w:sz w:val="22"/>
                <w:szCs w:val="22"/>
              </w:rPr>
              <w:t>63 046.30 zł</w:t>
            </w:r>
          </w:p>
          <w:p w14:paraId="33B0BF39" w14:textId="4697D76C" w:rsidR="00B24151" w:rsidRPr="00B24151" w:rsidRDefault="00B2415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63 046,32 zł</w:t>
            </w:r>
          </w:p>
        </w:tc>
      </w:tr>
      <w:tr w:rsidR="00086444" w:rsidRPr="00761393" w14:paraId="1D470EA8" w14:textId="77777777" w:rsidTr="00D57D38">
        <w:tc>
          <w:tcPr>
            <w:tcW w:w="993" w:type="dxa"/>
            <w:shd w:val="clear" w:color="auto" w:fill="auto"/>
            <w:vAlign w:val="center"/>
          </w:tcPr>
          <w:p w14:paraId="3060305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2C2AC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3A725A67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50030526" w14:textId="6EFF9865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1EE9539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63646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24151">
              <w:rPr>
                <w:strike/>
                <w:sz w:val="22"/>
                <w:szCs w:val="22"/>
              </w:rPr>
              <w:t>11 449.62 zł</w:t>
            </w:r>
          </w:p>
          <w:p w14:paraId="78382742" w14:textId="683136B4" w:rsidR="00B24151" w:rsidRPr="00B24151" w:rsidRDefault="00B2415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11 450,40 zł</w:t>
            </w:r>
          </w:p>
        </w:tc>
      </w:tr>
      <w:tr w:rsidR="00086444" w:rsidRPr="00761393" w14:paraId="1B7A1B18" w14:textId="77777777" w:rsidTr="00D57D38">
        <w:tc>
          <w:tcPr>
            <w:tcW w:w="993" w:type="dxa"/>
            <w:shd w:val="clear" w:color="auto" w:fill="auto"/>
            <w:vAlign w:val="center"/>
          </w:tcPr>
          <w:p w14:paraId="4A0A0A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988C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0040461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3CCD51BF" w14:textId="63E572BA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2BC5D61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769BA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D7435">
              <w:rPr>
                <w:strike/>
                <w:sz w:val="22"/>
                <w:szCs w:val="22"/>
              </w:rPr>
              <w:t>30 195.40 zł</w:t>
            </w:r>
          </w:p>
          <w:p w14:paraId="5FB41AEF" w14:textId="650A1B4A" w:rsidR="00FD7435" w:rsidRPr="00FD7435" w:rsidRDefault="00FD743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30 194,92 zł</w:t>
            </w:r>
          </w:p>
        </w:tc>
      </w:tr>
      <w:tr w:rsidR="00086444" w:rsidRPr="00761393" w14:paraId="3086ADD7" w14:textId="77777777" w:rsidTr="00D57D38">
        <w:tc>
          <w:tcPr>
            <w:tcW w:w="993" w:type="dxa"/>
            <w:shd w:val="clear" w:color="auto" w:fill="auto"/>
            <w:vAlign w:val="center"/>
          </w:tcPr>
          <w:p w14:paraId="366E1A2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EDE0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18D006A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7F9C70BC" w14:textId="3A799AB3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2F9DD95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A831A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4 147.20 zł</w:t>
            </w:r>
          </w:p>
        </w:tc>
      </w:tr>
      <w:tr w:rsidR="00086444" w:rsidRPr="00761393" w14:paraId="38EC5902" w14:textId="77777777" w:rsidTr="00D57D38">
        <w:tc>
          <w:tcPr>
            <w:tcW w:w="993" w:type="dxa"/>
            <w:shd w:val="clear" w:color="auto" w:fill="auto"/>
            <w:vAlign w:val="center"/>
          </w:tcPr>
          <w:p w14:paraId="39C7CB7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5CD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6548F4C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Tramco</w:t>
            </w:r>
            <w:proofErr w:type="spellEnd"/>
            <w:r w:rsidRPr="00761393">
              <w:rPr>
                <w:sz w:val="22"/>
                <w:szCs w:val="22"/>
              </w:rPr>
              <w:t xml:space="preserve"> </w:t>
            </w:r>
            <w:proofErr w:type="spellStart"/>
            <w:r w:rsidRPr="00761393">
              <w:rPr>
                <w:sz w:val="22"/>
                <w:szCs w:val="22"/>
              </w:rPr>
              <w:t>Sp</w:t>
            </w:r>
            <w:proofErr w:type="spellEnd"/>
            <w:r w:rsidRPr="00761393">
              <w:rPr>
                <w:sz w:val="22"/>
                <w:szCs w:val="22"/>
              </w:rPr>
              <w:t xml:space="preserve"> z o. o.</w:t>
            </w:r>
          </w:p>
          <w:p w14:paraId="3AE44D2A" w14:textId="66308C82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6371254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74F52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B0298">
              <w:rPr>
                <w:strike/>
                <w:sz w:val="22"/>
                <w:szCs w:val="22"/>
              </w:rPr>
              <w:t>140 862.62 zł</w:t>
            </w:r>
          </w:p>
          <w:p w14:paraId="06B06A58" w14:textId="6D5C2D95" w:rsidR="00AB0298" w:rsidRPr="00AB0298" w:rsidRDefault="00AB029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140 797,50 zł</w:t>
            </w:r>
          </w:p>
        </w:tc>
      </w:tr>
      <w:tr w:rsidR="00086444" w:rsidRPr="00761393" w14:paraId="3C57A252" w14:textId="77777777" w:rsidTr="00D57D38">
        <w:tc>
          <w:tcPr>
            <w:tcW w:w="993" w:type="dxa"/>
            <w:shd w:val="clear" w:color="auto" w:fill="auto"/>
            <w:vAlign w:val="center"/>
          </w:tcPr>
          <w:p w14:paraId="5E1F6D8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AB3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7386452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Tramco</w:t>
            </w:r>
            <w:proofErr w:type="spellEnd"/>
            <w:r w:rsidRPr="00761393">
              <w:rPr>
                <w:sz w:val="22"/>
                <w:szCs w:val="22"/>
              </w:rPr>
              <w:t xml:space="preserve"> </w:t>
            </w:r>
            <w:proofErr w:type="spellStart"/>
            <w:r w:rsidRPr="00761393">
              <w:rPr>
                <w:sz w:val="22"/>
                <w:szCs w:val="22"/>
              </w:rPr>
              <w:t>Sp</w:t>
            </w:r>
            <w:proofErr w:type="spellEnd"/>
            <w:r w:rsidRPr="00761393">
              <w:rPr>
                <w:sz w:val="22"/>
                <w:szCs w:val="22"/>
              </w:rPr>
              <w:t xml:space="preserve"> z o. o.</w:t>
            </w:r>
          </w:p>
          <w:p w14:paraId="011857AB" w14:textId="6F8B3C01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1DE7F4E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B0989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2725C">
              <w:rPr>
                <w:strike/>
                <w:sz w:val="22"/>
                <w:szCs w:val="22"/>
              </w:rPr>
              <w:t>35 559.39 zł</w:t>
            </w:r>
          </w:p>
          <w:p w14:paraId="66AAAA64" w14:textId="11CAC76B" w:rsidR="0022725C" w:rsidRPr="0022725C" w:rsidRDefault="0022725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35 560,17 zł</w:t>
            </w:r>
          </w:p>
        </w:tc>
      </w:tr>
      <w:tr w:rsidR="00086444" w:rsidRPr="00761393" w14:paraId="05EB5518" w14:textId="77777777" w:rsidTr="00D57D38">
        <w:tc>
          <w:tcPr>
            <w:tcW w:w="993" w:type="dxa"/>
            <w:shd w:val="clear" w:color="auto" w:fill="auto"/>
            <w:vAlign w:val="center"/>
          </w:tcPr>
          <w:p w14:paraId="08FAF9C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4E41C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183D74D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Tramco</w:t>
            </w:r>
            <w:proofErr w:type="spellEnd"/>
            <w:r w:rsidRPr="00761393">
              <w:rPr>
                <w:sz w:val="22"/>
                <w:szCs w:val="22"/>
              </w:rPr>
              <w:t xml:space="preserve"> </w:t>
            </w:r>
            <w:proofErr w:type="spellStart"/>
            <w:r w:rsidRPr="00761393">
              <w:rPr>
                <w:sz w:val="22"/>
                <w:szCs w:val="22"/>
              </w:rPr>
              <w:t>Sp</w:t>
            </w:r>
            <w:proofErr w:type="spellEnd"/>
            <w:r w:rsidRPr="00761393">
              <w:rPr>
                <w:sz w:val="22"/>
                <w:szCs w:val="22"/>
              </w:rPr>
              <w:t xml:space="preserve"> z o. o.</w:t>
            </w:r>
          </w:p>
          <w:p w14:paraId="08B8FD68" w14:textId="4B89D7F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3BDE3E5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9AAD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2 689.20 zł</w:t>
            </w:r>
          </w:p>
        </w:tc>
      </w:tr>
      <w:tr w:rsidR="00086444" w:rsidRPr="00761393" w14:paraId="7105A771" w14:textId="77777777" w:rsidTr="00D57D38">
        <w:tc>
          <w:tcPr>
            <w:tcW w:w="993" w:type="dxa"/>
            <w:shd w:val="clear" w:color="auto" w:fill="auto"/>
            <w:vAlign w:val="center"/>
          </w:tcPr>
          <w:p w14:paraId="302C37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B56F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6A25080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Tramco</w:t>
            </w:r>
            <w:proofErr w:type="spellEnd"/>
            <w:r w:rsidRPr="00761393">
              <w:rPr>
                <w:sz w:val="22"/>
                <w:szCs w:val="22"/>
              </w:rPr>
              <w:t xml:space="preserve"> </w:t>
            </w:r>
            <w:proofErr w:type="spellStart"/>
            <w:r w:rsidRPr="00761393">
              <w:rPr>
                <w:sz w:val="22"/>
                <w:szCs w:val="22"/>
              </w:rPr>
              <w:t>Sp</w:t>
            </w:r>
            <w:proofErr w:type="spellEnd"/>
            <w:r w:rsidRPr="00761393">
              <w:rPr>
                <w:sz w:val="22"/>
                <w:szCs w:val="22"/>
              </w:rPr>
              <w:t xml:space="preserve"> z o. o.</w:t>
            </w:r>
          </w:p>
          <w:p w14:paraId="29B2698F" w14:textId="022F0443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3C886B7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9F55B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D61EF">
              <w:rPr>
                <w:strike/>
                <w:sz w:val="22"/>
                <w:szCs w:val="22"/>
              </w:rPr>
              <w:t>15 994.91 zł</w:t>
            </w:r>
          </w:p>
          <w:p w14:paraId="588E9562" w14:textId="43C128B9" w:rsidR="00CD61EF" w:rsidRPr="00CD61EF" w:rsidRDefault="00CD61EF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15 994,89 zł</w:t>
            </w:r>
          </w:p>
        </w:tc>
      </w:tr>
      <w:tr w:rsidR="00086444" w:rsidRPr="00761393" w14:paraId="7F757795" w14:textId="77777777" w:rsidTr="00D57D38">
        <w:tc>
          <w:tcPr>
            <w:tcW w:w="993" w:type="dxa"/>
            <w:shd w:val="clear" w:color="auto" w:fill="auto"/>
            <w:vAlign w:val="center"/>
          </w:tcPr>
          <w:p w14:paraId="00F587E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B41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BAE0F7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F93247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6AE9B3F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BCCD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B4571">
              <w:rPr>
                <w:strike/>
                <w:sz w:val="22"/>
                <w:szCs w:val="22"/>
              </w:rPr>
              <w:lastRenderedPageBreak/>
              <w:t>137 101.82 zł</w:t>
            </w:r>
          </w:p>
          <w:p w14:paraId="22AA6F1D" w14:textId="5C6AC9FF" w:rsidR="00FB4571" w:rsidRPr="00FB4571" w:rsidRDefault="00FB457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137 086,30 zł</w:t>
            </w:r>
          </w:p>
        </w:tc>
      </w:tr>
      <w:tr w:rsidR="00086444" w:rsidRPr="00761393" w14:paraId="4044FA3E" w14:textId="77777777" w:rsidTr="00D57D38">
        <w:tc>
          <w:tcPr>
            <w:tcW w:w="993" w:type="dxa"/>
            <w:shd w:val="clear" w:color="auto" w:fill="auto"/>
            <w:vAlign w:val="center"/>
          </w:tcPr>
          <w:p w14:paraId="58799D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6098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2F7F0E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CE1D9F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F73788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BCF62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526E8">
              <w:rPr>
                <w:strike/>
                <w:sz w:val="22"/>
                <w:szCs w:val="22"/>
              </w:rPr>
              <w:t>20 831.04 zł</w:t>
            </w:r>
          </w:p>
          <w:p w14:paraId="7BE2A0EF" w14:textId="363DE00A" w:rsidR="000526E8" w:rsidRPr="000526E8" w:rsidRDefault="000526E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20 826,92 zł</w:t>
            </w:r>
          </w:p>
        </w:tc>
      </w:tr>
      <w:tr w:rsidR="00086444" w:rsidRPr="00761393" w14:paraId="0F2AB1FC" w14:textId="77777777" w:rsidTr="00D57D38">
        <w:tc>
          <w:tcPr>
            <w:tcW w:w="993" w:type="dxa"/>
            <w:shd w:val="clear" w:color="auto" w:fill="auto"/>
            <w:vAlign w:val="center"/>
          </w:tcPr>
          <w:p w14:paraId="3140FB7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FB96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62CFC57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7D7013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6E5610B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E2BF9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21DCE">
              <w:rPr>
                <w:strike/>
                <w:sz w:val="22"/>
                <w:szCs w:val="22"/>
              </w:rPr>
              <w:t>7 448.93 zł</w:t>
            </w:r>
          </w:p>
          <w:p w14:paraId="76CC1ABD" w14:textId="45F1E968" w:rsidR="00521DCE" w:rsidRPr="00521DCE" w:rsidRDefault="00521DC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7 451,90 zł</w:t>
            </w:r>
          </w:p>
        </w:tc>
      </w:tr>
      <w:tr w:rsidR="00086444" w:rsidRPr="00761393" w14:paraId="46ECCCC0" w14:textId="77777777" w:rsidTr="00D57D38">
        <w:tc>
          <w:tcPr>
            <w:tcW w:w="993" w:type="dxa"/>
            <w:shd w:val="clear" w:color="auto" w:fill="auto"/>
            <w:vAlign w:val="center"/>
          </w:tcPr>
          <w:p w14:paraId="73FAC4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5EA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591E32D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692012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A43303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6204F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65444">
              <w:rPr>
                <w:strike/>
                <w:sz w:val="22"/>
                <w:szCs w:val="22"/>
              </w:rPr>
              <w:t>29 851.18 zł</w:t>
            </w:r>
          </w:p>
          <w:p w14:paraId="5E9CF841" w14:textId="5073561A" w:rsidR="00765444" w:rsidRPr="00765444" w:rsidRDefault="00765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29 854,00 zł</w:t>
            </w:r>
          </w:p>
        </w:tc>
      </w:tr>
      <w:tr w:rsidR="00086444" w:rsidRPr="00761393" w14:paraId="28707ADB" w14:textId="77777777" w:rsidTr="00D57D38">
        <w:tc>
          <w:tcPr>
            <w:tcW w:w="993" w:type="dxa"/>
            <w:shd w:val="clear" w:color="auto" w:fill="auto"/>
            <w:vAlign w:val="center"/>
          </w:tcPr>
          <w:p w14:paraId="0577B44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4AAE3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3809C826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A5029A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05BC3D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8D209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13DE4">
              <w:rPr>
                <w:strike/>
                <w:sz w:val="22"/>
                <w:szCs w:val="22"/>
              </w:rPr>
              <w:t>48 676.40 zł</w:t>
            </w:r>
          </w:p>
          <w:p w14:paraId="7B73E6F7" w14:textId="2BC35225" w:rsidR="00A13DE4" w:rsidRPr="00A13DE4" w:rsidRDefault="00A13DE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48 677,70 zł</w:t>
            </w:r>
          </w:p>
        </w:tc>
      </w:tr>
      <w:tr w:rsidR="00086444" w:rsidRPr="00761393" w14:paraId="602F4996" w14:textId="77777777" w:rsidTr="00D57D38">
        <w:tc>
          <w:tcPr>
            <w:tcW w:w="993" w:type="dxa"/>
            <w:shd w:val="clear" w:color="auto" w:fill="auto"/>
            <w:vAlign w:val="center"/>
          </w:tcPr>
          <w:p w14:paraId="7E25F76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910E1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04D5B8D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6218E1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055BF3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16DD50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01E69">
              <w:rPr>
                <w:strike/>
                <w:sz w:val="22"/>
                <w:szCs w:val="22"/>
              </w:rPr>
              <w:t>10 740.06 zł</w:t>
            </w:r>
          </w:p>
          <w:p w14:paraId="14962C54" w14:textId="78B1F561" w:rsidR="00201E69" w:rsidRPr="00201E69" w:rsidRDefault="00201E6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10 739,50 zł</w:t>
            </w:r>
          </w:p>
        </w:tc>
      </w:tr>
      <w:tr w:rsidR="00086444" w:rsidRPr="00761393" w14:paraId="1460794C" w14:textId="77777777" w:rsidTr="00D57D38">
        <w:tc>
          <w:tcPr>
            <w:tcW w:w="993" w:type="dxa"/>
            <w:shd w:val="clear" w:color="auto" w:fill="auto"/>
            <w:vAlign w:val="center"/>
          </w:tcPr>
          <w:p w14:paraId="1126EC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54E20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C71134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8FE06C6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4456D4A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9FC54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E063D">
              <w:rPr>
                <w:strike/>
                <w:sz w:val="22"/>
                <w:szCs w:val="22"/>
              </w:rPr>
              <w:t>62 760.25 zł</w:t>
            </w:r>
          </w:p>
          <w:p w14:paraId="5229459D" w14:textId="2E6D3E2F" w:rsidR="00EE063D" w:rsidRPr="00EE063D" w:rsidRDefault="00EE063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62 758,80 zł</w:t>
            </w:r>
          </w:p>
        </w:tc>
      </w:tr>
      <w:tr w:rsidR="00086444" w:rsidRPr="00761393" w14:paraId="200D842C" w14:textId="77777777" w:rsidTr="00D57D38">
        <w:tc>
          <w:tcPr>
            <w:tcW w:w="993" w:type="dxa"/>
            <w:shd w:val="clear" w:color="auto" w:fill="auto"/>
            <w:vAlign w:val="center"/>
          </w:tcPr>
          <w:p w14:paraId="541A03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B48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3729790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D15B01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411C11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AA25C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53768">
              <w:rPr>
                <w:strike/>
                <w:sz w:val="22"/>
                <w:szCs w:val="22"/>
              </w:rPr>
              <w:t>78 544.08 zł</w:t>
            </w:r>
          </w:p>
          <w:p w14:paraId="482A7669" w14:textId="7632E22F" w:rsidR="00053768" w:rsidRPr="00053768" w:rsidRDefault="0005376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78 538,50 zł</w:t>
            </w:r>
          </w:p>
        </w:tc>
      </w:tr>
      <w:tr w:rsidR="00086444" w:rsidRPr="00761393" w14:paraId="510F5C78" w14:textId="77777777" w:rsidTr="00D57D38">
        <w:tc>
          <w:tcPr>
            <w:tcW w:w="993" w:type="dxa"/>
            <w:shd w:val="clear" w:color="auto" w:fill="auto"/>
            <w:vAlign w:val="center"/>
          </w:tcPr>
          <w:p w14:paraId="4194404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73021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2A250B5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A301B2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28DD91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6CC9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36028">
              <w:rPr>
                <w:strike/>
                <w:sz w:val="22"/>
                <w:szCs w:val="22"/>
              </w:rPr>
              <w:t>20 204.80 zł</w:t>
            </w:r>
          </w:p>
          <w:p w14:paraId="26CE3D38" w14:textId="2EABC784" w:rsidR="00436028" w:rsidRPr="00436028" w:rsidRDefault="0043602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20 206,78 zł</w:t>
            </w:r>
          </w:p>
        </w:tc>
      </w:tr>
      <w:tr w:rsidR="00086444" w:rsidRPr="00761393" w14:paraId="71C98D41" w14:textId="77777777" w:rsidTr="00D57D38">
        <w:tc>
          <w:tcPr>
            <w:tcW w:w="993" w:type="dxa"/>
            <w:shd w:val="clear" w:color="auto" w:fill="auto"/>
            <w:vAlign w:val="center"/>
          </w:tcPr>
          <w:p w14:paraId="555B3A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61D6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5C332A8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1F3274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8379FE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CE0ED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B5981">
              <w:rPr>
                <w:strike/>
                <w:sz w:val="22"/>
                <w:szCs w:val="22"/>
              </w:rPr>
              <w:t>2 633.04 zł</w:t>
            </w:r>
          </w:p>
          <w:p w14:paraId="68FDF5BF" w14:textId="35908DC3" w:rsidR="00EB5981" w:rsidRPr="00EB5981" w:rsidRDefault="00EB598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2 634,00 zł</w:t>
            </w:r>
          </w:p>
        </w:tc>
      </w:tr>
      <w:tr w:rsidR="00086444" w:rsidRPr="00761393" w14:paraId="3CBCACA2" w14:textId="77777777" w:rsidTr="00D57D38">
        <w:tc>
          <w:tcPr>
            <w:tcW w:w="993" w:type="dxa"/>
            <w:shd w:val="clear" w:color="auto" w:fill="auto"/>
            <w:vAlign w:val="center"/>
          </w:tcPr>
          <w:p w14:paraId="5C3CF3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6566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321F823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DD41DC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4D8716E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C3C28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41189">
              <w:rPr>
                <w:strike/>
                <w:sz w:val="22"/>
                <w:szCs w:val="22"/>
              </w:rPr>
              <w:t>69 552.30 zł</w:t>
            </w:r>
          </w:p>
          <w:p w14:paraId="5287BF24" w14:textId="410C9CF6" w:rsidR="00A41189" w:rsidRPr="00A41189" w:rsidRDefault="00A4118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69 554,40 zł</w:t>
            </w:r>
          </w:p>
        </w:tc>
      </w:tr>
      <w:tr w:rsidR="00086444" w:rsidRPr="00761393" w14:paraId="11A292B1" w14:textId="77777777" w:rsidTr="00D57D38">
        <w:tc>
          <w:tcPr>
            <w:tcW w:w="993" w:type="dxa"/>
            <w:shd w:val="clear" w:color="auto" w:fill="auto"/>
            <w:vAlign w:val="center"/>
          </w:tcPr>
          <w:p w14:paraId="2D37938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2453C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34ADCA3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0A325A5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48BFCF2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5AFA30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41189">
              <w:rPr>
                <w:strike/>
                <w:sz w:val="22"/>
                <w:szCs w:val="22"/>
              </w:rPr>
              <w:t>59 559.36 zł</w:t>
            </w:r>
          </w:p>
          <w:p w14:paraId="017C1E49" w14:textId="229A4E5B" w:rsidR="00A41189" w:rsidRPr="00A41189" w:rsidRDefault="00A4118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59 559,15 zł</w:t>
            </w:r>
          </w:p>
        </w:tc>
      </w:tr>
      <w:tr w:rsidR="00086444" w:rsidRPr="00761393" w14:paraId="6EE9DE7C" w14:textId="77777777" w:rsidTr="00D57D38">
        <w:tc>
          <w:tcPr>
            <w:tcW w:w="993" w:type="dxa"/>
            <w:shd w:val="clear" w:color="auto" w:fill="auto"/>
            <w:vAlign w:val="center"/>
          </w:tcPr>
          <w:p w14:paraId="24E23E4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D2F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5BA3B94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306A5E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117626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922E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34B40">
              <w:rPr>
                <w:strike/>
                <w:sz w:val="22"/>
                <w:szCs w:val="22"/>
              </w:rPr>
              <w:t>23 800.39 zł</w:t>
            </w:r>
          </w:p>
          <w:p w14:paraId="19265725" w14:textId="65910B38" w:rsidR="00234B40" w:rsidRPr="00234B40" w:rsidRDefault="00234B4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23 800,50 zł</w:t>
            </w:r>
          </w:p>
        </w:tc>
      </w:tr>
    </w:tbl>
    <w:p w14:paraId="25B2969E" w14:textId="77777777" w:rsidR="008432D9" w:rsidRDefault="008432D9" w:rsidP="008432D9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6CA0DB79" w14:textId="64AB9651" w:rsidR="008432D9" w:rsidRDefault="008432D9" w:rsidP="008432D9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72109C1A" w14:textId="77777777" w:rsidR="008432D9" w:rsidRDefault="008432D9" w:rsidP="008432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2419373" w14:textId="77777777" w:rsidR="008432D9" w:rsidRDefault="008432D9" w:rsidP="008432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8C25BF3" w14:textId="77777777" w:rsidR="008432D9" w:rsidRDefault="008432D9" w:rsidP="008432D9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D093628" w14:textId="01246770" w:rsidR="00A80738" w:rsidRPr="00761393" w:rsidRDefault="00A80738" w:rsidP="008432D9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7613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9D79AB" w14:textId="77777777" w:rsidR="009618F5" w:rsidRDefault="009618F5">
      <w:r>
        <w:separator/>
      </w:r>
    </w:p>
  </w:endnote>
  <w:endnote w:type="continuationSeparator" w:id="0">
    <w:p w14:paraId="2453F6F2" w14:textId="77777777" w:rsidR="009618F5" w:rsidRDefault="00961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8D2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F4F5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A357B" w14:textId="0EF6B6BF" w:rsidR="009F189D" w:rsidRDefault="004125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870845" wp14:editId="77ABA57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4928633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372A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8F27E5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E25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72BD00" w14:textId="77777777" w:rsidR="009F189D" w:rsidRDefault="009F189D">
    <w:pPr>
      <w:pStyle w:val="Stopka"/>
      <w:tabs>
        <w:tab w:val="clear" w:pos="4536"/>
      </w:tabs>
      <w:jc w:val="center"/>
    </w:pPr>
  </w:p>
  <w:p w14:paraId="52C97F5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ECA827" w14:textId="77777777" w:rsidR="009618F5" w:rsidRDefault="009618F5">
      <w:r>
        <w:separator/>
      </w:r>
    </w:p>
  </w:footnote>
  <w:footnote w:type="continuationSeparator" w:id="0">
    <w:p w14:paraId="638AF1E1" w14:textId="77777777" w:rsidR="009618F5" w:rsidRDefault="00961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4BC81" w14:textId="77777777" w:rsidR="00086444" w:rsidRDefault="000864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AD38D" w14:textId="77777777" w:rsidR="00086444" w:rsidRDefault="000864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8D361" w14:textId="77777777" w:rsidR="00086444" w:rsidRDefault="000864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F5"/>
    <w:rsid w:val="00007727"/>
    <w:rsid w:val="00017720"/>
    <w:rsid w:val="00035488"/>
    <w:rsid w:val="00045C72"/>
    <w:rsid w:val="000526E8"/>
    <w:rsid w:val="00053768"/>
    <w:rsid w:val="00064F72"/>
    <w:rsid w:val="00086444"/>
    <w:rsid w:val="000A7D20"/>
    <w:rsid w:val="000D7F25"/>
    <w:rsid w:val="000E00E5"/>
    <w:rsid w:val="000F04F8"/>
    <w:rsid w:val="000F0769"/>
    <w:rsid w:val="001220C4"/>
    <w:rsid w:val="00131799"/>
    <w:rsid w:val="00147DF1"/>
    <w:rsid w:val="00154F75"/>
    <w:rsid w:val="00155834"/>
    <w:rsid w:val="00173B20"/>
    <w:rsid w:val="00197EA2"/>
    <w:rsid w:val="001B2185"/>
    <w:rsid w:val="001C69FF"/>
    <w:rsid w:val="001F2D99"/>
    <w:rsid w:val="00201E69"/>
    <w:rsid w:val="00214DEB"/>
    <w:rsid w:val="0022725C"/>
    <w:rsid w:val="0023318D"/>
    <w:rsid w:val="00234B40"/>
    <w:rsid w:val="00256DB4"/>
    <w:rsid w:val="00271E3F"/>
    <w:rsid w:val="00274467"/>
    <w:rsid w:val="00295EA8"/>
    <w:rsid w:val="002D4430"/>
    <w:rsid w:val="00315AAA"/>
    <w:rsid w:val="003465C1"/>
    <w:rsid w:val="00353188"/>
    <w:rsid w:val="00383D6D"/>
    <w:rsid w:val="003A2C1E"/>
    <w:rsid w:val="003A2D86"/>
    <w:rsid w:val="003D72FD"/>
    <w:rsid w:val="003F01E0"/>
    <w:rsid w:val="003F1B3A"/>
    <w:rsid w:val="003F697E"/>
    <w:rsid w:val="004125F6"/>
    <w:rsid w:val="00423179"/>
    <w:rsid w:val="00433F6C"/>
    <w:rsid w:val="00436028"/>
    <w:rsid w:val="00490DC0"/>
    <w:rsid w:val="00493F8C"/>
    <w:rsid w:val="004C28CB"/>
    <w:rsid w:val="004C7E9B"/>
    <w:rsid w:val="004E4DB3"/>
    <w:rsid w:val="00501DC3"/>
    <w:rsid w:val="00502B3F"/>
    <w:rsid w:val="0050564F"/>
    <w:rsid w:val="00521DCE"/>
    <w:rsid w:val="005418BD"/>
    <w:rsid w:val="005614F2"/>
    <w:rsid w:val="00572D38"/>
    <w:rsid w:val="00577BC6"/>
    <w:rsid w:val="005A6975"/>
    <w:rsid w:val="005B6A48"/>
    <w:rsid w:val="005E34B1"/>
    <w:rsid w:val="006207F0"/>
    <w:rsid w:val="0069085C"/>
    <w:rsid w:val="006A1777"/>
    <w:rsid w:val="006B27ED"/>
    <w:rsid w:val="006E275C"/>
    <w:rsid w:val="00705AB7"/>
    <w:rsid w:val="0072115D"/>
    <w:rsid w:val="00731760"/>
    <w:rsid w:val="00743C0B"/>
    <w:rsid w:val="00750884"/>
    <w:rsid w:val="00761393"/>
    <w:rsid w:val="00765444"/>
    <w:rsid w:val="00783E37"/>
    <w:rsid w:val="008029CC"/>
    <w:rsid w:val="00843263"/>
    <w:rsid w:val="008432D9"/>
    <w:rsid w:val="00853BE7"/>
    <w:rsid w:val="00861E75"/>
    <w:rsid w:val="00862C8B"/>
    <w:rsid w:val="008A0789"/>
    <w:rsid w:val="008C374D"/>
    <w:rsid w:val="009126ED"/>
    <w:rsid w:val="00913B4F"/>
    <w:rsid w:val="009618F5"/>
    <w:rsid w:val="009650F4"/>
    <w:rsid w:val="0097355C"/>
    <w:rsid w:val="00984C90"/>
    <w:rsid w:val="009B094E"/>
    <w:rsid w:val="009C2445"/>
    <w:rsid w:val="009D19BD"/>
    <w:rsid w:val="009F189D"/>
    <w:rsid w:val="009F41F4"/>
    <w:rsid w:val="00A02F1C"/>
    <w:rsid w:val="00A13DE4"/>
    <w:rsid w:val="00A41189"/>
    <w:rsid w:val="00A56A59"/>
    <w:rsid w:val="00A80738"/>
    <w:rsid w:val="00AB0298"/>
    <w:rsid w:val="00AC51DB"/>
    <w:rsid w:val="00B24151"/>
    <w:rsid w:val="00B3376B"/>
    <w:rsid w:val="00B71B11"/>
    <w:rsid w:val="00B7398F"/>
    <w:rsid w:val="00BA369F"/>
    <w:rsid w:val="00BA676A"/>
    <w:rsid w:val="00BB547B"/>
    <w:rsid w:val="00BC551B"/>
    <w:rsid w:val="00BC618D"/>
    <w:rsid w:val="00C236D3"/>
    <w:rsid w:val="00C249F2"/>
    <w:rsid w:val="00C367C5"/>
    <w:rsid w:val="00C635E4"/>
    <w:rsid w:val="00C659E2"/>
    <w:rsid w:val="00C80EF8"/>
    <w:rsid w:val="00C819A9"/>
    <w:rsid w:val="00C82837"/>
    <w:rsid w:val="00CA3D66"/>
    <w:rsid w:val="00CA5F88"/>
    <w:rsid w:val="00CB0802"/>
    <w:rsid w:val="00CD0AC4"/>
    <w:rsid w:val="00CD61EF"/>
    <w:rsid w:val="00D0070D"/>
    <w:rsid w:val="00D24B38"/>
    <w:rsid w:val="00D27C6A"/>
    <w:rsid w:val="00D304FB"/>
    <w:rsid w:val="00D427B4"/>
    <w:rsid w:val="00D665F5"/>
    <w:rsid w:val="00D669C1"/>
    <w:rsid w:val="00D7128F"/>
    <w:rsid w:val="00D73D17"/>
    <w:rsid w:val="00D75E05"/>
    <w:rsid w:val="00D93CFE"/>
    <w:rsid w:val="00DA2341"/>
    <w:rsid w:val="00DB2FA1"/>
    <w:rsid w:val="00DC7FD8"/>
    <w:rsid w:val="00EA3476"/>
    <w:rsid w:val="00EB2D75"/>
    <w:rsid w:val="00EB5981"/>
    <w:rsid w:val="00EC1394"/>
    <w:rsid w:val="00ED2528"/>
    <w:rsid w:val="00EE063D"/>
    <w:rsid w:val="00EF1356"/>
    <w:rsid w:val="00F03D6D"/>
    <w:rsid w:val="00F1116B"/>
    <w:rsid w:val="00F16C60"/>
    <w:rsid w:val="00F17DD6"/>
    <w:rsid w:val="00F61A3A"/>
    <w:rsid w:val="00F95C33"/>
    <w:rsid w:val="00FB4571"/>
    <w:rsid w:val="00FC7F5E"/>
    <w:rsid w:val="00FD292E"/>
    <w:rsid w:val="00FD4B6A"/>
    <w:rsid w:val="00FD7435"/>
    <w:rsid w:val="00FE72C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B337FC"/>
  <w15:chartTrackingRefBased/>
  <w15:docId w15:val="{FC0FA529-1F92-453B-9FE0-AA71831C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5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3271</TotalTime>
  <Pages>16</Pages>
  <Words>3607</Words>
  <Characters>16356</Characters>
  <Application>Microsoft Office Word</Application>
  <DocSecurity>0</DocSecurity>
  <Lines>136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117</cp:revision>
  <cp:lastPrinted>2024-02-02T11:50:00Z</cp:lastPrinted>
  <dcterms:created xsi:type="dcterms:W3CDTF">2024-02-07T07:17:00Z</dcterms:created>
  <dcterms:modified xsi:type="dcterms:W3CDTF">2024-03-26T06:42:00Z</dcterms:modified>
</cp:coreProperties>
</file>