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56B3F" w14:textId="77777777" w:rsidR="003E6519" w:rsidRPr="00FD079D" w:rsidRDefault="00715569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D079D">
        <w:rPr>
          <w:rFonts w:ascii="Arial Narrow" w:hAnsi="Arial Narrow" w:cs="Arial"/>
          <w:sz w:val="24"/>
          <w:szCs w:val="24"/>
        </w:rPr>
        <w:t>Bydgoszcz</w:t>
      </w:r>
      <w:r w:rsidR="003E6519" w:rsidRPr="00FD079D">
        <w:rPr>
          <w:rFonts w:ascii="Arial Narrow" w:hAnsi="Arial Narrow" w:cs="Arial"/>
          <w:sz w:val="24"/>
          <w:szCs w:val="24"/>
        </w:rPr>
        <w:t xml:space="preserve"> dnia: </w:t>
      </w:r>
      <w:r w:rsidRPr="00FD079D">
        <w:rPr>
          <w:rFonts w:ascii="Arial Narrow" w:hAnsi="Arial Narrow" w:cs="Arial"/>
          <w:sz w:val="24"/>
          <w:szCs w:val="24"/>
        </w:rPr>
        <w:t>2024-03-26</w:t>
      </w:r>
    </w:p>
    <w:p w14:paraId="076046CD" w14:textId="77777777" w:rsidR="003E6519" w:rsidRPr="00FD079D" w:rsidRDefault="00715569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D079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388E411" w14:textId="77777777" w:rsidR="003E6519" w:rsidRPr="00FD079D" w:rsidRDefault="00715569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D079D">
        <w:rPr>
          <w:rFonts w:ascii="Arial Narrow" w:hAnsi="Arial Narrow" w:cs="Arial"/>
          <w:sz w:val="24"/>
          <w:szCs w:val="24"/>
        </w:rPr>
        <w:t>Powstańców Warszawy</w:t>
      </w:r>
      <w:r w:rsidR="003E6519" w:rsidRPr="00FD079D">
        <w:rPr>
          <w:rFonts w:ascii="Arial Narrow" w:hAnsi="Arial Narrow" w:cs="Arial"/>
          <w:sz w:val="24"/>
          <w:szCs w:val="24"/>
        </w:rPr>
        <w:t xml:space="preserve"> </w:t>
      </w:r>
      <w:r w:rsidRPr="00FD079D">
        <w:rPr>
          <w:rFonts w:ascii="Arial Narrow" w:hAnsi="Arial Narrow" w:cs="Arial"/>
          <w:sz w:val="24"/>
          <w:szCs w:val="24"/>
        </w:rPr>
        <w:t>5</w:t>
      </w:r>
    </w:p>
    <w:p w14:paraId="05A21F7E" w14:textId="77777777" w:rsidR="003E6519" w:rsidRPr="00FD079D" w:rsidRDefault="00715569" w:rsidP="003E6519">
      <w:pPr>
        <w:rPr>
          <w:rFonts w:ascii="Arial Narrow" w:hAnsi="Arial Narrow" w:cs="Arial"/>
          <w:sz w:val="24"/>
          <w:szCs w:val="24"/>
        </w:rPr>
      </w:pPr>
      <w:r w:rsidRPr="00FD079D">
        <w:rPr>
          <w:rFonts w:ascii="Arial Narrow" w:hAnsi="Arial Narrow" w:cs="Arial"/>
          <w:sz w:val="24"/>
          <w:szCs w:val="24"/>
        </w:rPr>
        <w:t>85-681</w:t>
      </w:r>
      <w:r w:rsidR="003E6519" w:rsidRPr="00FD079D">
        <w:rPr>
          <w:rFonts w:ascii="Arial Narrow" w:hAnsi="Arial Narrow" w:cs="Arial"/>
          <w:sz w:val="24"/>
          <w:szCs w:val="24"/>
        </w:rPr>
        <w:t xml:space="preserve"> </w:t>
      </w:r>
      <w:r w:rsidRPr="00FD079D">
        <w:rPr>
          <w:rFonts w:ascii="Arial Narrow" w:hAnsi="Arial Narrow" w:cs="Arial"/>
          <w:sz w:val="24"/>
          <w:szCs w:val="24"/>
        </w:rPr>
        <w:t>Bydgoszcz</w:t>
      </w:r>
    </w:p>
    <w:p w14:paraId="379EEAE8" w14:textId="77777777" w:rsidR="003E6519" w:rsidRPr="00FD079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D079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6A6A0B8" w14:textId="77777777" w:rsidR="003E6519" w:rsidRPr="00FD079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D079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D079D" w14:paraId="0C7615D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7095E7" w14:textId="77777777" w:rsidR="003E6519" w:rsidRPr="00FD079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D079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7337756" w14:textId="77777777" w:rsidR="003E6519" w:rsidRPr="00FD079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D079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9303BF6" w14:textId="77777777" w:rsidR="003E6519" w:rsidRPr="00FD079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D079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A790CF5" w14:textId="77777777" w:rsidR="003E6519" w:rsidRPr="00FD079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D079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D079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D079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D079D" w14:paraId="429DCE4E" w14:textId="77777777" w:rsidTr="001A0FA2">
        <w:tc>
          <w:tcPr>
            <w:tcW w:w="2269" w:type="dxa"/>
            <w:shd w:val="clear" w:color="auto" w:fill="auto"/>
          </w:tcPr>
          <w:p w14:paraId="50F2DC82" w14:textId="77777777" w:rsidR="003E6519" w:rsidRPr="00FD079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024856" w14:textId="77777777" w:rsidR="003E6519" w:rsidRPr="00FD079D" w:rsidRDefault="0071556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bCs/>
                <w:sz w:val="24"/>
                <w:szCs w:val="24"/>
              </w:rPr>
              <w:t>Sukcesywne dostawy mebli</w:t>
            </w:r>
            <w:r w:rsidR="003E6519" w:rsidRPr="00FD079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15569" w:rsidRPr="00FD079D" w14:paraId="5FEADF5E" w14:textId="77777777" w:rsidTr="008522AD">
        <w:tc>
          <w:tcPr>
            <w:tcW w:w="2269" w:type="dxa"/>
            <w:shd w:val="clear" w:color="auto" w:fill="auto"/>
          </w:tcPr>
          <w:p w14:paraId="3B004F9E" w14:textId="77777777" w:rsidR="00715569" w:rsidRPr="00FD079D" w:rsidRDefault="00715569" w:rsidP="008522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FB2C9A" w14:textId="77777777" w:rsidR="00715569" w:rsidRPr="00FD079D" w:rsidRDefault="00715569" w:rsidP="008522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bCs/>
                <w:sz w:val="24"/>
                <w:szCs w:val="24"/>
              </w:rPr>
              <w:t>35/2024</w:t>
            </w:r>
          </w:p>
        </w:tc>
      </w:tr>
    </w:tbl>
    <w:p w14:paraId="508807AB" w14:textId="77777777" w:rsidR="00890B92" w:rsidRPr="00FD079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D079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D079D">
        <w:rPr>
          <w:rFonts w:ascii="Arial Narrow" w:hAnsi="Arial Narrow" w:cs="Arial"/>
          <w:sz w:val="24"/>
          <w:szCs w:val="24"/>
        </w:rPr>
        <w:t>22</w:t>
      </w:r>
      <w:r w:rsidR="0049054E" w:rsidRPr="00FD079D">
        <w:rPr>
          <w:rFonts w:ascii="Arial Narrow" w:hAnsi="Arial Narrow" w:cs="Arial"/>
          <w:sz w:val="24"/>
          <w:szCs w:val="24"/>
        </w:rPr>
        <w:t>2</w:t>
      </w:r>
      <w:r w:rsidRPr="00FD079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D079D">
        <w:rPr>
          <w:rFonts w:ascii="Arial Narrow" w:hAnsi="Arial Narrow" w:cs="Arial"/>
          <w:sz w:val="24"/>
          <w:szCs w:val="24"/>
        </w:rPr>
        <w:t>4</w:t>
      </w:r>
      <w:r w:rsidRPr="00FD079D">
        <w:rPr>
          <w:rFonts w:ascii="Arial Narrow" w:hAnsi="Arial Narrow" w:cs="Arial"/>
          <w:sz w:val="24"/>
          <w:szCs w:val="24"/>
        </w:rPr>
        <w:t xml:space="preserve"> </w:t>
      </w:r>
      <w:r w:rsidR="00890B92" w:rsidRPr="00FD079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D079D">
        <w:rPr>
          <w:rFonts w:ascii="Arial Narrow" w:hAnsi="Arial Narrow" w:cs="Arial"/>
          <w:sz w:val="24"/>
          <w:szCs w:val="24"/>
        </w:rPr>
        <w:t xml:space="preserve"> </w:t>
      </w:r>
      <w:r w:rsidR="00715569" w:rsidRPr="00FD079D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FD079D">
        <w:rPr>
          <w:rFonts w:ascii="Arial Narrow" w:hAnsi="Arial Narrow" w:cs="Arial"/>
          <w:sz w:val="24"/>
          <w:szCs w:val="24"/>
        </w:rPr>
        <w:t xml:space="preserve"> </w:t>
      </w:r>
      <w:r w:rsidR="00890B92" w:rsidRPr="00FD079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D079D">
        <w:rPr>
          <w:rFonts w:ascii="Arial Narrow" w:hAnsi="Arial Narrow" w:cs="Arial"/>
          <w:sz w:val="24"/>
          <w:szCs w:val="24"/>
        </w:rPr>
        <w:t xml:space="preserve"> dla</w:t>
      </w:r>
      <w:r w:rsidR="00890B92" w:rsidRPr="00FD079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5569" w:rsidRPr="00FD079D" w14:paraId="0EA44858" w14:textId="77777777" w:rsidTr="008522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9B01E4" w14:textId="77777777" w:rsidR="00715569" w:rsidRPr="00FD079D" w:rsidRDefault="00715569" w:rsidP="008522A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sz w:val="24"/>
                <w:szCs w:val="24"/>
              </w:rPr>
              <w:t>części 1 zamówienia w wysokości 91 020.00 zł brutto;</w:t>
            </w:r>
          </w:p>
        </w:tc>
      </w:tr>
      <w:tr w:rsidR="00715569" w:rsidRPr="00FD079D" w14:paraId="4D9DAC17" w14:textId="77777777" w:rsidTr="008522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781A81" w14:textId="77777777" w:rsidR="00715569" w:rsidRPr="00FD079D" w:rsidRDefault="00715569" w:rsidP="008522A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sz w:val="24"/>
                <w:szCs w:val="24"/>
              </w:rPr>
              <w:t>części 2 zamówienia w wysokości 63 345.00 zł brutto;</w:t>
            </w:r>
          </w:p>
        </w:tc>
      </w:tr>
      <w:tr w:rsidR="00715569" w:rsidRPr="00FD079D" w14:paraId="0A577D96" w14:textId="77777777" w:rsidTr="008522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DFD768" w14:textId="77777777" w:rsidR="00715569" w:rsidRPr="00FD079D" w:rsidRDefault="00715569" w:rsidP="008522A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D079D">
              <w:rPr>
                <w:rFonts w:ascii="Arial Narrow" w:hAnsi="Arial Narrow" w:cs="Arial"/>
                <w:sz w:val="24"/>
                <w:szCs w:val="24"/>
              </w:rPr>
              <w:t>części 3 zamówienia w wysokości 86 100.00 zł brutto;</w:t>
            </w:r>
          </w:p>
        </w:tc>
      </w:tr>
    </w:tbl>
    <w:p w14:paraId="59799DEF" w14:textId="77777777" w:rsidR="00890B92" w:rsidRPr="00FD079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9ACCDBD" w14:textId="77777777" w:rsidR="00510EC8" w:rsidRPr="00FD079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F7DC75D" w14:textId="77777777" w:rsidR="00FD079D" w:rsidRDefault="00FD079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55DA56C" w14:textId="660E26B5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D079D">
        <w:rPr>
          <w:rFonts w:ascii="Arial Narrow" w:hAnsi="Arial Narrow" w:cs="Arial"/>
          <w:i/>
          <w:szCs w:val="24"/>
        </w:rPr>
        <w:t>Zamawiający</w:t>
      </w:r>
    </w:p>
    <w:p w14:paraId="6CE31F44" w14:textId="77777777" w:rsidR="00FD079D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90F872" w14:textId="77777777" w:rsidR="00FD079D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07BE0A" w14:textId="77777777" w:rsidR="00FD079D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06D40C" w14:textId="77777777" w:rsidR="00FD079D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EC11C1" w14:textId="77777777" w:rsidR="00FD079D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20E576" w14:textId="69746821" w:rsidR="00FD079D" w:rsidRPr="00B9724A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030FB943" w14:textId="77777777" w:rsidR="00FD079D" w:rsidRPr="00B9724A" w:rsidRDefault="00FD079D" w:rsidP="00FD07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0D42E735" w14:textId="77777777" w:rsidR="00FD079D" w:rsidRPr="00F60D92" w:rsidRDefault="00FD079D" w:rsidP="00FD079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AAC81A5" w14:textId="01437DE7" w:rsidR="00FD079D" w:rsidRPr="00F60D92" w:rsidRDefault="00FD079D" w:rsidP="00FD079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26.03.2024 r.</w:t>
      </w:r>
    </w:p>
    <w:p w14:paraId="71FEF442" w14:textId="77777777" w:rsidR="00FD079D" w:rsidRDefault="00FD079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FD079D" w:rsidSect="00FF0B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EAEE1" w14:textId="77777777" w:rsidR="00FF0B07" w:rsidRDefault="00FF0B07">
      <w:r>
        <w:separator/>
      </w:r>
    </w:p>
  </w:endnote>
  <w:endnote w:type="continuationSeparator" w:id="0">
    <w:p w14:paraId="3D660E81" w14:textId="77777777" w:rsidR="00FF0B07" w:rsidRDefault="00FF0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865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857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2C1F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D703D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643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238343" w14:textId="77777777" w:rsidR="009F189D" w:rsidRDefault="009F189D">
    <w:pPr>
      <w:pStyle w:val="Stopka"/>
      <w:tabs>
        <w:tab w:val="clear" w:pos="4536"/>
      </w:tabs>
      <w:jc w:val="center"/>
    </w:pPr>
  </w:p>
  <w:p w14:paraId="176F63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CA7E7" w14:textId="77777777" w:rsidR="00FF0B07" w:rsidRDefault="00FF0B07">
      <w:r>
        <w:separator/>
      </w:r>
    </w:p>
  </w:footnote>
  <w:footnote w:type="continuationSeparator" w:id="0">
    <w:p w14:paraId="3D7CF071" w14:textId="77777777" w:rsidR="00FF0B07" w:rsidRDefault="00FF0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38977" w14:textId="77777777" w:rsidR="00715569" w:rsidRDefault="00715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284FB" w14:textId="77777777" w:rsidR="00715569" w:rsidRDefault="00715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3F98E" w14:textId="77777777" w:rsidR="00715569" w:rsidRDefault="00715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B0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1556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D079D"/>
    <w:rsid w:val="00FF0B0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0F7EB0"/>
  <w15:chartTrackingRefBased/>
  <w15:docId w15:val="{2D60D91D-AD94-4CB6-AF5A-D3A3736ED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D079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D0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2024-03-26T05:41:00Z</dcterms:created>
  <dcterms:modified xsi:type="dcterms:W3CDTF">2024-03-26T05:42:00Z</dcterms:modified>
</cp:coreProperties>
</file>