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AC8B4A" w14:textId="700E9E2B"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5C4052C" w14:textId="77777777" w:rsidTr="00E33742">
        <w:tc>
          <w:tcPr>
            <w:tcW w:w="8954" w:type="dxa"/>
            <w:shd w:val="clear" w:color="auto" w:fill="F2F2F2"/>
          </w:tcPr>
          <w:p w14:paraId="23E07A64" w14:textId="32FAF725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E33742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18B8D733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1D2B20" w:rsidRPr="001D2B20">
        <w:rPr>
          <w:sz w:val="22"/>
          <w:szCs w:val="22"/>
        </w:rPr>
        <w:t>tryb podstawowy</w:t>
      </w:r>
      <w:r w:rsidR="001028C4">
        <w:rPr>
          <w:sz w:val="22"/>
          <w:szCs w:val="22"/>
        </w:rPr>
        <w:t xml:space="preserve">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DA12DB1" w14:textId="42444262" w:rsidR="002E612D" w:rsidRPr="00525EFF" w:rsidRDefault="00AA39D6" w:rsidP="00AA2BEC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AA2BEC">
        <w:rPr>
          <w:b/>
          <w:sz w:val="22"/>
          <w:szCs w:val="22"/>
        </w:rPr>
        <w:t>Dostawa gazów technicznych wraz z dzierżawą butli do Szpitala Wojewódzkiego w Poznaniu</w:t>
      </w:r>
      <w:r w:rsidR="00C41EB9">
        <w:rPr>
          <w:b/>
          <w:sz w:val="22"/>
          <w:szCs w:val="22"/>
        </w:rPr>
        <w:t>, ul. Juraszów 7/19</w:t>
      </w:r>
      <w:r w:rsidR="00E33742">
        <w:rPr>
          <w:b/>
          <w:sz w:val="22"/>
          <w:szCs w:val="22"/>
        </w:rPr>
        <w:t xml:space="preserve"> – Filia nr 1 – Wielkopolskie Centrum Specjalistyczne</w:t>
      </w:r>
      <w:r w:rsidRPr="00525EFF">
        <w:rPr>
          <w:sz w:val="22"/>
          <w:szCs w:val="22"/>
        </w:rPr>
        <w:t>”</w:t>
      </w:r>
    </w:p>
    <w:p w14:paraId="2B62CF3F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8B565C1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320D43A1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E5B5AE1" w14:textId="77777777" w:rsidTr="00AC470C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2B653E2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660D7C0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301E1BD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7BD4B292" w14:textId="35B3FEDC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9D3877F" w14:textId="2DB6FA87" w:rsidR="00AC470C" w:rsidRPr="007677F8" w:rsidRDefault="00594233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5738EA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0"/>
      <w:tr w:rsidR="00AC470C" w:rsidRPr="007677F8" w14:paraId="3C6A2CAE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584CF47" w14:textId="5BE1723F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53108925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1D028C94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p w14:paraId="5B48AAB1" w14:textId="530BBDF7" w:rsidR="005F6505" w:rsidRPr="00E401EB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bookmarkStart w:id="3" w:name="_Hlk64876004"/>
      <w:r w:rsidRPr="00E401EB">
        <w:rPr>
          <w:bCs/>
          <w:sz w:val="22"/>
          <w:u w:val="single"/>
        </w:rPr>
        <w:t xml:space="preserve">Zadanie nr 1: Gazy </w:t>
      </w:r>
      <w:r w:rsidR="00F724F2">
        <w:rPr>
          <w:bCs/>
          <w:sz w:val="22"/>
          <w:u w:val="single"/>
        </w:rPr>
        <w:t>techniczne wraz z dzierżawą butli</w:t>
      </w:r>
    </w:p>
    <w:p w14:paraId="01E25A15" w14:textId="72768984" w:rsidR="005F6505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bookmarkStart w:id="4" w:name="_Hlk162341109"/>
      <w:r>
        <w:rPr>
          <w:bCs/>
          <w:sz w:val="22"/>
        </w:rPr>
        <w:t>Wartość netto za wykonanie całości przedmiotu zamówienia wynosi: ………………… zł</w:t>
      </w:r>
    </w:p>
    <w:p w14:paraId="48867567" w14:textId="07BDCA6E" w:rsidR="00E401EB" w:rsidRPr="00E401EB" w:rsidRDefault="00E401EB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57C2EACD" w14:textId="0EDC45FD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3375B4AE" w14:textId="74A4650A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26088D8E" w14:textId="5427FD4C" w:rsidR="00E401EB" w:rsidRPr="00E401EB" w:rsidRDefault="00A17239" w:rsidP="00E401EB">
      <w:pPr>
        <w:pStyle w:val="Akapitzlist"/>
        <w:spacing w:after="120" w:line="276" w:lineRule="auto"/>
        <w:ind w:left="284"/>
        <w:rPr>
          <w:bCs/>
          <w:sz w:val="22"/>
        </w:rPr>
      </w:pPr>
      <w:bookmarkStart w:id="5" w:name="_Hlk50541659"/>
      <w:bookmarkStart w:id="6" w:name="_Hlk68765658"/>
      <w:r>
        <w:rPr>
          <w:b/>
          <w:bCs/>
          <w:sz w:val="22"/>
        </w:rPr>
        <w:t xml:space="preserve">K-2; </w:t>
      </w:r>
      <w:r w:rsidR="00E401EB" w:rsidRPr="00E401EB">
        <w:rPr>
          <w:b/>
          <w:bCs/>
          <w:sz w:val="22"/>
        </w:rPr>
        <w:t>Czas</w:t>
      </w:r>
      <w:bookmarkEnd w:id="5"/>
      <w:r w:rsidR="002636D5">
        <w:rPr>
          <w:b/>
          <w:bCs/>
          <w:sz w:val="22"/>
        </w:rPr>
        <w:t xml:space="preserve"> dostawy: …………. </w:t>
      </w:r>
      <w:r w:rsidR="002636D5" w:rsidRPr="002636D5">
        <w:rPr>
          <w:sz w:val="22"/>
        </w:rPr>
        <w:t>(</w:t>
      </w:r>
      <w:r w:rsidR="00E401EB" w:rsidRPr="00E401EB">
        <w:rPr>
          <w:bCs/>
          <w:sz w:val="22"/>
        </w:rPr>
        <w:t>wpisać odpowiednio zgodnie z opisem dotyczącym kryterium oceny ofert)</w:t>
      </w:r>
    </w:p>
    <w:bookmarkEnd w:id="6"/>
    <w:p w14:paraId="1F62BBCC" w14:textId="6B1ED66A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bookmarkStart w:id="7" w:name="_Hlk76633721"/>
      <w:r w:rsidR="002636D5">
        <w:rPr>
          <w:bCs/>
          <w:sz w:val="22"/>
        </w:rPr>
        <w:t>12 miesięcy od daty zawarcia umowy</w:t>
      </w:r>
    </w:p>
    <w:bookmarkEnd w:id="7"/>
    <w:p w14:paraId="5C58E4DB" w14:textId="3FFB097B" w:rsidR="00E401EB" w:rsidRPr="00A17239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Warunki płatności: </w:t>
      </w:r>
      <w:bookmarkStart w:id="8" w:name="_Hlk68166590"/>
      <w:r w:rsidR="00C41EB9">
        <w:rPr>
          <w:bCs/>
          <w:sz w:val="22"/>
        </w:rPr>
        <w:t>6</w:t>
      </w:r>
      <w:r w:rsidRPr="00A17239">
        <w:rPr>
          <w:bCs/>
          <w:sz w:val="22"/>
        </w:rPr>
        <w:t>0 dni</w:t>
      </w:r>
      <w:bookmarkEnd w:id="8"/>
    </w:p>
    <w:bookmarkEnd w:id="3"/>
    <w:bookmarkEnd w:id="4"/>
    <w:p w14:paraId="68920EBB" w14:textId="15EE45EC" w:rsidR="005F6505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34534051" w14:textId="379AB981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E401EB">
        <w:rPr>
          <w:bCs/>
          <w:sz w:val="22"/>
          <w:u w:val="single"/>
        </w:rPr>
        <w:t xml:space="preserve">: </w:t>
      </w:r>
      <w:r w:rsidR="00C41EB9">
        <w:rPr>
          <w:bCs/>
          <w:sz w:val="22"/>
          <w:u w:val="single"/>
        </w:rPr>
        <w:t>Gazy</w:t>
      </w:r>
      <w:r w:rsidR="002636D5">
        <w:rPr>
          <w:bCs/>
          <w:sz w:val="22"/>
          <w:u w:val="single"/>
        </w:rPr>
        <w:t xml:space="preserve"> techniczne</w:t>
      </w:r>
    </w:p>
    <w:p w14:paraId="311C471E" w14:textId="77777777" w:rsidR="002636D5" w:rsidRDefault="002636D5" w:rsidP="002636D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24E10C23" w14:textId="77777777" w:rsidR="002636D5" w:rsidRPr="00E401EB" w:rsidRDefault="002636D5" w:rsidP="002636D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689B6411" w14:textId="77777777" w:rsidR="002636D5" w:rsidRDefault="002636D5" w:rsidP="002636D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2C5AD9B6" w14:textId="77777777" w:rsidR="002636D5" w:rsidRDefault="002636D5" w:rsidP="002636D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345EE66C" w14:textId="77777777" w:rsidR="002636D5" w:rsidRPr="00E401EB" w:rsidRDefault="002636D5" w:rsidP="002636D5">
      <w:pPr>
        <w:pStyle w:val="Akapitzlist"/>
        <w:spacing w:after="120" w:line="276" w:lineRule="auto"/>
        <w:ind w:left="284"/>
        <w:rPr>
          <w:bCs/>
          <w:sz w:val="22"/>
        </w:rPr>
      </w:pPr>
      <w:r>
        <w:rPr>
          <w:b/>
          <w:bCs/>
          <w:sz w:val="22"/>
        </w:rPr>
        <w:t xml:space="preserve">K-2; </w:t>
      </w:r>
      <w:r w:rsidRPr="00E401EB">
        <w:rPr>
          <w:b/>
          <w:bCs/>
          <w:sz w:val="22"/>
        </w:rPr>
        <w:t>Czas</w:t>
      </w:r>
      <w:r>
        <w:rPr>
          <w:b/>
          <w:bCs/>
          <w:sz w:val="22"/>
        </w:rPr>
        <w:t xml:space="preserve"> dostawy: …………. </w:t>
      </w:r>
      <w:r w:rsidRPr="002636D5">
        <w:rPr>
          <w:sz w:val="22"/>
        </w:rPr>
        <w:t>(</w:t>
      </w:r>
      <w:r w:rsidRPr="00E401EB">
        <w:rPr>
          <w:bCs/>
          <w:sz w:val="22"/>
        </w:rPr>
        <w:t>wpisać odpowiednio zgodnie z opisem dotyczącym kryterium oceny ofert)</w:t>
      </w:r>
    </w:p>
    <w:p w14:paraId="37BA85C4" w14:textId="77777777" w:rsidR="002636D5" w:rsidRDefault="002636D5" w:rsidP="002636D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09AA8374" w14:textId="77777777" w:rsidR="002636D5" w:rsidRPr="00A17239" w:rsidRDefault="002636D5" w:rsidP="002636D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Warunki płatności: 6</w:t>
      </w:r>
      <w:r w:rsidRPr="00A17239">
        <w:rPr>
          <w:bCs/>
          <w:sz w:val="22"/>
        </w:rPr>
        <w:t>0 dni</w:t>
      </w:r>
    </w:p>
    <w:p w14:paraId="157452B3" w14:textId="2A956782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9" w:name="_Hlk65827728"/>
      <w:bookmarkEnd w:id="2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09790D" w14:textId="77777777" w:rsidR="007124CE" w:rsidRPr="007124CE" w:rsidRDefault="007124CE" w:rsidP="007124CE">
      <w:pPr>
        <w:numPr>
          <w:ilvl w:val="0"/>
          <w:numId w:val="6"/>
        </w:numPr>
        <w:spacing w:before="120" w:after="120" w:line="276" w:lineRule="auto"/>
        <w:contextualSpacing/>
        <w:jc w:val="both"/>
      </w:pPr>
      <w:r w:rsidRPr="007124CE">
        <w:rPr>
          <w:sz w:val="22"/>
        </w:rPr>
        <w:t>wypełniliśmy obowiązki informacyjne przewidziane w art. 13 lub art. 14 RODO</w:t>
      </w:r>
      <w:r w:rsidRPr="007124CE">
        <w:rPr>
          <w:sz w:val="22"/>
          <w:vertAlign w:val="superscript"/>
        </w:rPr>
        <w:footnoteReference w:id="2"/>
      </w:r>
      <w:r w:rsidRPr="007124CE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7124CE">
        <w:rPr>
          <w:sz w:val="22"/>
          <w:vertAlign w:val="superscript"/>
        </w:rPr>
        <w:footnoteReference w:id="3"/>
      </w:r>
      <w:r w:rsidRPr="007124CE">
        <w:rPr>
          <w:sz w:val="22"/>
        </w:rPr>
        <w:t>.</w:t>
      </w:r>
    </w:p>
    <w:p w14:paraId="2875A7B7" w14:textId="77777777" w:rsidR="007124CE" w:rsidRPr="007124CE" w:rsidRDefault="007124CE" w:rsidP="007124CE">
      <w:pPr>
        <w:numPr>
          <w:ilvl w:val="0"/>
          <w:numId w:val="6"/>
        </w:numPr>
        <w:spacing w:before="120" w:after="120" w:line="276" w:lineRule="auto"/>
        <w:contextualSpacing/>
        <w:jc w:val="both"/>
      </w:pPr>
      <w:r w:rsidRPr="007124CE">
        <w:t xml:space="preserve">oświadczam, że nie podlegam wykluczeniu z postępowania na podstawie art.108 ust 1 pkt 1-6 ustawy </w:t>
      </w:r>
      <w:proofErr w:type="spellStart"/>
      <w:r w:rsidRPr="007124CE">
        <w:t>Pzp</w:t>
      </w:r>
      <w:proofErr w:type="spellEnd"/>
      <w:r w:rsidRPr="007124CE">
        <w:t>.</w:t>
      </w:r>
    </w:p>
    <w:p w14:paraId="44AFCF9A" w14:textId="77777777" w:rsidR="007124CE" w:rsidRPr="007124CE" w:rsidRDefault="007124CE" w:rsidP="007124CE">
      <w:pPr>
        <w:numPr>
          <w:ilvl w:val="0"/>
          <w:numId w:val="6"/>
        </w:numPr>
      </w:pPr>
      <w:r w:rsidRPr="007124CE">
        <w:t xml:space="preserve">oświadczam, że nie podlegam wykluczeniu z postępowania na podstawie art. 109 ust. 1 pkt 4 ustawy </w:t>
      </w:r>
      <w:proofErr w:type="spellStart"/>
      <w:r w:rsidRPr="007124CE">
        <w:t>Pzp</w:t>
      </w:r>
      <w:proofErr w:type="spellEnd"/>
    </w:p>
    <w:p w14:paraId="27BC22A9" w14:textId="77777777" w:rsidR="007124CE" w:rsidRPr="007124CE" w:rsidRDefault="007124CE" w:rsidP="007124CE">
      <w:pPr>
        <w:numPr>
          <w:ilvl w:val="0"/>
          <w:numId w:val="6"/>
        </w:numPr>
        <w:jc w:val="both"/>
      </w:pPr>
      <w:r w:rsidRPr="007124CE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778A6D75" w14:textId="77777777" w:rsidR="007124CE" w:rsidRPr="007124CE" w:rsidRDefault="007124CE" w:rsidP="007124CE">
      <w:pPr>
        <w:numPr>
          <w:ilvl w:val="0"/>
          <w:numId w:val="6"/>
        </w:numPr>
        <w:jc w:val="both"/>
      </w:pPr>
      <w:r w:rsidRPr="007124CE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35888A4" w14:textId="77777777" w:rsidR="00085C92" w:rsidRDefault="00085C92" w:rsidP="00085C92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9"/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E4748C" w14:textId="77777777" w:rsidR="00035CBC" w:rsidRDefault="00035CBC" w:rsidP="00FF57EE">
      <w:r>
        <w:separator/>
      </w:r>
    </w:p>
  </w:endnote>
  <w:endnote w:type="continuationSeparator" w:id="0">
    <w:p w14:paraId="2A40C6FE" w14:textId="77777777" w:rsidR="00035CBC" w:rsidRDefault="00035CBC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D3FC04" w14:textId="77777777" w:rsidR="00035CBC" w:rsidRDefault="00035CBC" w:rsidP="00FF57EE">
      <w:r>
        <w:separator/>
      </w:r>
    </w:p>
  </w:footnote>
  <w:footnote w:type="continuationSeparator" w:id="0">
    <w:p w14:paraId="55AC04DB" w14:textId="77777777" w:rsidR="00035CBC" w:rsidRDefault="00035CBC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49606F6" w14:textId="77777777" w:rsidR="007124CE" w:rsidRDefault="007124CE" w:rsidP="007124CE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A95BCBE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76B9C3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0DA2D" w14:textId="16FD6069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E33742">
      <w:rPr>
        <w:sz w:val="20"/>
        <w:szCs w:val="20"/>
      </w:rPr>
      <w:t>11</w:t>
    </w:r>
    <w:r w:rsidR="001D2B20">
      <w:rPr>
        <w:sz w:val="20"/>
        <w:szCs w:val="20"/>
      </w:rPr>
      <w:t>/202</w:t>
    </w:r>
    <w:r w:rsidR="00E33742">
      <w:rPr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C672AD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67347498">
    <w:abstractNumId w:val="3"/>
  </w:num>
  <w:num w:numId="2" w16cid:durableId="752701881">
    <w:abstractNumId w:val="1"/>
  </w:num>
  <w:num w:numId="3" w16cid:durableId="1637560449">
    <w:abstractNumId w:val="2"/>
  </w:num>
  <w:num w:numId="4" w16cid:durableId="1141118192">
    <w:abstractNumId w:val="5"/>
  </w:num>
  <w:num w:numId="5" w16cid:durableId="1177815499">
    <w:abstractNumId w:val="0"/>
  </w:num>
  <w:num w:numId="6" w16cid:durableId="10702726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992"/>
    <w:rsid w:val="00035CBC"/>
    <w:rsid w:val="00085C92"/>
    <w:rsid w:val="001028C4"/>
    <w:rsid w:val="001063D3"/>
    <w:rsid w:val="00173016"/>
    <w:rsid w:val="00177EB4"/>
    <w:rsid w:val="001C7D84"/>
    <w:rsid w:val="001D2B20"/>
    <w:rsid w:val="002214DB"/>
    <w:rsid w:val="002636D5"/>
    <w:rsid w:val="00267D1F"/>
    <w:rsid w:val="002B3F5F"/>
    <w:rsid w:val="002E612D"/>
    <w:rsid w:val="003B769C"/>
    <w:rsid w:val="003E4CC6"/>
    <w:rsid w:val="003E52C7"/>
    <w:rsid w:val="003E6063"/>
    <w:rsid w:val="004308CF"/>
    <w:rsid w:val="004D5A42"/>
    <w:rsid w:val="004E05BF"/>
    <w:rsid w:val="00525EFF"/>
    <w:rsid w:val="00537136"/>
    <w:rsid w:val="005844F6"/>
    <w:rsid w:val="00594233"/>
    <w:rsid w:val="005F6505"/>
    <w:rsid w:val="005F6F5F"/>
    <w:rsid w:val="006A049D"/>
    <w:rsid w:val="006A7E41"/>
    <w:rsid w:val="006B63D6"/>
    <w:rsid w:val="006C641D"/>
    <w:rsid w:val="006D09E0"/>
    <w:rsid w:val="007124CE"/>
    <w:rsid w:val="00736C1E"/>
    <w:rsid w:val="007D475B"/>
    <w:rsid w:val="007E331F"/>
    <w:rsid w:val="008174DB"/>
    <w:rsid w:val="00870992"/>
    <w:rsid w:val="008B3C3C"/>
    <w:rsid w:val="008C082A"/>
    <w:rsid w:val="009312B4"/>
    <w:rsid w:val="0097776D"/>
    <w:rsid w:val="00983D1D"/>
    <w:rsid w:val="009D75A8"/>
    <w:rsid w:val="00A17239"/>
    <w:rsid w:val="00A50E18"/>
    <w:rsid w:val="00AA2BEC"/>
    <w:rsid w:val="00AA39D6"/>
    <w:rsid w:val="00AC470C"/>
    <w:rsid w:val="00AE26EA"/>
    <w:rsid w:val="00AE2ACB"/>
    <w:rsid w:val="00AF4AC3"/>
    <w:rsid w:val="00B47637"/>
    <w:rsid w:val="00B51A2D"/>
    <w:rsid w:val="00B9086B"/>
    <w:rsid w:val="00BC00BF"/>
    <w:rsid w:val="00BC4F99"/>
    <w:rsid w:val="00C22F7D"/>
    <w:rsid w:val="00C41EB9"/>
    <w:rsid w:val="00CA4EA6"/>
    <w:rsid w:val="00CA63AF"/>
    <w:rsid w:val="00CE3AE6"/>
    <w:rsid w:val="00D554C7"/>
    <w:rsid w:val="00D971D1"/>
    <w:rsid w:val="00DC336F"/>
    <w:rsid w:val="00DF7CE6"/>
    <w:rsid w:val="00E16837"/>
    <w:rsid w:val="00E33742"/>
    <w:rsid w:val="00E401EB"/>
    <w:rsid w:val="00E449BF"/>
    <w:rsid w:val="00E44BA5"/>
    <w:rsid w:val="00F134D5"/>
    <w:rsid w:val="00F31EAC"/>
    <w:rsid w:val="00F51F72"/>
    <w:rsid w:val="00F724F2"/>
    <w:rsid w:val="00FB22CA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96E12-E362-473E-85CE-6C1DA47B3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780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6</cp:revision>
  <dcterms:created xsi:type="dcterms:W3CDTF">2022-09-15T10:50:00Z</dcterms:created>
  <dcterms:modified xsi:type="dcterms:W3CDTF">2024-03-26T09:25:00Z</dcterms:modified>
</cp:coreProperties>
</file>