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4294F" w14:textId="77777777" w:rsidR="00554D72" w:rsidRPr="00F60CC6" w:rsidRDefault="00C10D86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60CC6">
        <w:rPr>
          <w:rFonts w:ascii="Arial Narrow" w:hAnsi="Arial Narrow" w:cs="Arial"/>
          <w:sz w:val="22"/>
          <w:szCs w:val="22"/>
        </w:rPr>
        <w:t>Bydgoszcz</w:t>
      </w:r>
      <w:r w:rsidR="00554D72" w:rsidRPr="00F60CC6">
        <w:rPr>
          <w:rFonts w:ascii="Arial Narrow" w:hAnsi="Arial Narrow" w:cs="Arial"/>
          <w:sz w:val="22"/>
          <w:szCs w:val="22"/>
        </w:rPr>
        <w:t xml:space="preserve"> dnia: </w:t>
      </w:r>
      <w:r w:rsidRPr="00F60CC6">
        <w:rPr>
          <w:rFonts w:ascii="Arial Narrow" w:hAnsi="Arial Narrow" w:cs="Arial"/>
          <w:sz w:val="22"/>
          <w:szCs w:val="22"/>
        </w:rPr>
        <w:t>2024-03-27</w:t>
      </w:r>
    </w:p>
    <w:p w14:paraId="4701A413" w14:textId="77777777" w:rsidR="00554D72" w:rsidRPr="00F60CC6" w:rsidRDefault="00C10D86" w:rsidP="00F60CC6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F60C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50047B8" w14:textId="77777777" w:rsidR="00554D72" w:rsidRPr="00F60CC6" w:rsidRDefault="00C10D86" w:rsidP="00F60CC6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F60CC6">
        <w:rPr>
          <w:rFonts w:ascii="Arial Narrow" w:hAnsi="Arial Narrow" w:cs="Arial"/>
          <w:sz w:val="22"/>
          <w:szCs w:val="22"/>
        </w:rPr>
        <w:t>Powstańców Warszawy</w:t>
      </w:r>
      <w:r w:rsidR="00554D72" w:rsidRPr="00F60CC6">
        <w:rPr>
          <w:rFonts w:ascii="Arial Narrow" w:hAnsi="Arial Narrow" w:cs="Arial"/>
          <w:sz w:val="22"/>
          <w:szCs w:val="22"/>
        </w:rPr>
        <w:t xml:space="preserve"> </w:t>
      </w:r>
      <w:r w:rsidRPr="00F60CC6">
        <w:rPr>
          <w:rFonts w:ascii="Arial Narrow" w:hAnsi="Arial Narrow" w:cs="Arial"/>
          <w:sz w:val="22"/>
          <w:szCs w:val="22"/>
        </w:rPr>
        <w:t>5</w:t>
      </w:r>
    </w:p>
    <w:p w14:paraId="16CC1704" w14:textId="77777777" w:rsidR="00554D72" w:rsidRPr="00F60CC6" w:rsidRDefault="00C10D86" w:rsidP="00F60CC6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F60CC6">
        <w:rPr>
          <w:rFonts w:ascii="Arial Narrow" w:hAnsi="Arial Narrow" w:cs="Arial"/>
          <w:sz w:val="22"/>
          <w:szCs w:val="22"/>
        </w:rPr>
        <w:t>85-681</w:t>
      </w:r>
      <w:r w:rsidR="00554D72" w:rsidRPr="00F60CC6">
        <w:rPr>
          <w:rFonts w:ascii="Arial Narrow" w:hAnsi="Arial Narrow" w:cs="Arial"/>
          <w:sz w:val="22"/>
          <w:szCs w:val="22"/>
        </w:rPr>
        <w:t xml:space="preserve"> </w:t>
      </w:r>
      <w:r w:rsidRPr="00F60CC6">
        <w:rPr>
          <w:rFonts w:ascii="Arial Narrow" w:hAnsi="Arial Narrow" w:cs="Arial"/>
          <w:sz w:val="22"/>
          <w:szCs w:val="22"/>
        </w:rPr>
        <w:t>Bydgoszcz</w:t>
      </w:r>
    </w:p>
    <w:p w14:paraId="2E9BBEA2" w14:textId="77777777" w:rsidR="00554D72" w:rsidRPr="00F60CC6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F60CC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7ED1FF3" w14:textId="77777777" w:rsidR="00554D72" w:rsidRDefault="00554D72" w:rsidP="00F60CC6">
      <w:pPr>
        <w:jc w:val="both"/>
        <w:rPr>
          <w:rFonts w:ascii="Arial Narrow" w:hAnsi="Arial Narrow" w:cs="Arial"/>
          <w:bCs/>
          <w:sz w:val="16"/>
          <w:szCs w:val="16"/>
        </w:rPr>
      </w:pPr>
      <w:r w:rsidRPr="00F60CC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435265B" w14:textId="77777777" w:rsidR="00F60CC6" w:rsidRDefault="00F60CC6" w:rsidP="00F60CC6">
      <w:pPr>
        <w:jc w:val="both"/>
        <w:rPr>
          <w:rFonts w:ascii="Arial Narrow" w:hAnsi="Arial Narrow" w:cs="Arial"/>
          <w:bCs/>
          <w:sz w:val="16"/>
          <w:szCs w:val="16"/>
        </w:rPr>
      </w:pPr>
    </w:p>
    <w:p w14:paraId="1ED8AA95" w14:textId="77777777" w:rsidR="00F60CC6" w:rsidRDefault="00F60CC6" w:rsidP="00F60CC6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6C99D00C" w14:textId="1529FB80" w:rsidR="00F60CC6" w:rsidRPr="00F60CC6" w:rsidRDefault="00F60CC6" w:rsidP="00F60CC6">
      <w:pPr>
        <w:jc w:val="both"/>
        <w:rPr>
          <w:rFonts w:ascii="Arial Narrow" w:hAnsi="Arial Narrow"/>
          <w:bCs/>
          <w:sz w:val="22"/>
          <w:szCs w:val="22"/>
        </w:rPr>
      </w:pPr>
      <w:r w:rsidRPr="00F60CC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358A3" w:rsidRPr="006358A3">
        <w:rPr>
          <w:rFonts w:ascii="Arial Narrow" w:hAnsi="Arial Narrow" w:cs="Arial"/>
          <w:b/>
          <w:sz w:val="22"/>
          <w:szCs w:val="22"/>
        </w:rPr>
        <w:t>2596/24</w:t>
      </w:r>
    </w:p>
    <w:p w14:paraId="4EEF719D" w14:textId="77777777" w:rsidR="00554D72" w:rsidRPr="00F60CC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60CC6">
        <w:rPr>
          <w:rFonts w:ascii="Arial Narrow" w:hAnsi="Arial Narrow" w:cs="Arial"/>
          <w:b/>
          <w:sz w:val="22"/>
          <w:szCs w:val="22"/>
        </w:rPr>
        <w:t>WYKONAWCY</w:t>
      </w:r>
    </w:p>
    <w:p w14:paraId="52E660B0" w14:textId="77777777" w:rsidR="00554D72" w:rsidRPr="00F60CC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60CC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60CC6" w14:paraId="45AD3D5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1812CE" w14:textId="77777777" w:rsidR="00AB5D68" w:rsidRPr="00F60CC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60CC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59664FF" w14:textId="77777777" w:rsidR="00AB5D68" w:rsidRPr="00F60CC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60CC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F60CC6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F60CC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F60CC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217F181" w14:textId="77777777" w:rsidR="00EF1037" w:rsidRPr="00F60CC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0B9897BE" w14:textId="77777777" w:rsidR="00554D72" w:rsidRPr="00F60CC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60CC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60CC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60CC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60CC6" w14:paraId="591324DD" w14:textId="77777777" w:rsidTr="00860A6D">
        <w:tc>
          <w:tcPr>
            <w:tcW w:w="2269" w:type="dxa"/>
            <w:shd w:val="clear" w:color="auto" w:fill="auto"/>
          </w:tcPr>
          <w:p w14:paraId="7801F823" w14:textId="77777777" w:rsidR="00554D72" w:rsidRPr="00F60CC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0CC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9945AE" w14:textId="77777777" w:rsidR="00554D72" w:rsidRPr="00F60CC6" w:rsidRDefault="00C10D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0CC6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preparatów do dezynfekcji oraz </w:t>
            </w:r>
            <w:proofErr w:type="spellStart"/>
            <w:r w:rsidRPr="00F60CC6">
              <w:rPr>
                <w:rFonts w:ascii="Arial Narrow" w:hAnsi="Arial Narrow" w:cs="Arial"/>
                <w:b/>
                <w:sz w:val="22"/>
                <w:szCs w:val="22"/>
              </w:rPr>
              <w:t>lewaseptyków</w:t>
            </w:r>
            <w:proofErr w:type="spellEnd"/>
            <w:r w:rsidRPr="00F60CC6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18 miesięcy</w:t>
            </w:r>
            <w:r w:rsidR="00554D72" w:rsidRPr="00F60CC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C10D86" w:rsidRPr="00F60CC6" w14:paraId="056E0CC8" w14:textId="77777777" w:rsidTr="00BA208E">
        <w:tc>
          <w:tcPr>
            <w:tcW w:w="2269" w:type="dxa"/>
            <w:shd w:val="clear" w:color="auto" w:fill="auto"/>
          </w:tcPr>
          <w:p w14:paraId="4E7A077A" w14:textId="77777777" w:rsidR="00C10D86" w:rsidRPr="00F60CC6" w:rsidRDefault="00C10D86" w:rsidP="00BA20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0CC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7DC151" w14:textId="77777777" w:rsidR="00C10D86" w:rsidRPr="00F60CC6" w:rsidRDefault="00C10D86" w:rsidP="00BA20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60CC6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69ED0BA7" w14:textId="77777777" w:rsidR="00EF1037" w:rsidRPr="00F60CC6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60CC6">
        <w:rPr>
          <w:rFonts w:ascii="Arial Narrow" w:hAnsi="Arial Narrow" w:cs="Arial"/>
          <w:sz w:val="22"/>
          <w:szCs w:val="22"/>
        </w:rPr>
        <w:t xml:space="preserve">Zamawiający, </w:t>
      </w:r>
      <w:r w:rsidR="00C10D86" w:rsidRPr="00F60CC6">
        <w:rPr>
          <w:rFonts w:ascii="Arial Narrow" w:hAnsi="Arial Narrow" w:cs="Arial"/>
          <w:b/>
          <w:sz w:val="22"/>
          <w:szCs w:val="22"/>
        </w:rPr>
        <w:t>10WSzKzP SPZOZ</w:t>
      </w:r>
      <w:r w:rsidRPr="00F60CC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60CC6">
        <w:rPr>
          <w:rFonts w:ascii="Arial Narrow" w:hAnsi="Arial Narrow" w:cs="Arial"/>
          <w:sz w:val="22"/>
          <w:szCs w:val="22"/>
        </w:rPr>
        <w:t>286</w:t>
      </w:r>
      <w:r w:rsidRPr="00F60CC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60CC6">
        <w:rPr>
          <w:rFonts w:ascii="Arial Narrow" w:hAnsi="Arial Narrow" w:cs="Arial"/>
          <w:sz w:val="22"/>
          <w:szCs w:val="22"/>
        </w:rPr>
        <w:t>7</w:t>
      </w:r>
      <w:r w:rsidRPr="00F60CC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10D86" w:rsidRPr="00F60CC6">
        <w:rPr>
          <w:rFonts w:ascii="Arial Narrow" w:hAnsi="Arial Narrow" w:cs="Arial"/>
          <w:sz w:val="22"/>
          <w:szCs w:val="22"/>
        </w:rPr>
        <w:t>(</w:t>
      </w:r>
      <w:proofErr w:type="spellStart"/>
      <w:r w:rsidR="00C10D86" w:rsidRPr="00F60CC6">
        <w:rPr>
          <w:rFonts w:ascii="Arial Narrow" w:hAnsi="Arial Narrow" w:cs="Arial"/>
          <w:sz w:val="22"/>
          <w:szCs w:val="22"/>
        </w:rPr>
        <w:t>t.j</w:t>
      </w:r>
      <w:proofErr w:type="spellEnd"/>
      <w:r w:rsidR="00C10D86" w:rsidRPr="00F60CC6">
        <w:rPr>
          <w:rFonts w:ascii="Arial Narrow" w:hAnsi="Arial Narrow" w:cs="Arial"/>
          <w:sz w:val="22"/>
          <w:szCs w:val="22"/>
        </w:rPr>
        <w:t>. Dz. U. z 2023r. poz. 1605)</w:t>
      </w:r>
      <w:r w:rsidRPr="00F60CC6">
        <w:rPr>
          <w:rFonts w:ascii="Arial Narrow" w:hAnsi="Arial Narrow" w:cs="Arial"/>
          <w:sz w:val="22"/>
          <w:szCs w:val="22"/>
        </w:rPr>
        <w:t xml:space="preserve">, </w:t>
      </w:r>
      <w:r w:rsidR="00EB3650" w:rsidRPr="00F60CC6">
        <w:rPr>
          <w:rFonts w:ascii="Arial Narrow" w:hAnsi="Arial Narrow" w:cs="Arial"/>
          <w:sz w:val="22"/>
          <w:szCs w:val="22"/>
        </w:rPr>
        <w:t xml:space="preserve">informuje o </w:t>
      </w:r>
      <w:r w:rsidRPr="00F60CC6">
        <w:rPr>
          <w:rFonts w:ascii="Arial Narrow" w:hAnsi="Arial Narrow" w:cs="Arial"/>
          <w:sz w:val="22"/>
          <w:szCs w:val="22"/>
        </w:rPr>
        <w:t>dokon</w:t>
      </w:r>
      <w:r w:rsidR="00EB3650" w:rsidRPr="00F60CC6">
        <w:rPr>
          <w:rFonts w:ascii="Arial Narrow" w:hAnsi="Arial Narrow" w:cs="Arial"/>
          <w:sz w:val="22"/>
          <w:szCs w:val="22"/>
        </w:rPr>
        <w:t>aniu</w:t>
      </w:r>
      <w:r w:rsidRPr="00F60CC6">
        <w:rPr>
          <w:rFonts w:ascii="Arial Narrow" w:hAnsi="Arial Narrow" w:cs="Arial"/>
          <w:sz w:val="22"/>
          <w:szCs w:val="22"/>
        </w:rPr>
        <w:t xml:space="preserve"> </w:t>
      </w:r>
      <w:r w:rsidR="00460DC4" w:rsidRPr="00F60CC6">
        <w:rPr>
          <w:rFonts w:ascii="Arial Narrow" w:hAnsi="Arial Narrow" w:cs="Arial"/>
          <w:sz w:val="22"/>
          <w:szCs w:val="22"/>
        </w:rPr>
        <w:t>zmian</w:t>
      </w:r>
      <w:r w:rsidRPr="00F60CC6">
        <w:rPr>
          <w:rFonts w:ascii="Arial Narrow" w:hAnsi="Arial Narrow" w:cs="Arial"/>
          <w:sz w:val="22"/>
          <w:szCs w:val="22"/>
        </w:rPr>
        <w:t xml:space="preserve"> w z</w:t>
      </w:r>
      <w:r w:rsidR="00460DC4" w:rsidRPr="00F60CC6">
        <w:rPr>
          <w:rFonts w:ascii="Arial Narrow" w:hAnsi="Arial Narrow" w:cs="Arial"/>
          <w:sz w:val="22"/>
          <w:szCs w:val="22"/>
        </w:rPr>
        <w:t>apis</w:t>
      </w:r>
      <w:r w:rsidRPr="00F60CC6">
        <w:rPr>
          <w:rFonts w:ascii="Arial Narrow" w:hAnsi="Arial Narrow" w:cs="Arial"/>
          <w:sz w:val="22"/>
          <w:szCs w:val="22"/>
        </w:rPr>
        <w:t>ach</w:t>
      </w:r>
      <w:r w:rsidR="00460DC4" w:rsidRPr="00F60CC6">
        <w:rPr>
          <w:rFonts w:ascii="Arial Narrow" w:hAnsi="Arial Narrow" w:cs="Arial"/>
          <w:sz w:val="22"/>
          <w:szCs w:val="22"/>
        </w:rPr>
        <w:t xml:space="preserve"> </w:t>
      </w:r>
      <w:r w:rsidR="00E32881" w:rsidRPr="00F60CC6">
        <w:rPr>
          <w:rFonts w:ascii="Arial Narrow" w:hAnsi="Arial Narrow" w:cs="Arial"/>
          <w:sz w:val="22"/>
          <w:szCs w:val="22"/>
        </w:rPr>
        <w:t xml:space="preserve">SWZ </w:t>
      </w:r>
      <w:r w:rsidR="00460DC4" w:rsidRPr="00F60CC6">
        <w:rPr>
          <w:rFonts w:ascii="Arial Narrow" w:hAnsi="Arial Narrow" w:cs="Arial"/>
          <w:sz w:val="22"/>
          <w:szCs w:val="22"/>
        </w:rPr>
        <w:t>w następującym zakresie</w:t>
      </w:r>
      <w:r w:rsidR="00EF1037" w:rsidRPr="00F60CC6">
        <w:rPr>
          <w:rFonts w:ascii="Arial Narrow" w:hAnsi="Arial Narrow" w:cs="Arial"/>
          <w:sz w:val="22"/>
          <w:szCs w:val="22"/>
        </w:rPr>
        <w:t>:</w:t>
      </w:r>
    </w:p>
    <w:p w14:paraId="7E27A019" w14:textId="14214519" w:rsidR="00F60CC6" w:rsidRPr="00F60CC6" w:rsidRDefault="00F60CC6" w:rsidP="00F60CC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F60CC6">
        <w:rPr>
          <w:rFonts w:ascii="Arial Narrow" w:hAnsi="Arial Narrow" w:cs="Arial"/>
          <w:b/>
          <w:sz w:val="22"/>
          <w:szCs w:val="22"/>
        </w:rPr>
        <w:t>Wykonawca pozostaje związany ofertą do dnia 2024-05-0</w:t>
      </w:r>
      <w:r w:rsidR="006358A3">
        <w:rPr>
          <w:rFonts w:ascii="Arial Narrow" w:hAnsi="Arial Narrow" w:cs="Arial"/>
          <w:b/>
          <w:sz w:val="22"/>
          <w:szCs w:val="22"/>
        </w:rPr>
        <w:t>3</w:t>
      </w:r>
      <w:r w:rsidRPr="00F60CC6">
        <w:rPr>
          <w:rFonts w:ascii="Arial Narrow" w:hAnsi="Arial Narrow" w:cs="Arial"/>
          <w:bCs/>
          <w:sz w:val="22"/>
          <w:szCs w:val="22"/>
        </w:rPr>
        <w:t>.</w:t>
      </w:r>
    </w:p>
    <w:p w14:paraId="5135D146" w14:textId="77777777" w:rsidR="00F60CC6" w:rsidRPr="00F60CC6" w:rsidRDefault="00F60CC6" w:rsidP="00F60CC6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F60CC6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F60CC6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18AA3D61" w14:textId="395FDEE6" w:rsidR="00F60CC6" w:rsidRPr="00F60CC6" w:rsidRDefault="00F60CC6" w:rsidP="00F60CC6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/>
          <w:sz w:val="22"/>
          <w:szCs w:val="22"/>
        </w:rPr>
        <w:t>2024-04-0</w:t>
      </w:r>
      <w:r w:rsidR="006358A3">
        <w:rPr>
          <w:rFonts w:ascii="Arial Narrow" w:hAnsi="Arial Narrow" w:cs="Arial"/>
          <w:b/>
          <w:sz w:val="22"/>
          <w:szCs w:val="22"/>
        </w:rPr>
        <w:t>4</w:t>
      </w:r>
      <w:r w:rsidRPr="00F60CC6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560168A3" w14:textId="77777777" w:rsidR="00F60CC6" w:rsidRPr="00F60CC6" w:rsidRDefault="00F60CC6" w:rsidP="00F60CC6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</w:p>
    <w:p w14:paraId="7A3C7A6D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D31ADCA" w14:textId="3B00497D" w:rsidR="005C0930" w:rsidRPr="00152970" w:rsidRDefault="00F60CC6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F60CC6">
        <w:rPr>
          <w:rFonts w:ascii="Arial" w:hAnsi="Arial" w:cs="Arial"/>
          <w:i/>
          <w:sz w:val="22"/>
          <w:szCs w:val="22"/>
        </w:rPr>
        <w:t>ZAMAWIAJĄCY</w:t>
      </w:r>
    </w:p>
    <w:p w14:paraId="0E532AE5" w14:textId="77777777" w:rsidR="00F60CC6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23A3ED8" w14:textId="77777777" w:rsidR="00F60CC6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822373" w14:textId="77777777" w:rsidR="00F60CC6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119A3D" w14:textId="77777777" w:rsidR="00F60CC6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4FDB633" w14:textId="77777777" w:rsidR="00F60CC6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B4786A" w14:textId="77777777" w:rsidR="006358A3" w:rsidRDefault="006358A3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AA80A74" w14:textId="77777777" w:rsidR="006358A3" w:rsidRDefault="006358A3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6A347F3" w14:textId="77777777" w:rsidR="006358A3" w:rsidRDefault="006358A3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5623272" w14:textId="77777777" w:rsidR="006358A3" w:rsidRDefault="006358A3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A0602C" w14:textId="310C0680" w:rsidR="00F60CC6" w:rsidRPr="00681E50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60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F60CC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</w:t>
      </w:r>
      <w:r w:rsidRPr="00681E50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7C963C2A" w14:textId="77777777" w:rsidR="00F60CC6" w:rsidRPr="006358A3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358A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A8F22B3" w14:textId="77777777" w:rsidR="00F60CC6" w:rsidRPr="00681E50" w:rsidRDefault="00F60CC6" w:rsidP="00F60C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6358A3">
        <w:rPr>
          <w:rFonts w:ascii="Arial Narrow" w:hAnsi="Arial Narrow"/>
          <w:b/>
          <w:bCs/>
          <w:i/>
          <w:iCs/>
          <w:sz w:val="18"/>
          <w:szCs w:val="20"/>
        </w:rPr>
        <w:t xml:space="preserve">Egz. 2 – Wykonawcy poprzez str. </w:t>
      </w:r>
      <w:proofErr w:type="spellStart"/>
      <w:r w:rsidRPr="006358A3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6358A3">
        <w:rPr>
          <w:rFonts w:ascii="Arial Narrow" w:hAnsi="Arial Narrow"/>
          <w:b/>
          <w:bCs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50330837" w14:textId="77777777" w:rsidR="00F60CC6" w:rsidRPr="00681E50" w:rsidRDefault="00F60CC6" w:rsidP="00F60CC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75E52ADF" w14:textId="5B8DD984" w:rsidR="005C0930" w:rsidRPr="00F60CC6" w:rsidRDefault="00F60CC6" w:rsidP="00F60CC6">
      <w:pPr>
        <w:pStyle w:val="Tekstpodstawowy"/>
        <w:ind w:right="-2"/>
        <w:jc w:val="left"/>
        <w:rPr>
          <w:rFonts w:ascii="Arial" w:hAnsi="Arial" w:cs="Arial"/>
          <w:i/>
          <w:iCs/>
          <w:szCs w:val="24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27.03.2024 r.</w:t>
      </w:r>
    </w:p>
    <w:sectPr w:rsidR="005C0930" w:rsidRPr="00F60CC6" w:rsidSect="00F60C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83591" w14:textId="77777777" w:rsidR="007E5491" w:rsidRDefault="007E5491">
      <w:r>
        <w:separator/>
      </w:r>
    </w:p>
  </w:endnote>
  <w:endnote w:type="continuationSeparator" w:id="0">
    <w:p w14:paraId="08037922" w14:textId="77777777" w:rsidR="007E5491" w:rsidRDefault="007E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8605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D3EA1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D369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33409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1D1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ABCB9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AF542C" w14:textId="77777777" w:rsidR="00EF1037" w:rsidRDefault="00EF1037">
    <w:pPr>
      <w:pStyle w:val="Stopka"/>
      <w:tabs>
        <w:tab w:val="clear" w:pos="4536"/>
        <w:tab w:val="left" w:pos="6237"/>
      </w:tabs>
    </w:pPr>
  </w:p>
  <w:p w14:paraId="653D0BC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AAF9E" w14:textId="77777777" w:rsidR="007E5491" w:rsidRDefault="007E5491">
      <w:r>
        <w:separator/>
      </w:r>
    </w:p>
  </w:footnote>
  <w:footnote w:type="continuationSeparator" w:id="0">
    <w:p w14:paraId="7E9CBBEF" w14:textId="77777777" w:rsidR="007E5491" w:rsidRDefault="007E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8ABB2" w14:textId="77777777" w:rsidR="00C10D86" w:rsidRDefault="00C10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B40F9" w14:textId="77777777" w:rsidR="00C10D86" w:rsidRDefault="00C10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46DF5" w14:textId="77777777" w:rsidR="00C10D86" w:rsidRDefault="00C10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78467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491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358A3"/>
    <w:rsid w:val="006D4AE5"/>
    <w:rsid w:val="007E5491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0D86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60CC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FD23D1"/>
  <w15:chartTrackingRefBased/>
  <w15:docId w15:val="{B8F8C27A-4766-4A69-933D-02CE5190D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60CC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F60CC6"/>
    <w:rPr>
      <w:sz w:val="24"/>
    </w:rPr>
  </w:style>
  <w:style w:type="character" w:styleId="Hipercze">
    <w:name w:val="Hyperlink"/>
    <w:rsid w:val="00F60CC6"/>
    <w:rPr>
      <w:color w:val="0563C1"/>
      <w:u w:val="single"/>
    </w:rPr>
  </w:style>
  <w:style w:type="character" w:customStyle="1" w:styleId="Nagwek5Znak">
    <w:name w:val="Nagłówek 5 Znak"/>
    <w:basedOn w:val="Domylnaczcionkaakapitu"/>
    <w:link w:val="Nagwek5"/>
    <w:rsid w:val="00F60CC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60CC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60C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162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2024-03-27T08:15:00Z</cp:lastPrinted>
  <dcterms:created xsi:type="dcterms:W3CDTF">2024-03-27T06:55:00Z</dcterms:created>
  <dcterms:modified xsi:type="dcterms:W3CDTF">2024-03-27T08:15:00Z</dcterms:modified>
</cp:coreProperties>
</file>