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E736BC" w:rsidP="00D40D8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736B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736BC">
        <w:rPr>
          <w:rFonts w:ascii="Arial" w:hAnsi="Arial" w:cs="Arial"/>
          <w:sz w:val="24"/>
          <w:szCs w:val="24"/>
        </w:rPr>
        <w:t>2024-03-27</w:t>
      </w:r>
    </w:p>
    <w:p w:rsidR="00CF7835" w:rsidRPr="009432A1" w:rsidRDefault="00E736BC" w:rsidP="00D40D81">
      <w:pPr>
        <w:rPr>
          <w:rFonts w:ascii="Arial" w:hAnsi="Arial" w:cs="Arial"/>
          <w:b/>
          <w:bCs/>
          <w:sz w:val="24"/>
          <w:szCs w:val="24"/>
        </w:rPr>
      </w:pPr>
      <w:r w:rsidRPr="00E736B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E736BC" w:rsidP="00D40D81">
      <w:pPr>
        <w:rPr>
          <w:rFonts w:ascii="Arial" w:hAnsi="Arial" w:cs="Arial"/>
          <w:sz w:val="24"/>
          <w:szCs w:val="24"/>
        </w:rPr>
      </w:pPr>
      <w:r w:rsidRPr="00E736BC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736BC">
        <w:rPr>
          <w:rFonts w:ascii="Arial" w:hAnsi="Arial" w:cs="Arial"/>
          <w:sz w:val="24"/>
          <w:szCs w:val="24"/>
        </w:rPr>
        <w:t>W-9/110,</w:t>
      </w:r>
    </w:p>
    <w:p w:rsidR="00CF7835" w:rsidRDefault="00E736BC" w:rsidP="00D40D81">
      <w:pPr>
        <w:rPr>
          <w:rFonts w:ascii="Arial" w:hAnsi="Arial" w:cs="Arial"/>
          <w:sz w:val="24"/>
          <w:szCs w:val="24"/>
        </w:rPr>
      </w:pPr>
      <w:r w:rsidRPr="00E736BC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736BC">
        <w:rPr>
          <w:rFonts w:ascii="Arial" w:hAnsi="Arial" w:cs="Arial"/>
          <w:sz w:val="24"/>
          <w:szCs w:val="24"/>
        </w:rPr>
        <w:t>KRAKÓW</w:t>
      </w:r>
    </w:p>
    <w:p w:rsidR="00D40D81" w:rsidRPr="009432A1" w:rsidRDefault="00D40D81" w:rsidP="00D40D8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D40D8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40D81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40D8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D40D81" w:rsidRDefault="00CF7835" w:rsidP="00D40D81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D40D81">
        <w:rPr>
          <w:rFonts w:ascii="Arial" w:eastAsia="Calibri" w:hAnsi="Arial" w:cs="Arial"/>
          <w:lang w:eastAsia="en-US"/>
        </w:rPr>
        <w:t xml:space="preserve">Dotyczy </w:t>
      </w:r>
      <w:r w:rsidRPr="00D40D81">
        <w:rPr>
          <w:rFonts w:ascii="Arial" w:hAnsi="Arial" w:cs="Arial"/>
        </w:rPr>
        <w:t>postępowania o udzielenie zamówienia publicznego</w:t>
      </w:r>
      <w:r w:rsidRPr="00D40D81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40D81" w:rsidTr="000C1C6D">
        <w:tc>
          <w:tcPr>
            <w:tcW w:w="2269" w:type="dxa"/>
            <w:shd w:val="clear" w:color="auto" w:fill="auto"/>
          </w:tcPr>
          <w:p w:rsidR="00CF7835" w:rsidRPr="00D40D81" w:rsidRDefault="00CF7835" w:rsidP="00D40D8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40D81" w:rsidRDefault="00E736BC" w:rsidP="00D40D8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40D81">
              <w:rPr>
                <w:rFonts w:ascii="Arial" w:hAnsi="Arial" w:cs="Arial"/>
                <w:bCs/>
              </w:rPr>
              <w:t>Remont części korytarza w budynku DS-4 ( 21-7) przy ul. Skarżyńskiego 9 Kraków</w:t>
            </w:r>
            <w:r w:rsidR="00CF7835" w:rsidRPr="00D40D81">
              <w:rPr>
                <w:rFonts w:ascii="Arial" w:hAnsi="Arial" w:cs="Arial"/>
                <w:bCs/>
              </w:rPr>
              <w:t>.</w:t>
            </w:r>
          </w:p>
        </w:tc>
      </w:tr>
      <w:tr w:rsidR="00E736BC" w:rsidRPr="00D40D81" w:rsidTr="00B61521">
        <w:tc>
          <w:tcPr>
            <w:tcW w:w="2269" w:type="dxa"/>
            <w:shd w:val="clear" w:color="auto" w:fill="auto"/>
          </w:tcPr>
          <w:p w:rsidR="00E736BC" w:rsidRPr="00D40D81" w:rsidRDefault="00E736BC" w:rsidP="00D40D8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36BC" w:rsidRPr="00D40D81" w:rsidRDefault="00E736BC" w:rsidP="00D40D8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40D81">
              <w:rPr>
                <w:rFonts w:ascii="Arial" w:hAnsi="Arial" w:cs="Arial"/>
                <w:bCs/>
              </w:rPr>
              <w:t>KA-2/022/2024</w:t>
            </w:r>
          </w:p>
        </w:tc>
      </w:tr>
    </w:tbl>
    <w:p w:rsidR="00D665F5" w:rsidRPr="00355C9D" w:rsidRDefault="00D665F5" w:rsidP="00D40D81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736BC" w:rsidRPr="00E736BC">
        <w:rPr>
          <w:rFonts w:ascii="Arial" w:hAnsi="Arial" w:cs="Arial"/>
          <w:sz w:val="24"/>
          <w:szCs w:val="24"/>
        </w:rPr>
        <w:t>(</w:t>
      </w:r>
      <w:proofErr w:type="spellStart"/>
      <w:r w:rsidR="00E736BC" w:rsidRPr="00E736BC">
        <w:rPr>
          <w:rFonts w:ascii="Arial" w:hAnsi="Arial" w:cs="Arial"/>
          <w:sz w:val="24"/>
          <w:szCs w:val="24"/>
        </w:rPr>
        <w:t>t.j</w:t>
      </w:r>
      <w:proofErr w:type="spellEnd"/>
      <w:r w:rsidR="00E736BC" w:rsidRPr="00E736BC">
        <w:rPr>
          <w:rFonts w:ascii="Arial" w:hAnsi="Arial" w:cs="Arial"/>
          <w:sz w:val="24"/>
          <w:szCs w:val="24"/>
        </w:rPr>
        <w:t>. Dz. U. z 2023r. poz. 1605</w:t>
      </w:r>
      <w:r w:rsidR="00D40D81">
        <w:rPr>
          <w:rFonts w:ascii="Arial" w:hAnsi="Arial" w:cs="Arial"/>
          <w:sz w:val="24"/>
          <w:szCs w:val="24"/>
        </w:rPr>
        <w:t xml:space="preserve"> ze zm.</w:t>
      </w:r>
      <w:r w:rsidR="00E736BC" w:rsidRPr="00E736BC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40D81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736BC" w:rsidRPr="00E736BC">
        <w:rPr>
          <w:rFonts w:ascii="Arial" w:hAnsi="Arial" w:cs="Arial"/>
          <w:sz w:val="24"/>
          <w:szCs w:val="24"/>
        </w:rPr>
        <w:t>27/03/2024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736BC" w:rsidRPr="00E736B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40D81" w:rsidTr="000C1C6D">
        <w:tc>
          <w:tcPr>
            <w:tcW w:w="1276" w:type="dxa"/>
            <w:shd w:val="clear" w:color="auto" w:fill="F2F2F2"/>
            <w:vAlign w:val="center"/>
          </w:tcPr>
          <w:p w:rsidR="00D665F5" w:rsidRPr="00D40D81" w:rsidRDefault="00960CEB" w:rsidP="00D40D8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O</w:t>
            </w:r>
            <w:r w:rsidR="00D665F5" w:rsidRPr="00D40D81">
              <w:rPr>
                <w:rFonts w:ascii="Arial" w:hAnsi="Arial" w:cs="Arial"/>
              </w:rPr>
              <w:t>fert</w:t>
            </w:r>
            <w:r w:rsidRPr="00D40D81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40D81" w:rsidRDefault="00D665F5" w:rsidP="00D40D8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Nazwa</w:t>
            </w:r>
            <w:r w:rsidR="003F57CD"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40D81" w:rsidRDefault="00D665F5" w:rsidP="00D40D8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Cena oferty</w:t>
            </w:r>
          </w:p>
        </w:tc>
      </w:tr>
      <w:tr w:rsidR="00E736BC" w:rsidRPr="00D40D81" w:rsidTr="00B61521">
        <w:tc>
          <w:tcPr>
            <w:tcW w:w="1276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736BC" w:rsidRPr="00D40D81" w:rsidRDefault="00E736BC" w:rsidP="00D40D81">
            <w:pPr>
              <w:spacing w:before="80" w:after="40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Zakład Remontowo - Budowlany Maciej Knutel</w:t>
            </w:r>
          </w:p>
          <w:p w:rsidR="00E736BC" w:rsidRPr="00D40D81" w:rsidRDefault="00E736BC" w:rsidP="00D40D81">
            <w:pPr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Barbary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14/167</w:t>
            </w:r>
            <w:r w:rsidRPr="00D40D81">
              <w:rPr>
                <w:rFonts w:ascii="Arial" w:hAnsi="Arial" w:cs="Arial"/>
              </w:rPr>
              <w:t xml:space="preserve"> </w:t>
            </w:r>
          </w:p>
          <w:p w:rsidR="00E736BC" w:rsidRPr="00D40D81" w:rsidRDefault="00E736BC" w:rsidP="00D40D81">
            <w:pPr>
              <w:spacing w:after="80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30-838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91 000.10 zł</w:t>
            </w:r>
          </w:p>
        </w:tc>
      </w:tr>
      <w:tr w:rsidR="00E736BC" w:rsidRPr="00D40D81" w:rsidTr="00B61521">
        <w:tc>
          <w:tcPr>
            <w:tcW w:w="1276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736BC" w:rsidRPr="00D40D81" w:rsidRDefault="00E736BC" w:rsidP="00D40D81">
            <w:pPr>
              <w:spacing w:before="80" w:after="40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Przedsiębiorstwo Remontowo-Budowlane "REMONT" Kazimierz Pietrzyk, Ireneusz Czuba</w:t>
            </w:r>
          </w:p>
          <w:p w:rsidR="00E736BC" w:rsidRPr="00D40D81" w:rsidRDefault="00E736BC" w:rsidP="00D40D81">
            <w:pPr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Klimeckiego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14</w:t>
            </w:r>
            <w:r w:rsidRPr="00D40D81">
              <w:rPr>
                <w:rFonts w:ascii="Arial" w:hAnsi="Arial" w:cs="Arial"/>
              </w:rPr>
              <w:t xml:space="preserve"> </w:t>
            </w:r>
          </w:p>
          <w:p w:rsidR="00E736BC" w:rsidRPr="00D40D81" w:rsidRDefault="00E736BC" w:rsidP="00D40D81">
            <w:pPr>
              <w:spacing w:after="80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30-175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88 123.48 zł</w:t>
            </w:r>
          </w:p>
        </w:tc>
      </w:tr>
      <w:tr w:rsidR="00E736BC" w:rsidRPr="00D40D81" w:rsidTr="00B61521">
        <w:tc>
          <w:tcPr>
            <w:tcW w:w="1276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736BC" w:rsidRPr="00D40D81" w:rsidRDefault="00E736BC" w:rsidP="00D40D81">
            <w:pPr>
              <w:spacing w:before="80" w:after="40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 xml:space="preserve">P.M. ELEKTRO-MAX </w:t>
            </w:r>
            <w:r w:rsidR="00224683" w:rsidRPr="00D40D81">
              <w:rPr>
                <w:rFonts w:ascii="Arial" w:hAnsi="Arial" w:cs="Arial"/>
              </w:rPr>
              <w:t xml:space="preserve">Piotr </w:t>
            </w:r>
            <w:proofErr w:type="spellStart"/>
            <w:r w:rsidR="00224683" w:rsidRPr="00D40D81">
              <w:rPr>
                <w:rFonts w:ascii="Arial" w:hAnsi="Arial" w:cs="Arial"/>
              </w:rPr>
              <w:t>Moroński</w:t>
            </w:r>
            <w:proofErr w:type="spellEnd"/>
          </w:p>
          <w:p w:rsidR="00E736BC" w:rsidRPr="00D40D81" w:rsidRDefault="00E736BC" w:rsidP="00D40D81">
            <w:pPr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Pod Akacjami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6</w:t>
            </w:r>
            <w:r w:rsidRPr="00D40D81">
              <w:rPr>
                <w:rFonts w:ascii="Arial" w:hAnsi="Arial" w:cs="Arial"/>
              </w:rPr>
              <w:t xml:space="preserve"> </w:t>
            </w:r>
          </w:p>
          <w:p w:rsidR="00E736BC" w:rsidRPr="00D40D81" w:rsidRDefault="00E736BC" w:rsidP="00D40D81">
            <w:pPr>
              <w:spacing w:after="80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32-091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106 927.97 zł</w:t>
            </w:r>
          </w:p>
        </w:tc>
      </w:tr>
      <w:tr w:rsidR="00E736BC" w:rsidRPr="00D40D81" w:rsidTr="00B61521">
        <w:tc>
          <w:tcPr>
            <w:tcW w:w="1276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736BC" w:rsidRPr="00D40D81" w:rsidRDefault="00E736BC" w:rsidP="00D40D81">
            <w:pPr>
              <w:spacing w:before="80" w:after="40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 xml:space="preserve">Global Serwis </w:t>
            </w:r>
            <w:proofErr w:type="spellStart"/>
            <w:r w:rsidRPr="00D40D81">
              <w:rPr>
                <w:rFonts w:ascii="Arial" w:hAnsi="Arial" w:cs="Arial"/>
              </w:rPr>
              <w:t>Group</w:t>
            </w:r>
            <w:proofErr w:type="spellEnd"/>
            <w:r w:rsidRPr="00D40D81">
              <w:rPr>
                <w:rFonts w:ascii="Arial" w:hAnsi="Arial" w:cs="Arial"/>
              </w:rPr>
              <w:t xml:space="preserve"> Łukasz Zdebski</w:t>
            </w:r>
          </w:p>
          <w:p w:rsidR="00E736BC" w:rsidRPr="00D40D81" w:rsidRDefault="00506948" w:rsidP="00D40D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E736BC" w:rsidRPr="00D40D81">
              <w:rPr>
                <w:rFonts w:ascii="Arial" w:hAnsi="Arial" w:cs="Arial"/>
              </w:rPr>
              <w:t>entrum d</w:t>
            </w:r>
            <w:r w:rsidR="00E736BC" w:rsidRPr="00D40D81">
              <w:rPr>
                <w:rFonts w:ascii="Arial" w:hAnsi="Arial" w:cs="Arial"/>
              </w:rPr>
              <w:t xml:space="preserve"> </w:t>
            </w:r>
            <w:r w:rsidR="00E736BC" w:rsidRPr="00D40D81">
              <w:rPr>
                <w:rFonts w:ascii="Arial" w:hAnsi="Arial" w:cs="Arial"/>
              </w:rPr>
              <w:t>5/4</w:t>
            </w:r>
            <w:r w:rsidR="00E736BC" w:rsidRPr="00D40D81">
              <w:rPr>
                <w:rFonts w:ascii="Arial" w:hAnsi="Arial" w:cs="Arial"/>
              </w:rPr>
              <w:t xml:space="preserve"> </w:t>
            </w:r>
          </w:p>
          <w:p w:rsidR="00E736BC" w:rsidRPr="00D40D81" w:rsidRDefault="00E736BC" w:rsidP="00D40D81">
            <w:pPr>
              <w:spacing w:after="80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31-933</w:t>
            </w:r>
            <w:r w:rsidRPr="00D40D81">
              <w:rPr>
                <w:rFonts w:ascii="Arial" w:hAnsi="Arial" w:cs="Arial"/>
              </w:rPr>
              <w:t xml:space="preserve"> </w:t>
            </w:r>
            <w:r w:rsidR="00F17162">
              <w:rPr>
                <w:rFonts w:ascii="Arial" w:hAnsi="Arial" w:cs="Arial"/>
              </w:rPr>
              <w:t>K</w:t>
            </w:r>
            <w:bookmarkStart w:id="0" w:name="_GoBack"/>
            <w:bookmarkEnd w:id="0"/>
            <w:r w:rsidRPr="00D40D81">
              <w:rPr>
                <w:rFonts w:ascii="Arial" w:hAnsi="Arial" w:cs="Arial"/>
              </w:rPr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138 391.25 zł</w:t>
            </w:r>
          </w:p>
        </w:tc>
      </w:tr>
      <w:tr w:rsidR="00E736BC" w:rsidRPr="00D40D81" w:rsidTr="00B61521">
        <w:tc>
          <w:tcPr>
            <w:tcW w:w="1276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736BC" w:rsidRPr="00D40D81" w:rsidRDefault="00224683" w:rsidP="00D40D81">
            <w:pPr>
              <w:spacing w:before="80" w:after="40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 xml:space="preserve">Przedsiębiorstwo Usługowo- Produkcyjne "Unibud" Sp. </w:t>
            </w:r>
            <w:r w:rsidR="00F16ADD">
              <w:rPr>
                <w:rFonts w:ascii="Arial" w:hAnsi="Arial" w:cs="Arial"/>
              </w:rPr>
              <w:t>z</w:t>
            </w:r>
            <w:r w:rsidRPr="00D40D8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</w:t>
            </w:r>
            <w:r w:rsidRPr="00D40D81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o</w:t>
            </w:r>
            <w:r w:rsidRPr="00D40D81">
              <w:rPr>
                <w:rFonts w:ascii="Arial" w:hAnsi="Arial" w:cs="Arial"/>
              </w:rPr>
              <w:t>.</w:t>
            </w:r>
          </w:p>
          <w:p w:rsidR="00E736BC" w:rsidRPr="00D40D81" w:rsidRDefault="00224683" w:rsidP="00D40D81">
            <w:pPr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 xml:space="preserve">Jana Pawła Ii 42 </w:t>
            </w:r>
          </w:p>
          <w:p w:rsidR="00E736BC" w:rsidRPr="00D40D81" w:rsidRDefault="00224683" w:rsidP="00D40D81">
            <w:pPr>
              <w:spacing w:after="80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34-600 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121 582.51 zł</w:t>
            </w:r>
          </w:p>
        </w:tc>
      </w:tr>
      <w:tr w:rsidR="00E736BC" w:rsidRPr="00D40D81" w:rsidTr="00B61521">
        <w:tc>
          <w:tcPr>
            <w:tcW w:w="1276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736BC" w:rsidRPr="00D40D81" w:rsidRDefault="00E736BC" w:rsidP="00D40D81">
            <w:pPr>
              <w:spacing w:before="80" w:after="40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 xml:space="preserve">PRI </w:t>
            </w:r>
            <w:proofErr w:type="spellStart"/>
            <w:r w:rsidRPr="00D40D81">
              <w:rPr>
                <w:rFonts w:ascii="Arial" w:hAnsi="Arial" w:cs="Arial"/>
              </w:rPr>
              <w:t>Remin</w:t>
            </w:r>
            <w:proofErr w:type="spellEnd"/>
            <w:r w:rsidRPr="00D40D81">
              <w:rPr>
                <w:rFonts w:ascii="Arial" w:hAnsi="Arial" w:cs="Arial"/>
              </w:rPr>
              <w:t xml:space="preserve"> Tomasz Marcinkowski</w:t>
            </w:r>
          </w:p>
          <w:p w:rsidR="00E736BC" w:rsidRPr="00D40D81" w:rsidRDefault="00E736BC" w:rsidP="00D40D81">
            <w:pPr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Łowiecka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24</w:t>
            </w:r>
            <w:r w:rsidRPr="00D40D81">
              <w:rPr>
                <w:rFonts w:ascii="Arial" w:hAnsi="Arial" w:cs="Arial"/>
              </w:rPr>
              <w:t xml:space="preserve"> </w:t>
            </w:r>
          </w:p>
          <w:p w:rsidR="00E736BC" w:rsidRPr="00D40D81" w:rsidRDefault="00E736BC" w:rsidP="00D40D81">
            <w:pPr>
              <w:spacing w:after="80"/>
              <w:jc w:val="both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32-500</w:t>
            </w:r>
            <w:r w:rsidRPr="00D40D81">
              <w:rPr>
                <w:rFonts w:ascii="Arial" w:hAnsi="Arial" w:cs="Arial"/>
              </w:rPr>
              <w:t xml:space="preserve"> </w:t>
            </w:r>
            <w:r w:rsidRPr="00D40D81">
              <w:rPr>
                <w:rFonts w:ascii="Arial" w:hAnsi="Arial" w:cs="Arial"/>
              </w:rPr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36BC" w:rsidRPr="00D40D81" w:rsidRDefault="00E736BC" w:rsidP="00D40D8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0D81">
              <w:rPr>
                <w:rFonts w:ascii="Arial" w:hAnsi="Arial" w:cs="Arial"/>
              </w:rPr>
              <w:t>149 205.52 zł</w:t>
            </w:r>
          </w:p>
        </w:tc>
      </w:tr>
    </w:tbl>
    <w:p w:rsidR="0069085C" w:rsidRPr="00355C9D" w:rsidRDefault="0069085C" w:rsidP="00D40D81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D40D81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D40D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CEB" w:rsidRDefault="00420CEB">
      <w:r>
        <w:separator/>
      </w:r>
    </w:p>
  </w:endnote>
  <w:endnote w:type="continuationSeparator" w:id="0">
    <w:p w:rsidR="00420CEB" w:rsidRDefault="0042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CEB" w:rsidRDefault="00420CEB">
      <w:r>
        <w:separator/>
      </w:r>
    </w:p>
  </w:footnote>
  <w:footnote w:type="continuationSeparator" w:id="0">
    <w:p w:rsidR="00420CEB" w:rsidRDefault="00420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6BC" w:rsidRDefault="00E73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6BC" w:rsidRDefault="00E736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6BC" w:rsidRDefault="00E736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CE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4683"/>
    <w:rsid w:val="0023318D"/>
    <w:rsid w:val="00355C9D"/>
    <w:rsid w:val="003B6B36"/>
    <w:rsid w:val="003D72FD"/>
    <w:rsid w:val="003E4D81"/>
    <w:rsid w:val="003F57CD"/>
    <w:rsid w:val="00420CEB"/>
    <w:rsid w:val="00423179"/>
    <w:rsid w:val="00490DC0"/>
    <w:rsid w:val="00493F8C"/>
    <w:rsid w:val="004C7E9B"/>
    <w:rsid w:val="00506948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254FF"/>
    <w:rsid w:val="00C236D3"/>
    <w:rsid w:val="00C659E2"/>
    <w:rsid w:val="00CB0802"/>
    <w:rsid w:val="00CF7835"/>
    <w:rsid w:val="00D40D81"/>
    <w:rsid w:val="00D665F5"/>
    <w:rsid w:val="00D7128F"/>
    <w:rsid w:val="00E736BC"/>
    <w:rsid w:val="00EA3476"/>
    <w:rsid w:val="00F16ADD"/>
    <w:rsid w:val="00F1716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6373D3"/>
  <w15:chartTrackingRefBased/>
  <w15:docId w15:val="{00C43772-E6D9-4947-982D-D4D134F0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9</cp:revision>
  <dcterms:created xsi:type="dcterms:W3CDTF">2024-03-27T09:38:00Z</dcterms:created>
  <dcterms:modified xsi:type="dcterms:W3CDTF">2024-03-27T09:41:00Z</dcterms:modified>
</cp:coreProperties>
</file>