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83A5C" w14:textId="56E000D2" w:rsidR="00025386" w:rsidRPr="00824C5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24C5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74DA2">
        <w:rPr>
          <w:rFonts w:ascii="Arial Narrow" w:hAnsi="Arial Narrow" w:cs="Arial"/>
          <w:bCs/>
          <w:i w:val="0"/>
          <w:szCs w:val="24"/>
        </w:rPr>
        <w:t>6</w:t>
      </w:r>
      <w:r w:rsidR="007666D6" w:rsidRPr="00824C5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77EA044" w14:textId="77777777" w:rsidR="00824C55" w:rsidRPr="00824C55" w:rsidRDefault="00824C55" w:rsidP="00824C55">
      <w:pPr>
        <w:rPr>
          <w:rFonts w:ascii="Arial Narrow" w:hAnsi="Arial Narrow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24C55" w14:paraId="0E3EC961" w14:textId="77777777" w:rsidTr="00467CA2">
        <w:tc>
          <w:tcPr>
            <w:tcW w:w="2800" w:type="dxa"/>
            <w:shd w:val="clear" w:color="auto" w:fill="auto"/>
          </w:tcPr>
          <w:p w14:paraId="0353D09D" w14:textId="77777777" w:rsidR="00D520D3" w:rsidRPr="00824C5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24C5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24C5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176CDCF" w14:textId="77777777" w:rsidR="00D520D3" w:rsidRPr="00824C5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C24F94" w14:textId="77777777" w:rsidR="00D520D3" w:rsidRPr="00824C5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738EED" w14:textId="77777777" w:rsidR="00D520D3" w:rsidRPr="00824C5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24C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24C5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24C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24C55" w14:paraId="6303AE56" w14:textId="77777777" w:rsidTr="00467CA2">
        <w:tc>
          <w:tcPr>
            <w:tcW w:w="2800" w:type="dxa"/>
            <w:shd w:val="clear" w:color="auto" w:fill="auto"/>
          </w:tcPr>
          <w:p w14:paraId="19C05952" w14:textId="77777777" w:rsidR="00D520D3" w:rsidRPr="00824C5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24C5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32F526B" w14:textId="77777777" w:rsidR="00D520D3" w:rsidRPr="00824C5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9798C1E" w14:textId="77777777" w:rsidR="00D520D3" w:rsidRPr="00824C5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012C0C" w14:textId="77777777" w:rsidR="00D520D3" w:rsidRPr="00824C5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24C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24C5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24C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F43FB40" w14:textId="77777777" w:rsidR="00B62AD0" w:rsidRPr="00824C5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24C55" w14:paraId="4636891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0A9035" w14:textId="77777777" w:rsidR="00053927" w:rsidRPr="00824C5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24C5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64AFF72" w14:textId="77777777" w:rsidR="00053927" w:rsidRPr="00824C5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24C5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24C5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24C5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536E910" w14:textId="77777777" w:rsidR="0071340C" w:rsidRPr="00824C5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4C5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24C5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24C5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97E2B" w:rsidRPr="00824C55">
        <w:rPr>
          <w:rFonts w:ascii="Arial Narrow" w:hAnsi="Arial Narrow" w:cs="Arial"/>
          <w:sz w:val="24"/>
          <w:szCs w:val="24"/>
        </w:rPr>
        <w:t>(</w:t>
      </w:r>
      <w:proofErr w:type="spellStart"/>
      <w:r w:rsidR="00197E2B" w:rsidRPr="00824C55">
        <w:rPr>
          <w:rFonts w:ascii="Arial Narrow" w:hAnsi="Arial Narrow" w:cs="Arial"/>
          <w:sz w:val="24"/>
          <w:szCs w:val="24"/>
        </w:rPr>
        <w:t>t.j</w:t>
      </w:r>
      <w:proofErr w:type="spellEnd"/>
      <w:r w:rsidR="00197E2B" w:rsidRPr="00824C55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24C5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24C55" w14:paraId="3FB339BF" w14:textId="77777777" w:rsidTr="00467CA2">
        <w:tc>
          <w:tcPr>
            <w:tcW w:w="2269" w:type="dxa"/>
            <w:shd w:val="clear" w:color="auto" w:fill="auto"/>
          </w:tcPr>
          <w:p w14:paraId="1697E840" w14:textId="77777777" w:rsidR="00D520D3" w:rsidRPr="00824C5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B5A621" w14:textId="77777777" w:rsidR="00D520D3" w:rsidRPr="00824C55" w:rsidRDefault="00197E2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Dostawa wieży artroskopowej oraz dostawy sukcesywne asortymentu do zabiegów artroskopowych na </w:t>
            </w:r>
            <w:proofErr w:type="gramStart"/>
            <w:r w:rsidRPr="00824C5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okres  12</w:t>
            </w:r>
            <w:proofErr w:type="gramEnd"/>
            <w:r w:rsidRPr="00824C5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 miesięcy</w:t>
            </w:r>
            <w:r w:rsidR="00D520D3" w:rsidRPr="00824C5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197E2B" w:rsidRPr="00824C55" w14:paraId="3793D31F" w14:textId="77777777" w:rsidTr="004B015B">
        <w:tc>
          <w:tcPr>
            <w:tcW w:w="2269" w:type="dxa"/>
            <w:shd w:val="clear" w:color="auto" w:fill="auto"/>
          </w:tcPr>
          <w:p w14:paraId="59BB3498" w14:textId="77777777" w:rsidR="00197E2B" w:rsidRPr="00824C55" w:rsidRDefault="00197E2B" w:rsidP="004B01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DD8DBF" w14:textId="77777777" w:rsidR="00197E2B" w:rsidRPr="00824C55" w:rsidRDefault="00197E2B" w:rsidP="004B01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42/2024</w:t>
            </w:r>
          </w:p>
        </w:tc>
      </w:tr>
    </w:tbl>
    <w:p w14:paraId="3D17141E" w14:textId="77777777" w:rsidR="00DC652A" w:rsidRPr="00824C55" w:rsidRDefault="00197E2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24C5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96BA428" w14:textId="77777777" w:rsidR="00DC652A" w:rsidRPr="00824C5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24C5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1856387" w14:textId="77777777" w:rsidR="0071340C" w:rsidRPr="00824C5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24C5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24C5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24C5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5481972" w14:textId="77777777" w:rsidR="0071340C" w:rsidRPr="00824C5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A04F75D" w14:textId="77777777" w:rsidR="0071340C" w:rsidRPr="00824C5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B929988" w14:textId="77777777" w:rsidR="0071340C" w:rsidRPr="00824C5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24C5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218BBB8" w14:textId="77777777" w:rsidR="0071340C" w:rsidRPr="00824C5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24C5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24C5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24C5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9E635FE" w14:textId="77777777" w:rsidR="0071340C" w:rsidRPr="00824C5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FB23B4B" w14:textId="77777777" w:rsidR="0071340C" w:rsidRPr="00824C5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399AD46" w14:textId="77777777" w:rsidR="00DC652A" w:rsidRPr="00824C5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24C5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24C5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24C5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999282D" w14:textId="77777777" w:rsidR="00DC652A" w:rsidRPr="00824C5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24C5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24C5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3A726B4" w14:textId="77777777" w:rsidR="0093388F" w:rsidRPr="00824C5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24C5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E84B7DC" w14:textId="77777777" w:rsidR="0093388F" w:rsidRPr="00824C5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48E3F0C" w14:textId="77777777" w:rsidR="0093388F" w:rsidRPr="00824C5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24C5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0159E2E" w14:textId="77777777" w:rsidR="00CB29AC" w:rsidRPr="00824C5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86216FE" w14:textId="77777777" w:rsidR="00CB29AC" w:rsidRPr="00824C5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24C5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618BE4E" w14:textId="77777777" w:rsidR="00830970" w:rsidRPr="00824C5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24C5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24C5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E497A5E" w14:textId="77777777" w:rsidR="00E27ABB" w:rsidRPr="00824C5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24C5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24C55" w14:paraId="18D20046" w14:textId="77777777" w:rsidTr="00467CA2">
        <w:tc>
          <w:tcPr>
            <w:tcW w:w="2660" w:type="dxa"/>
            <w:shd w:val="clear" w:color="auto" w:fill="auto"/>
          </w:tcPr>
          <w:p w14:paraId="63E865A7" w14:textId="77777777" w:rsidR="00D520D3" w:rsidRPr="00824C5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5909B19" w14:textId="77777777" w:rsidR="00D520D3" w:rsidRPr="00824C5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9AE957" w14:textId="77777777" w:rsidR="00D520D3" w:rsidRPr="00824C5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F6B7F4" w14:textId="77777777" w:rsidR="00D520D3" w:rsidRPr="00824C5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FFBBD2A" w14:textId="77777777" w:rsidR="00D520D3" w:rsidRPr="00824C5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94F6EF" w14:textId="77777777" w:rsidR="00D520D3" w:rsidRPr="00824C5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24C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97E2B" w:rsidRPr="00824C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24C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24C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24C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B6141EA" w14:textId="77777777" w:rsidR="00E27ABB" w:rsidRPr="00824C5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24C55" w:rsidSect="00753B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D555E8" w14:textId="77777777" w:rsidR="00753BB8" w:rsidRDefault="00753BB8" w:rsidP="00025386">
      <w:pPr>
        <w:spacing w:after="0" w:line="240" w:lineRule="auto"/>
      </w:pPr>
      <w:r>
        <w:separator/>
      </w:r>
    </w:p>
  </w:endnote>
  <w:endnote w:type="continuationSeparator" w:id="0">
    <w:p w14:paraId="296621B2" w14:textId="77777777" w:rsidR="00753BB8" w:rsidRDefault="00753B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9A4A3" w14:textId="77777777" w:rsidR="00197E2B" w:rsidRDefault="00197E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74C2E" w14:textId="77777777" w:rsidR="00025386" w:rsidRDefault="00574DA2" w:rsidP="00025386">
    <w:pPr>
      <w:pStyle w:val="Stopka"/>
      <w:tabs>
        <w:tab w:val="clear" w:pos="4536"/>
      </w:tabs>
      <w:jc w:val="center"/>
    </w:pPr>
    <w:r>
      <w:rPr>
        <w:noProof/>
      </w:rPr>
      <w:pict w14:anchorId="709FEF3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C24F6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56C582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A647B" w14:textId="77777777" w:rsidR="00197E2B" w:rsidRDefault="00197E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BB209" w14:textId="77777777" w:rsidR="00753BB8" w:rsidRDefault="00753BB8" w:rsidP="00025386">
      <w:pPr>
        <w:spacing w:after="0" w:line="240" w:lineRule="auto"/>
      </w:pPr>
      <w:r>
        <w:separator/>
      </w:r>
    </w:p>
  </w:footnote>
  <w:footnote w:type="continuationSeparator" w:id="0">
    <w:p w14:paraId="78BC7453" w14:textId="77777777" w:rsidR="00753BB8" w:rsidRDefault="00753B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B230A" w14:textId="77777777" w:rsidR="00197E2B" w:rsidRDefault="00197E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FBA51" w14:textId="77777777" w:rsidR="00197E2B" w:rsidRDefault="00197E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37A24" w14:textId="77777777" w:rsidR="00197E2B" w:rsidRDefault="00197E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214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BB8"/>
    <w:rsid w:val="00025386"/>
    <w:rsid w:val="000423B9"/>
    <w:rsid w:val="00053927"/>
    <w:rsid w:val="00066C44"/>
    <w:rsid w:val="00071D4C"/>
    <w:rsid w:val="00084786"/>
    <w:rsid w:val="0016158F"/>
    <w:rsid w:val="00197E2B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74DA2"/>
    <w:rsid w:val="00620476"/>
    <w:rsid w:val="00657A47"/>
    <w:rsid w:val="0071340C"/>
    <w:rsid w:val="00745A44"/>
    <w:rsid w:val="00753BB8"/>
    <w:rsid w:val="007666D6"/>
    <w:rsid w:val="007D6755"/>
    <w:rsid w:val="007F49C7"/>
    <w:rsid w:val="00824C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8DC54"/>
  <w15:chartTrackingRefBased/>
  <w15:docId w15:val="{1C26A15B-C759-47F8-899B-1F7A66314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2024-03-28T07:12:00Z</cp:lastPrinted>
  <dcterms:created xsi:type="dcterms:W3CDTF">2024-03-28T07:13:00Z</dcterms:created>
  <dcterms:modified xsi:type="dcterms:W3CDTF">2024-03-28T07:13:00Z</dcterms:modified>
</cp:coreProperties>
</file>