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CE0ED6" w14:textId="77777777" w:rsidR="00D62E6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FC5494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3A38C8" w:rsidRPr="00FC5494">
        <w:rPr>
          <w:rFonts w:ascii="Arial Narrow" w:eastAsia="Times New Roman" w:hAnsi="Arial Narrow" w:cs="Arial"/>
          <w:bCs/>
          <w:szCs w:val="18"/>
          <w:lang w:eastAsia="pl-PL"/>
        </w:rPr>
        <w:t>8</w:t>
      </w:r>
      <w:r w:rsidRPr="00FC5494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p w14:paraId="259E4AD7" w14:textId="77777777" w:rsidR="00FC5494" w:rsidRPr="00FC5494" w:rsidRDefault="00FC5494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C5494" w14:paraId="79B8E913" w14:textId="77777777" w:rsidTr="00D62E6E">
        <w:tc>
          <w:tcPr>
            <w:tcW w:w="2800" w:type="dxa"/>
            <w:shd w:val="clear" w:color="auto" w:fill="auto"/>
          </w:tcPr>
          <w:p w14:paraId="631BF3B8" w14:textId="77777777" w:rsidR="00D62E6E" w:rsidRPr="00FC549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C5494">
              <w:rPr>
                <w:rFonts w:ascii="Arial Narrow" w:hAnsi="Arial Narrow" w:cs="Arial"/>
                <w:b/>
              </w:rPr>
              <w:t>Wykonawca</w:t>
            </w:r>
            <w:r w:rsidRPr="00FC549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261BABA" w14:textId="77777777" w:rsidR="00D62E6E" w:rsidRPr="00FC549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A454617" w14:textId="77777777" w:rsidR="00D62E6E" w:rsidRPr="00FC549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C549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9EB600" w14:textId="77777777" w:rsidR="00D62E6E" w:rsidRPr="00FC549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C549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C549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C549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FC5494" w14:paraId="3B581EAF" w14:textId="77777777" w:rsidTr="00D62E6E">
        <w:tc>
          <w:tcPr>
            <w:tcW w:w="2800" w:type="dxa"/>
            <w:shd w:val="clear" w:color="auto" w:fill="auto"/>
          </w:tcPr>
          <w:p w14:paraId="45D27E41" w14:textId="77777777" w:rsidR="00D62E6E" w:rsidRPr="00FC549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C549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742634C" w14:textId="77777777" w:rsidR="00D62E6E" w:rsidRPr="00FC549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8E832BB" w14:textId="77777777" w:rsidR="00D62E6E" w:rsidRPr="00FC549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C549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EED46C" w14:textId="77777777" w:rsidR="00D62E6E" w:rsidRPr="00FC549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C549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C549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C549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E9DE52F" w14:textId="77777777" w:rsidR="00BC121E" w:rsidRPr="00FC549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A38C8" w:rsidRPr="00FC5494" w14:paraId="6CFCE323" w14:textId="77777777" w:rsidTr="004B015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A6E0C19" w14:textId="77777777" w:rsidR="003A38C8" w:rsidRPr="00FC5494" w:rsidRDefault="003A38C8" w:rsidP="004B015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FC549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7AD2F49E" w14:textId="77777777" w:rsidR="003A38C8" w:rsidRPr="00FC5494" w:rsidRDefault="003A38C8" w:rsidP="004B015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C549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FC549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FC549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FC549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FC549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FC549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FC549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09FF53ED" w14:textId="77777777" w:rsidR="003A38C8" w:rsidRPr="00FC5494" w:rsidRDefault="003A38C8" w:rsidP="004B015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5494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23436EC3" w14:textId="77777777" w:rsidR="003A38C8" w:rsidRPr="00FC5494" w:rsidRDefault="003A38C8" w:rsidP="004B015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3CA2ADAD" w14:textId="77777777" w:rsidR="00BC121E" w:rsidRPr="00FC5494" w:rsidRDefault="003A38C8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C5494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FC5494">
        <w:rPr>
          <w:rFonts w:ascii="Arial Narrow" w:eastAsia="Times New Roman" w:hAnsi="Arial Narrow" w:cs="Arial"/>
          <w:lang w:eastAsia="pl-PL"/>
        </w:rPr>
        <w:t>N</w:t>
      </w:r>
      <w:r w:rsidR="00BC121E" w:rsidRPr="00FC5494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C5494" w14:paraId="1BA754C7" w14:textId="77777777" w:rsidTr="00D62E6E">
        <w:tc>
          <w:tcPr>
            <w:tcW w:w="2269" w:type="dxa"/>
            <w:shd w:val="clear" w:color="auto" w:fill="auto"/>
          </w:tcPr>
          <w:p w14:paraId="47ED9858" w14:textId="77777777" w:rsidR="00D62E6E" w:rsidRPr="00FC549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C549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FA414A" w14:textId="77777777" w:rsidR="00D62E6E" w:rsidRPr="00FC5494" w:rsidRDefault="003A38C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C5494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Dostawa wieży artroskopowej oraz dostawy sukcesywne asortymentu do zabiegów artroskopowych na </w:t>
            </w:r>
            <w:proofErr w:type="gramStart"/>
            <w:r w:rsidRPr="00FC5494">
              <w:rPr>
                <w:rFonts w:ascii="Arial Narrow" w:eastAsia="Times New Roman" w:hAnsi="Arial Narrow" w:cs="Arial"/>
                <w:bCs/>
                <w:lang w:eastAsia="pl-PL"/>
              </w:rPr>
              <w:t>okres  12</w:t>
            </w:r>
            <w:proofErr w:type="gramEnd"/>
            <w:r w:rsidRPr="00FC5494">
              <w:rPr>
                <w:rFonts w:ascii="Arial Narrow" w:eastAsia="Times New Roman" w:hAnsi="Arial Narrow" w:cs="Arial"/>
                <w:bCs/>
                <w:lang w:eastAsia="pl-PL"/>
              </w:rPr>
              <w:t xml:space="preserve"> miesięcy</w:t>
            </w:r>
            <w:r w:rsidR="00D62E6E" w:rsidRPr="00FC549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3A38C8" w:rsidRPr="00FC5494" w14:paraId="79D1AA5E" w14:textId="77777777" w:rsidTr="004B015B">
        <w:tc>
          <w:tcPr>
            <w:tcW w:w="2269" w:type="dxa"/>
            <w:shd w:val="clear" w:color="auto" w:fill="auto"/>
          </w:tcPr>
          <w:p w14:paraId="7D6C262A" w14:textId="77777777" w:rsidR="003A38C8" w:rsidRPr="00FC5494" w:rsidRDefault="003A38C8" w:rsidP="004B015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C549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0116BA" w14:textId="77777777" w:rsidR="003A38C8" w:rsidRPr="00FC5494" w:rsidRDefault="003A38C8" w:rsidP="004B015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C5494">
              <w:rPr>
                <w:rFonts w:ascii="Arial Narrow" w:eastAsia="Times New Roman" w:hAnsi="Arial Narrow" w:cs="Arial"/>
                <w:bCs/>
                <w:lang w:eastAsia="pl-PL"/>
              </w:rPr>
              <w:t>42/2024</w:t>
            </w:r>
          </w:p>
        </w:tc>
      </w:tr>
    </w:tbl>
    <w:p w14:paraId="7B81DF51" w14:textId="77777777" w:rsidR="00BC121E" w:rsidRPr="00FC5494" w:rsidRDefault="003A38C8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FC5494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FC5494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FC5494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FC5494">
        <w:rPr>
          <w:rFonts w:ascii="Arial Narrow" w:eastAsia="Times New Roman" w:hAnsi="Arial Narrow" w:cs="Arial"/>
          <w:b/>
          <w:lang w:eastAsia="pl-PL"/>
        </w:rPr>
        <w:t>,</w:t>
      </w:r>
      <w:r w:rsidR="00BC121E" w:rsidRPr="00FC5494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FC5494">
        <w:rPr>
          <w:rFonts w:ascii="Arial Narrow" w:eastAsia="Times New Roman" w:hAnsi="Arial Narrow" w:cs="Arial"/>
          <w:bCs/>
          <w:lang w:eastAsia="pl-PL"/>
        </w:rPr>
        <w:t>, że:</w:t>
      </w:r>
    </w:p>
    <w:p w14:paraId="40611A57" w14:textId="77777777" w:rsidR="00BC121E" w:rsidRPr="00FC5494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FC5494">
        <w:rPr>
          <w:rFonts w:ascii="Arial Narrow" w:eastAsia="Times New Roman" w:hAnsi="Arial Narrow" w:cs="Arial"/>
          <w:b/>
          <w:bCs/>
        </w:rPr>
        <w:object w:dxaOrig="0" w:dyaOrig="0" w14:anchorId="74BDF6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2pt" o:ole="">
            <v:imagedata r:id="rId8" o:title=""/>
          </v:shape>
          <w:control r:id="rId9" w:name="OptionButton211" w:shapeid="_x0000_i1029"/>
        </w:object>
      </w:r>
      <w:r w:rsidR="00BC121E" w:rsidRPr="00FC5494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FC5494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FC5494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FC5494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FC5494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FC5494">
        <w:rPr>
          <w:rFonts w:ascii="Arial Narrow" w:eastAsia="Times New Roman" w:hAnsi="Arial Narrow" w:cs="Arial"/>
          <w:lang w:eastAsia="pl-PL"/>
        </w:rPr>
        <w:t>.</w:t>
      </w:r>
    </w:p>
    <w:p w14:paraId="683C5571" w14:textId="77777777" w:rsidR="00BC121E" w:rsidRPr="00FC5494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C5494">
        <w:rPr>
          <w:rFonts w:ascii="Arial Narrow" w:eastAsia="Times New Roman" w:hAnsi="Arial Narrow" w:cs="Arial"/>
          <w:b/>
          <w:bCs/>
        </w:rPr>
        <w:object w:dxaOrig="0" w:dyaOrig="0" w14:anchorId="36A3383E">
          <v:shape id="_x0000_i1030" type="#_x0000_t75" style="width:452.95pt;height:17.2pt" o:ole="">
            <v:imagedata r:id="rId10" o:title=""/>
          </v:shape>
          <w:control r:id="rId11" w:name="OptionButton21" w:shapeid="_x0000_i1030"/>
        </w:object>
      </w:r>
      <w:r w:rsidRPr="00FC5494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FC5494">
        <w:rPr>
          <w:rFonts w:ascii="Arial Narrow" w:eastAsia="Times New Roman" w:hAnsi="Arial Narrow" w:cs="Arial"/>
          <w:lang w:eastAsia="pl-PL"/>
        </w:rPr>
        <w:t xml:space="preserve">            </w:t>
      </w:r>
      <w:r w:rsidRPr="00FC5494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FC5494">
        <w:rPr>
          <w:rFonts w:ascii="Arial Narrow" w:eastAsia="Times New Roman" w:hAnsi="Arial Narrow" w:cs="Arial"/>
          <w:lang w:eastAsia="pl-PL"/>
        </w:rPr>
        <w:t>t.j. Dz.U. z 2023r. poz. 1689</w:t>
      </w:r>
      <w:r w:rsidRPr="00FC5494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6DA6C815" w14:textId="77777777" w:rsidR="00BF69A4" w:rsidRPr="00FC549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C5494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C5494" w14:paraId="1FB9317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6CD62" w14:textId="77777777" w:rsidR="00BC121E" w:rsidRPr="00FC549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C5494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1F6E7" w14:textId="77777777" w:rsidR="00BC121E" w:rsidRPr="00FC549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C5494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9CEA4" w14:textId="77777777" w:rsidR="00BC121E" w:rsidRPr="00FC549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C5494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FC5494" w14:paraId="04CA7D8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A5095" w14:textId="77777777" w:rsidR="00BC121E" w:rsidRPr="00FC549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C5494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3521" w14:textId="77777777" w:rsidR="00BC121E" w:rsidRPr="00FC549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F407" w14:textId="77777777" w:rsidR="00BC121E" w:rsidRPr="00FC549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FC5494" w14:paraId="408C033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D3984" w14:textId="77777777" w:rsidR="00BC121E" w:rsidRPr="00FC549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C5494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468A0" w14:textId="77777777" w:rsidR="00BC121E" w:rsidRPr="00FC549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9CA4" w14:textId="77777777" w:rsidR="00BC121E" w:rsidRPr="00FC549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566515D3" w14:textId="77777777" w:rsidR="00BC121E" w:rsidRPr="00FC549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FC5494">
        <w:rPr>
          <w:rFonts w:ascii="Arial Narrow" w:eastAsia="Times New Roman" w:hAnsi="Arial Narrow" w:cs="Arial"/>
          <w:u w:val="single"/>
          <w:lang w:eastAsia="pl-PL"/>
        </w:rPr>
        <w:lastRenderedPageBreak/>
        <w:t>Uwaga</w:t>
      </w:r>
    </w:p>
    <w:p w14:paraId="7F03113F" w14:textId="77777777" w:rsidR="00BC121E" w:rsidRPr="00FC549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FC5494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3B996AC" w14:textId="77777777" w:rsidR="00067B62" w:rsidRPr="00FC549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C5494">
        <w:rPr>
          <w:rFonts w:ascii="Arial Narrow" w:eastAsia="Times New Roman" w:hAnsi="Arial Narrow" w:cs="Arial"/>
          <w:color w:val="0070C0"/>
          <w:lang w:eastAsia="pl-PL"/>
        </w:rPr>
        <w:t>*</w:t>
      </w:r>
      <w:r w:rsidRPr="00FC5494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FC5494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71D616D4" w14:textId="77777777" w:rsidR="00067B62" w:rsidRPr="00FC549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C5494" w14:paraId="6BE84B29" w14:textId="77777777" w:rsidTr="00620E37">
        <w:tc>
          <w:tcPr>
            <w:tcW w:w="2660" w:type="dxa"/>
            <w:shd w:val="clear" w:color="auto" w:fill="auto"/>
          </w:tcPr>
          <w:p w14:paraId="3D36B4C2" w14:textId="77777777" w:rsidR="00BC121E" w:rsidRPr="00FC549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6C1461F" w14:textId="77777777" w:rsidR="00BC121E" w:rsidRPr="00FC549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C549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FAC16AF" w14:textId="77777777" w:rsidR="00BC121E" w:rsidRPr="00FC549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C549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FC549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FC549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7EF287E" w14:textId="77777777" w:rsidR="00BC121E" w:rsidRPr="00FC549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CF1396B" w14:textId="77777777" w:rsidR="00BC121E" w:rsidRPr="00FC549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C549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D34C14B" w14:textId="77777777" w:rsidR="00BC121E" w:rsidRPr="00FC5494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C549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A38C8" w:rsidRPr="00FC549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FC549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FC549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499859E8" w14:textId="77777777" w:rsidR="00106AC7" w:rsidRPr="00FC5494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FC5494" w:rsidSect="001B0B3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E13B11" w14:textId="77777777" w:rsidR="001B0B39" w:rsidRDefault="001B0B39">
      <w:r>
        <w:separator/>
      </w:r>
    </w:p>
  </w:endnote>
  <w:endnote w:type="continuationSeparator" w:id="0">
    <w:p w14:paraId="30E286A3" w14:textId="77777777" w:rsidR="001B0B39" w:rsidRDefault="001B0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E1797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FCC28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A09E1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8DE7DA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88C93D3">
        <v:line id="_x0000_s1025" style="position:absolute;left:0;text-align:left;z-index:251657728" from="-3.85pt,8.7pt" to="455.15pt,8.7pt"/>
      </w:pict>
    </w:r>
  </w:p>
  <w:p w14:paraId="4A863AD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3BE706" w14:textId="77777777" w:rsidR="003A38C8" w:rsidRDefault="003A38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A8E9E2" w14:textId="77777777" w:rsidR="001B0B39" w:rsidRDefault="001B0B39">
      <w:r>
        <w:separator/>
      </w:r>
    </w:p>
  </w:footnote>
  <w:footnote w:type="continuationSeparator" w:id="0">
    <w:p w14:paraId="4A1BE011" w14:textId="77777777" w:rsidR="001B0B39" w:rsidRDefault="001B0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FB4B1D" w14:textId="77777777" w:rsidR="003A38C8" w:rsidRDefault="003A38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E65C3" w14:textId="77777777" w:rsidR="003A38C8" w:rsidRDefault="003A38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230DF" w14:textId="77777777" w:rsidR="003A38C8" w:rsidRDefault="003A38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6265461">
    <w:abstractNumId w:val="13"/>
  </w:num>
  <w:num w:numId="2" w16cid:durableId="501508704">
    <w:abstractNumId w:val="0"/>
  </w:num>
  <w:num w:numId="3" w16cid:durableId="775178005">
    <w:abstractNumId w:val="11"/>
  </w:num>
  <w:num w:numId="4" w16cid:durableId="714236607">
    <w:abstractNumId w:val="8"/>
  </w:num>
  <w:num w:numId="5" w16cid:durableId="261883183">
    <w:abstractNumId w:val="7"/>
  </w:num>
  <w:num w:numId="6" w16cid:durableId="317811063">
    <w:abstractNumId w:val="1"/>
  </w:num>
  <w:num w:numId="7" w16cid:durableId="1194658231">
    <w:abstractNumId w:val="6"/>
  </w:num>
  <w:num w:numId="8" w16cid:durableId="1540513525">
    <w:abstractNumId w:val="3"/>
  </w:num>
  <w:num w:numId="9" w16cid:durableId="568081053">
    <w:abstractNumId w:val="2"/>
  </w:num>
  <w:num w:numId="10" w16cid:durableId="1255163238">
    <w:abstractNumId w:val="5"/>
  </w:num>
  <w:num w:numId="11" w16cid:durableId="285084073">
    <w:abstractNumId w:val="10"/>
  </w:num>
  <w:num w:numId="12" w16cid:durableId="919289612">
    <w:abstractNumId w:val="4"/>
  </w:num>
  <w:num w:numId="13" w16cid:durableId="1894347214">
    <w:abstractNumId w:val="9"/>
  </w:num>
  <w:num w:numId="14" w16cid:durableId="7582093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0B3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B0B39"/>
    <w:rsid w:val="00204613"/>
    <w:rsid w:val="00283561"/>
    <w:rsid w:val="002B1E07"/>
    <w:rsid w:val="002C2DE7"/>
    <w:rsid w:val="002D0A2A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A38C8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C5494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1F3339"/>
  <w15:chartTrackingRefBased/>
  <w15:docId w15:val="{B9F3AD68-F670-4BA2-86D7-B919019AA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229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2024-03-28T07:13:00Z</cp:lastPrinted>
  <dcterms:created xsi:type="dcterms:W3CDTF">2024-03-28T07:14:00Z</dcterms:created>
  <dcterms:modified xsi:type="dcterms:W3CDTF">2024-03-28T07:14:00Z</dcterms:modified>
</cp:coreProperties>
</file>