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2C9F9" w14:textId="28201750" w:rsidR="00B048DA" w:rsidRPr="007E0B51" w:rsidRDefault="00E44D4B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7E0B51">
        <w:rPr>
          <w:rFonts w:ascii="Arial Narrow" w:hAnsi="Arial Narrow" w:cs="Arial"/>
          <w:sz w:val="22"/>
          <w:szCs w:val="22"/>
        </w:rPr>
        <w:t>Bydgoszcz</w:t>
      </w:r>
      <w:r w:rsidR="00B048DA" w:rsidRPr="007E0B51">
        <w:rPr>
          <w:rFonts w:ascii="Arial Narrow" w:hAnsi="Arial Narrow" w:cs="Arial"/>
          <w:sz w:val="22"/>
          <w:szCs w:val="22"/>
        </w:rPr>
        <w:t xml:space="preserve"> dnia: </w:t>
      </w:r>
      <w:r w:rsidRPr="007E0B51">
        <w:rPr>
          <w:rFonts w:ascii="Arial Narrow" w:hAnsi="Arial Narrow" w:cs="Arial"/>
          <w:sz w:val="22"/>
          <w:szCs w:val="22"/>
        </w:rPr>
        <w:t>2024-03-2</w:t>
      </w:r>
      <w:r w:rsidR="007E0B51">
        <w:rPr>
          <w:rFonts w:ascii="Arial Narrow" w:hAnsi="Arial Narrow" w:cs="Arial"/>
          <w:sz w:val="22"/>
          <w:szCs w:val="22"/>
        </w:rPr>
        <w:t>8</w:t>
      </w:r>
    </w:p>
    <w:p w14:paraId="642B2C72" w14:textId="77777777" w:rsidR="00B048DA" w:rsidRPr="007E0B51" w:rsidRDefault="00E44D4B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7E0B5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7550D32" w14:textId="77777777" w:rsidR="00B048DA" w:rsidRPr="007E0B51" w:rsidRDefault="00E44D4B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7E0B51">
        <w:rPr>
          <w:rFonts w:ascii="Arial Narrow" w:hAnsi="Arial Narrow" w:cs="Arial"/>
          <w:sz w:val="22"/>
          <w:szCs w:val="22"/>
        </w:rPr>
        <w:t>Powstańców Warszawy</w:t>
      </w:r>
      <w:r w:rsidR="00B048DA" w:rsidRPr="007E0B51">
        <w:rPr>
          <w:rFonts w:ascii="Arial Narrow" w:hAnsi="Arial Narrow" w:cs="Arial"/>
          <w:sz w:val="22"/>
          <w:szCs w:val="22"/>
        </w:rPr>
        <w:t xml:space="preserve"> </w:t>
      </w:r>
      <w:r w:rsidRPr="007E0B51">
        <w:rPr>
          <w:rFonts w:ascii="Arial Narrow" w:hAnsi="Arial Narrow" w:cs="Arial"/>
          <w:sz w:val="22"/>
          <w:szCs w:val="22"/>
        </w:rPr>
        <w:t>5</w:t>
      </w:r>
    </w:p>
    <w:p w14:paraId="44E813B3" w14:textId="77777777" w:rsidR="00B048DA" w:rsidRPr="007E0B51" w:rsidRDefault="00E44D4B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7E0B51">
        <w:rPr>
          <w:rFonts w:ascii="Arial Narrow" w:hAnsi="Arial Narrow" w:cs="Arial"/>
          <w:sz w:val="22"/>
          <w:szCs w:val="22"/>
        </w:rPr>
        <w:t>85-681</w:t>
      </w:r>
      <w:r w:rsidR="00B048DA" w:rsidRPr="007E0B51">
        <w:rPr>
          <w:rFonts w:ascii="Arial Narrow" w:hAnsi="Arial Narrow" w:cs="Arial"/>
          <w:sz w:val="22"/>
          <w:szCs w:val="22"/>
        </w:rPr>
        <w:t xml:space="preserve"> </w:t>
      </w:r>
      <w:r w:rsidRPr="007E0B51">
        <w:rPr>
          <w:rFonts w:ascii="Arial Narrow" w:hAnsi="Arial Narrow" w:cs="Arial"/>
          <w:sz w:val="22"/>
          <w:szCs w:val="22"/>
        </w:rPr>
        <w:t>Bydgoszcz</w:t>
      </w:r>
    </w:p>
    <w:p w14:paraId="1648A062" w14:textId="77777777" w:rsidR="00B048DA" w:rsidRPr="007E0B51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E0B5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B3D87B8" w14:textId="77777777" w:rsidR="00B048DA" w:rsidRPr="007E0B51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E0B5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28C9FEC" w14:textId="77777777" w:rsidR="00B048DA" w:rsidRPr="007E0B5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7E0B51" w14:paraId="64BD9DE8" w14:textId="77777777" w:rsidTr="00B048DA">
        <w:tc>
          <w:tcPr>
            <w:tcW w:w="9498" w:type="dxa"/>
            <w:shd w:val="clear" w:color="auto" w:fill="F2F2F2"/>
            <w:hideMark/>
          </w:tcPr>
          <w:p w14:paraId="67DFE0CC" w14:textId="64ECD872" w:rsidR="00B048DA" w:rsidRPr="007E0B51" w:rsidRDefault="007E0B51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12BFD791" w14:textId="77777777" w:rsidR="00B048DA" w:rsidRPr="007E0B51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E0B5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95FAB04" w14:textId="77777777" w:rsidR="00B048DA" w:rsidRPr="007E0B51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6309B35" w14:textId="77777777" w:rsidR="00B048DA" w:rsidRPr="007E0B51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E0B5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E0B5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E0B5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7E0B51" w14:paraId="47B4F732" w14:textId="77777777" w:rsidTr="00B048DA">
        <w:tc>
          <w:tcPr>
            <w:tcW w:w="2269" w:type="dxa"/>
            <w:shd w:val="clear" w:color="auto" w:fill="auto"/>
          </w:tcPr>
          <w:p w14:paraId="51BF2987" w14:textId="77777777" w:rsidR="00B048DA" w:rsidRPr="007E0B51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DA901C0" w14:textId="77777777" w:rsidR="00B048DA" w:rsidRPr="007E0B51" w:rsidRDefault="00E44D4B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miesięcy.</w:t>
            </w:r>
          </w:p>
        </w:tc>
      </w:tr>
      <w:tr w:rsidR="00E44D4B" w:rsidRPr="007E0B51" w14:paraId="790A93F2" w14:textId="77777777" w:rsidTr="00CB4FD0">
        <w:tc>
          <w:tcPr>
            <w:tcW w:w="2269" w:type="dxa"/>
            <w:shd w:val="clear" w:color="auto" w:fill="auto"/>
          </w:tcPr>
          <w:p w14:paraId="047C07D8" w14:textId="77777777" w:rsidR="00E44D4B" w:rsidRPr="007E0B51" w:rsidRDefault="00E44D4B" w:rsidP="00CB4F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2545924E" w14:textId="77777777" w:rsidR="00E44D4B" w:rsidRPr="007E0B51" w:rsidRDefault="00E44D4B" w:rsidP="00CB4F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136/2023</w:t>
            </w:r>
          </w:p>
        </w:tc>
      </w:tr>
    </w:tbl>
    <w:p w14:paraId="25DAB469" w14:textId="77777777" w:rsidR="00B048DA" w:rsidRPr="007E0B5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247DF9C" w14:textId="77777777" w:rsidR="008642B3" w:rsidRPr="007E0B5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E0B51">
        <w:rPr>
          <w:rFonts w:ascii="Arial Narrow" w:hAnsi="Arial Narrow" w:cs="Arial"/>
          <w:sz w:val="22"/>
          <w:szCs w:val="22"/>
        </w:rPr>
        <w:t xml:space="preserve">Zamawiający, </w:t>
      </w:r>
      <w:r w:rsidR="00E44D4B" w:rsidRPr="007E0B51">
        <w:rPr>
          <w:rFonts w:ascii="Arial Narrow" w:hAnsi="Arial Narrow" w:cs="Arial"/>
          <w:b/>
          <w:sz w:val="22"/>
          <w:szCs w:val="22"/>
        </w:rPr>
        <w:t>10WSzKzP SPZOZ</w:t>
      </w:r>
      <w:r w:rsidRPr="007E0B51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7E0B51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7E0B51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7E0B51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E44D4B" w:rsidRPr="007E0B51">
        <w:rPr>
          <w:rFonts w:ascii="Arial Narrow" w:hAnsi="Arial Narrow" w:cs="Arial"/>
          <w:sz w:val="22"/>
          <w:szCs w:val="22"/>
        </w:rPr>
        <w:t>(</w:t>
      </w:r>
      <w:proofErr w:type="spellStart"/>
      <w:r w:rsidR="00E44D4B" w:rsidRPr="007E0B51">
        <w:rPr>
          <w:rFonts w:ascii="Arial Narrow" w:hAnsi="Arial Narrow" w:cs="Arial"/>
          <w:sz w:val="22"/>
          <w:szCs w:val="22"/>
        </w:rPr>
        <w:t>t.j</w:t>
      </w:r>
      <w:proofErr w:type="spellEnd"/>
      <w:r w:rsidR="00E44D4B" w:rsidRPr="007E0B51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7E0B51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7E0B51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7E0B51">
        <w:rPr>
          <w:rFonts w:ascii="Arial Narrow" w:hAnsi="Arial Narrow" w:cs="Arial"/>
          <w:sz w:val="22"/>
          <w:szCs w:val="22"/>
        </w:rPr>
        <w:t>”</w:t>
      </w:r>
      <w:r w:rsidR="00D26ED6" w:rsidRPr="007E0B51">
        <w:rPr>
          <w:rFonts w:ascii="Arial Narrow" w:hAnsi="Arial Narrow" w:cs="Arial"/>
          <w:sz w:val="22"/>
          <w:szCs w:val="22"/>
        </w:rPr>
        <w:t xml:space="preserve">, </w:t>
      </w:r>
      <w:r w:rsidR="00C65E53" w:rsidRPr="007E0B51">
        <w:rPr>
          <w:rFonts w:ascii="Arial Narrow" w:hAnsi="Arial Narrow" w:cs="Arial"/>
          <w:sz w:val="22"/>
          <w:szCs w:val="22"/>
        </w:rPr>
        <w:t>informuje</w:t>
      </w:r>
      <w:r w:rsidR="00D26ED6" w:rsidRPr="007E0B51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7E0B51">
        <w:rPr>
          <w:rFonts w:ascii="Arial Narrow" w:hAnsi="Arial Narrow" w:cs="Arial"/>
          <w:sz w:val="22"/>
          <w:szCs w:val="22"/>
        </w:rPr>
        <w:t>najkorzystniejsz</w:t>
      </w:r>
      <w:r w:rsidR="00D26ED6" w:rsidRPr="007E0B51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7E0B51">
        <w:rPr>
          <w:rFonts w:ascii="Arial Narrow" w:hAnsi="Arial Narrow" w:cs="Arial"/>
          <w:sz w:val="22"/>
          <w:szCs w:val="22"/>
        </w:rPr>
        <w:t>ofer</w:t>
      </w:r>
      <w:r w:rsidR="00D26ED6" w:rsidRPr="007E0B51">
        <w:rPr>
          <w:rFonts w:ascii="Arial Narrow" w:hAnsi="Arial Narrow" w:cs="Arial"/>
          <w:sz w:val="22"/>
          <w:szCs w:val="22"/>
        </w:rPr>
        <w:t>t</w:t>
      </w:r>
      <w:r w:rsidR="009F0E5C" w:rsidRPr="007E0B51">
        <w:rPr>
          <w:rFonts w:ascii="Arial Narrow" w:hAnsi="Arial Narrow" w:cs="Arial"/>
          <w:sz w:val="22"/>
          <w:szCs w:val="22"/>
        </w:rPr>
        <w:t>a</w:t>
      </w:r>
      <w:r w:rsidRPr="007E0B51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7E0B51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44D4B" w:rsidRPr="007E0B51" w14:paraId="5BDA6B92" w14:textId="77777777" w:rsidTr="00CB4FD0">
        <w:trPr>
          <w:cantSplit/>
        </w:trPr>
        <w:tc>
          <w:tcPr>
            <w:tcW w:w="9498" w:type="dxa"/>
          </w:tcPr>
          <w:p w14:paraId="2A5A37B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Czujnik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oxymetrii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mózgowej</w:t>
            </w:r>
          </w:p>
          <w:p w14:paraId="62194638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EA7B62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303A78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E3F744F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23 760.00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35DDB5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B52F0A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6A54EF3" w14:textId="77777777" w:rsidTr="00CB4FD0">
        <w:trPr>
          <w:cantSplit/>
        </w:trPr>
        <w:tc>
          <w:tcPr>
            <w:tcW w:w="9498" w:type="dxa"/>
          </w:tcPr>
          <w:p w14:paraId="655DB12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Zestaw do drenażu klatki piersiowej i jamy opłucnowej</w:t>
            </w:r>
          </w:p>
          <w:p w14:paraId="56631630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32571F88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16A  </w:t>
            </w:r>
          </w:p>
          <w:p w14:paraId="5361740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5CAE1A2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111 780.00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2DEE3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184F4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5F16D86" w14:textId="77777777" w:rsidTr="00CB4FD0">
        <w:trPr>
          <w:cantSplit/>
        </w:trPr>
        <w:tc>
          <w:tcPr>
            <w:tcW w:w="9498" w:type="dxa"/>
          </w:tcPr>
          <w:p w14:paraId="7ED28E0D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Worek do godzinowej zbiórki moczu</w:t>
            </w:r>
          </w:p>
          <w:p w14:paraId="6EA07764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1D111C1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34701D7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4C280A8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2 117.88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2950EF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12C3E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DCDF85D" w14:textId="77777777" w:rsidTr="00CB4FD0">
        <w:trPr>
          <w:cantSplit/>
        </w:trPr>
        <w:tc>
          <w:tcPr>
            <w:tcW w:w="9498" w:type="dxa"/>
          </w:tcPr>
          <w:p w14:paraId="0A037EE8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Kaniula do nakłucia osierdzia typu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Secalon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</w:t>
            </w:r>
          </w:p>
          <w:p w14:paraId="432839DC" w14:textId="7B631C6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794093D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3D75C1E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699BB5E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17 280.00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9EE8C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C546C5E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0A2B21D" w14:textId="77777777" w:rsidTr="00CB4FD0">
        <w:trPr>
          <w:cantSplit/>
        </w:trPr>
        <w:tc>
          <w:tcPr>
            <w:tcW w:w="9498" w:type="dxa"/>
          </w:tcPr>
          <w:p w14:paraId="01BDD3B1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Thorax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trokarem</w:t>
            </w:r>
          </w:p>
          <w:p w14:paraId="6A6EE0D9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AB4E3D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48957503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28B6DFF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3 539.70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ABBB5F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40A26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6622E35" w14:textId="77777777" w:rsidTr="00CB4FD0">
        <w:trPr>
          <w:cantSplit/>
        </w:trPr>
        <w:tc>
          <w:tcPr>
            <w:tcW w:w="9498" w:type="dxa"/>
          </w:tcPr>
          <w:p w14:paraId="2C97EFEF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Zamknięty system dostępu naczyniowego z silikonową membraną</w:t>
            </w:r>
          </w:p>
          <w:p w14:paraId="5BDC5ECB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VYGON Polska Sp. z o.o.</w:t>
            </w:r>
          </w:p>
          <w:p w14:paraId="302D69B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Francuska 39 /6 </w:t>
            </w:r>
          </w:p>
          <w:p w14:paraId="593D4E6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03-905 Warszawa</w:t>
            </w:r>
          </w:p>
          <w:p w14:paraId="1FF56C6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5 184.00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4BB07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BD75EF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7102F9E" w14:textId="77777777" w:rsidTr="00CB4FD0">
        <w:trPr>
          <w:cantSplit/>
        </w:trPr>
        <w:tc>
          <w:tcPr>
            <w:tcW w:w="9498" w:type="dxa"/>
          </w:tcPr>
          <w:p w14:paraId="2F93A609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Mankiet do szybkiej infuzji i transfuzji</w:t>
            </w:r>
          </w:p>
          <w:p w14:paraId="4E5567A2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3D758CD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61A7F508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03701C3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4 860.00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F6F11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8C2FB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E4AAD12" w14:textId="77777777" w:rsidTr="00CB4FD0">
        <w:trPr>
          <w:cantSplit/>
        </w:trPr>
        <w:tc>
          <w:tcPr>
            <w:tcW w:w="9498" w:type="dxa"/>
          </w:tcPr>
          <w:p w14:paraId="02FF7E98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Cewnik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Swana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Ganza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heparynizowany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  4 -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światłowy</w:t>
            </w:r>
            <w:proofErr w:type="spellEnd"/>
          </w:p>
          <w:p w14:paraId="1EA8378E" w14:textId="1A119B4F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36680E1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50F262F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7DCBCEA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173 340.00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EC3177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66DD7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BA2C5F6" w14:textId="77777777" w:rsidTr="00CB4FD0">
        <w:trPr>
          <w:cantSplit/>
        </w:trPr>
        <w:tc>
          <w:tcPr>
            <w:tcW w:w="9498" w:type="dxa"/>
          </w:tcPr>
          <w:p w14:paraId="31DE3DD1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Introducer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Swan-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Ganza</w:t>
            </w:r>
            <w:proofErr w:type="spellEnd"/>
          </w:p>
          <w:p w14:paraId="35F65032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Teleflex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456F5CC4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16A  </w:t>
            </w:r>
          </w:p>
          <w:p w14:paraId="5C46936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1A92E71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72 900.00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B70D3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826D2A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6A96B14" w14:textId="77777777" w:rsidTr="00CB4FD0">
        <w:trPr>
          <w:cantSplit/>
        </w:trPr>
        <w:tc>
          <w:tcPr>
            <w:tcW w:w="9498" w:type="dxa"/>
          </w:tcPr>
          <w:p w14:paraId="2E91692D" w14:textId="63F23AA4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Linia do pomiaru ciśnienia metodą inwazyjną </w:t>
            </w:r>
            <w:r w:rsidR="007E0B51"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pojedyncza</w:t>
            </w:r>
          </w:p>
          <w:p w14:paraId="1B7CB21A" w14:textId="3602EAC4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19C93F4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588C4FB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19DC0F8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105 840.00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A4C9047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47AC4A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CB09780" w14:textId="77777777" w:rsidTr="00CB4FD0">
        <w:trPr>
          <w:cantSplit/>
        </w:trPr>
        <w:tc>
          <w:tcPr>
            <w:tcW w:w="9498" w:type="dxa"/>
          </w:tcPr>
          <w:p w14:paraId="7C7D89B8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Linia do pomiaru ciśnienia metodą inwazyjną podwójna</w:t>
            </w:r>
          </w:p>
          <w:p w14:paraId="77196588" w14:textId="19E21DAD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2458FED4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0534DE9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584B021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90 720.00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09C2D0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777AD9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AC61152" w14:textId="77777777" w:rsidTr="00CB4FD0">
        <w:trPr>
          <w:cantSplit/>
        </w:trPr>
        <w:tc>
          <w:tcPr>
            <w:tcW w:w="9498" w:type="dxa"/>
          </w:tcPr>
          <w:p w14:paraId="6DB0B39B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Linia do pomiaru ciśnienia metodą inwazyjną potrójna</w:t>
            </w:r>
          </w:p>
          <w:p w14:paraId="2EE744A9" w14:textId="1960007D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7941CAE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6C11F30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07A46D9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106 920.00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0C256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048097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C28A457" w14:textId="77777777" w:rsidTr="00CB4FD0">
        <w:trPr>
          <w:cantSplit/>
        </w:trPr>
        <w:tc>
          <w:tcPr>
            <w:tcW w:w="9498" w:type="dxa"/>
          </w:tcPr>
          <w:p w14:paraId="1B936948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14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Linia ciśnieniowa"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Conecta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" z PE</w:t>
            </w:r>
          </w:p>
          <w:p w14:paraId="013AB79E" w14:textId="70783C2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44A2CE5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34D1A97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6A5EBD0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4 050.00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859E7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41DF40E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743554A" w14:textId="77777777" w:rsidTr="00CB4FD0">
        <w:trPr>
          <w:cantSplit/>
        </w:trPr>
        <w:tc>
          <w:tcPr>
            <w:tcW w:w="9498" w:type="dxa"/>
          </w:tcPr>
          <w:p w14:paraId="5E355C9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dotętnicza z zaworem</w:t>
            </w:r>
          </w:p>
          <w:p w14:paraId="402F1063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SKAMEX Spółka Akcyjna</w:t>
            </w:r>
          </w:p>
          <w:p w14:paraId="68946A86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Częstochowska 38/52  </w:t>
            </w:r>
          </w:p>
          <w:p w14:paraId="20C7783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93-121 Łódź</w:t>
            </w:r>
          </w:p>
          <w:p w14:paraId="1F5C82A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56 538.00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B0DB10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74D9B16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2520D7F" w14:textId="77777777" w:rsidTr="00CB4FD0">
        <w:trPr>
          <w:cantSplit/>
        </w:trPr>
        <w:tc>
          <w:tcPr>
            <w:tcW w:w="9498" w:type="dxa"/>
          </w:tcPr>
          <w:p w14:paraId="0D2BB780" w14:textId="6FDEC5B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Uniwersalny  nieinwazyjny system mocowania </w:t>
            </w:r>
            <w:r w:rsidR="007E0B51"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linii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pomiarowych ciśnienia, cewników Swan-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Ganza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, sond i cewnika moczowego.</w:t>
            </w:r>
          </w:p>
          <w:p w14:paraId="612B6524" w14:textId="147CF943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58D4066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5906353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5E35829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7 992.00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DF800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A3F1D4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DDE5C6B" w14:textId="77777777" w:rsidTr="00CB4FD0">
        <w:trPr>
          <w:cantSplit/>
        </w:trPr>
        <w:tc>
          <w:tcPr>
            <w:tcW w:w="9498" w:type="dxa"/>
          </w:tcPr>
          <w:p w14:paraId="30DC9488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Uniwersalny nieinwazyjny system mocowań do kaniuli szyjnej</w:t>
            </w:r>
          </w:p>
          <w:p w14:paraId="193B059E" w14:textId="3ECB1041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08533A9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7BFAA10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5901111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13 986.00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F88C9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359D40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9447CF4" w14:textId="77777777" w:rsidTr="00CB4FD0">
        <w:trPr>
          <w:cantSplit/>
        </w:trPr>
        <w:tc>
          <w:tcPr>
            <w:tcW w:w="9498" w:type="dxa"/>
          </w:tcPr>
          <w:p w14:paraId="468C493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18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Uniwersalny nieinwazyjny system mocowań do kaniuli dotętniczej promieniowej</w:t>
            </w:r>
          </w:p>
          <w:p w14:paraId="0EE2973C" w14:textId="7721A61C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o.o.</w:t>
            </w:r>
          </w:p>
          <w:p w14:paraId="25D085C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24 /1 </w:t>
            </w:r>
          </w:p>
          <w:p w14:paraId="4BA8165A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04-082 Warszawa</w:t>
            </w:r>
          </w:p>
          <w:p w14:paraId="0A6E615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23 976.00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799675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1DCCBE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1ACB768" w14:textId="77777777" w:rsidTr="00CB4FD0">
        <w:trPr>
          <w:cantSplit/>
        </w:trPr>
        <w:tc>
          <w:tcPr>
            <w:tcW w:w="9498" w:type="dxa"/>
          </w:tcPr>
          <w:p w14:paraId="237A4DA5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Zestaw do bezpiecznej punkcji opłucnej</w:t>
            </w:r>
          </w:p>
          <w:p w14:paraId="260184D7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14:paraId="2351F40A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Strefowa 22  </w:t>
            </w:r>
          </w:p>
          <w:p w14:paraId="1A0BE57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43-100 Tychy</w:t>
            </w:r>
          </w:p>
          <w:p w14:paraId="5570060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108 000.00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5A388D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DC6761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84B9BE0" w14:textId="77777777" w:rsidTr="00CB4FD0">
        <w:trPr>
          <w:cantSplit/>
        </w:trPr>
        <w:tc>
          <w:tcPr>
            <w:tcW w:w="9498" w:type="dxa"/>
          </w:tcPr>
          <w:p w14:paraId="4A04D7F6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Stabilizator do rurki intubacyjnej</w:t>
            </w:r>
          </w:p>
          <w:p w14:paraId="36DDE7A3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SINMED Sp. z o. o.</w:t>
            </w:r>
          </w:p>
          <w:p w14:paraId="7A0C27E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Graniczna 32B  </w:t>
            </w:r>
          </w:p>
          <w:p w14:paraId="3F650638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44-178 Przyszowice</w:t>
            </w:r>
          </w:p>
          <w:p w14:paraId="21AC58B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6 415.20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BD3BA5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4A1A53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CB13253" w14:textId="77777777" w:rsidTr="00CB4FD0">
        <w:trPr>
          <w:cantSplit/>
        </w:trPr>
        <w:tc>
          <w:tcPr>
            <w:tcW w:w="9498" w:type="dxa"/>
          </w:tcPr>
          <w:p w14:paraId="47A7AE00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Okład ciepło- zimno</w:t>
            </w:r>
          </w:p>
          <w:p w14:paraId="06CB16BC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833F0E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Pod Borem 18  </w:t>
            </w:r>
          </w:p>
          <w:p w14:paraId="3BACC5A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41-808 Zabrze</w:t>
            </w:r>
          </w:p>
          <w:p w14:paraId="6E26557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780.84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A9242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6DD8E8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8A79BDB" w14:textId="77777777" w:rsidTr="00CB4FD0">
        <w:trPr>
          <w:cantSplit/>
        </w:trPr>
        <w:tc>
          <w:tcPr>
            <w:tcW w:w="9498" w:type="dxa"/>
          </w:tcPr>
          <w:p w14:paraId="54E461DC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System do zamykania tętnicy udowej po nakłuciu</w:t>
            </w:r>
          </w:p>
          <w:p w14:paraId="588B083E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Terumo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8C80BC3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1 Sierpnia 6  </w:t>
            </w:r>
          </w:p>
          <w:p w14:paraId="5D781E7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02-134 Warszawa</w:t>
            </w:r>
          </w:p>
          <w:p w14:paraId="64369BC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151 200.00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029FC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5B916AB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45F3798" w14:textId="77777777" w:rsidTr="00CB4FD0">
        <w:trPr>
          <w:cantSplit/>
        </w:trPr>
        <w:tc>
          <w:tcPr>
            <w:tcW w:w="9498" w:type="dxa"/>
          </w:tcPr>
          <w:p w14:paraId="2112CC18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24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Oxygenator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dla dorosłych z zestawem drenów</w:t>
            </w:r>
          </w:p>
          <w:p w14:paraId="692C7CA6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AB6D48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304324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309DBE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272 160.00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47294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10693C2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6C2F612B" w14:textId="77777777" w:rsidTr="00CB4FD0">
        <w:trPr>
          <w:cantSplit/>
        </w:trPr>
        <w:tc>
          <w:tcPr>
            <w:tcW w:w="9498" w:type="dxa"/>
          </w:tcPr>
          <w:p w14:paraId="13E48BF4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Oxygenator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dla dorosłych z drenami o zwiększonym przepływie</w:t>
            </w:r>
          </w:p>
          <w:p w14:paraId="41D9B8ED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8983928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Postępu 21  </w:t>
            </w:r>
          </w:p>
          <w:p w14:paraId="62D5A44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390CDF9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572 400.00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EB420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501482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7529E40" w14:textId="77777777" w:rsidTr="00CB4FD0">
        <w:trPr>
          <w:cantSplit/>
        </w:trPr>
        <w:tc>
          <w:tcPr>
            <w:tcW w:w="9498" w:type="dxa"/>
          </w:tcPr>
          <w:p w14:paraId="70AF9352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Głowica do pompy centryfugalnej</w:t>
            </w:r>
          </w:p>
          <w:p w14:paraId="1AB3B5CA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B51C9B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BB5632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8AA979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18 144.00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385E7A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13BD5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60EB2EA2" w14:textId="77777777" w:rsidTr="00CB4FD0">
        <w:trPr>
          <w:cantSplit/>
        </w:trPr>
        <w:tc>
          <w:tcPr>
            <w:tcW w:w="9498" w:type="dxa"/>
          </w:tcPr>
          <w:p w14:paraId="778DBE36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Głowica do pompy centryfugalnej o zwiększonej objętości</w:t>
            </w:r>
          </w:p>
          <w:p w14:paraId="13C709F7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5D6156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Postępu 21  </w:t>
            </w:r>
          </w:p>
          <w:p w14:paraId="10FF237A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2700AEC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64 800.00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3CD4C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8BB34F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98033EB" w14:textId="77777777" w:rsidTr="00CB4FD0">
        <w:trPr>
          <w:cantSplit/>
        </w:trPr>
        <w:tc>
          <w:tcPr>
            <w:tcW w:w="9498" w:type="dxa"/>
          </w:tcPr>
          <w:p w14:paraId="3968ED52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28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Zestaw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kardioplegi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Del Nido z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termowymiennikiem</w:t>
            </w:r>
            <w:proofErr w:type="spellEnd"/>
          </w:p>
          <w:p w14:paraId="09652EEB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MD spółka z ograniczoną odpowiedzialnością</w:t>
            </w:r>
          </w:p>
          <w:p w14:paraId="09C5B5D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Niemcewicza 26 /132 </w:t>
            </w:r>
          </w:p>
          <w:p w14:paraId="00DD524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02-022 Warszawa</w:t>
            </w:r>
          </w:p>
          <w:p w14:paraId="45AADDA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90 720.00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705A09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DEF89A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5A9B5AD" w14:textId="77777777" w:rsidTr="00CB4FD0">
        <w:trPr>
          <w:cantSplit/>
        </w:trPr>
        <w:tc>
          <w:tcPr>
            <w:tcW w:w="9498" w:type="dxa"/>
          </w:tcPr>
          <w:p w14:paraId="365481F5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Hemofiltr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zestawem drenów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hemofiltracji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podczas krążenia pozaustrojowego</w:t>
            </w:r>
          </w:p>
          <w:p w14:paraId="630A67B2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MD spółka z ograniczoną odpowiedzialnością</w:t>
            </w:r>
          </w:p>
          <w:p w14:paraId="213913B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Niemcewicza 26 /132 </w:t>
            </w:r>
          </w:p>
          <w:p w14:paraId="25B7586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02-022 Warszawa</w:t>
            </w:r>
          </w:p>
          <w:p w14:paraId="05C8703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11 880.00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84E7C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6BCD7A6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67B7BFB2" w14:textId="77777777" w:rsidTr="00CB4FD0">
        <w:trPr>
          <w:cantSplit/>
        </w:trPr>
        <w:tc>
          <w:tcPr>
            <w:tcW w:w="9498" w:type="dxa"/>
          </w:tcPr>
          <w:p w14:paraId="2AAB746F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Wewnątrzaortalny cewnik balonowy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kontrapulsacji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śródaortalnej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- kompatybilny z pompą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kontrapulsacji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DRG IABP system CS 100</w:t>
            </w:r>
          </w:p>
          <w:p w14:paraId="0E9E7DD9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714EB82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Nowy Świat 7 /14 </w:t>
            </w:r>
          </w:p>
          <w:p w14:paraId="73FBDDE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00496 Warszawa</w:t>
            </w:r>
          </w:p>
          <w:p w14:paraId="207DAFA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28 350.00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C787F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1B6AA80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99FF4CA" w14:textId="77777777" w:rsidTr="00CB4FD0">
        <w:trPr>
          <w:cantSplit/>
        </w:trPr>
        <w:tc>
          <w:tcPr>
            <w:tcW w:w="9498" w:type="dxa"/>
          </w:tcPr>
          <w:p w14:paraId="0F420FA5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Łącznik/trójnik do drenów</w:t>
            </w:r>
          </w:p>
          <w:p w14:paraId="745EE9B5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838AA8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Postępu 21  </w:t>
            </w:r>
          </w:p>
          <w:p w14:paraId="30F20A7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5088CEA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1 944.00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B6C987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021BEC3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195C43D" w14:textId="77777777" w:rsidTr="00CB4FD0">
        <w:trPr>
          <w:cantSplit/>
        </w:trPr>
        <w:tc>
          <w:tcPr>
            <w:tcW w:w="9498" w:type="dxa"/>
          </w:tcPr>
          <w:p w14:paraId="787EBAD4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Łącznik kardiologiczny</w:t>
            </w:r>
          </w:p>
          <w:p w14:paraId="30D25040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F5D7D3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1098A7C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B68609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7 776.00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E4F6E8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4F344A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0C9FD08" w14:textId="77777777" w:rsidTr="00CB4FD0">
        <w:trPr>
          <w:cantSplit/>
        </w:trPr>
        <w:tc>
          <w:tcPr>
            <w:tcW w:w="9498" w:type="dxa"/>
          </w:tcPr>
          <w:p w14:paraId="09962B56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Jednorazowy stabilizator do podtrzymywania serca</w:t>
            </w:r>
          </w:p>
          <w:p w14:paraId="6109272E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730FE9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DA4538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42640D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15 120.00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A92FC7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ECDC3D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3EF4ABE" w14:textId="77777777" w:rsidTr="00CB4FD0">
        <w:trPr>
          <w:cantSplit/>
        </w:trPr>
        <w:tc>
          <w:tcPr>
            <w:tcW w:w="9498" w:type="dxa"/>
          </w:tcPr>
          <w:p w14:paraId="1FFCF2D3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Elektrody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nasierdziowe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bipolarne</w:t>
            </w:r>
          </w:p>
          <w:p w14:paraId="45FC571A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Xanthus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Viomedical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CA6611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Poleczki 23  </w:t>
            </w:r>
          </w:p>
          <w:p w14:paraId="15E8086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02-822 Warszawa (Ursynów)</w:t>
            </w:r>
          </w:p>
          <w:p w14:paraId="0197F95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10 800.00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446959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18A5BC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A368BF0" w14:textId="77777777" w:rsidTr="00CB4FD0">
        <w:trPr>
          <w:cantSplit/>
        </w:trPr>
        <w:tc>
          <w:tcPr>
            <w:tcW w:w="9498" w:type="dxa"/>
          </w:tcPr>
          <w:p w14:paraId="5E131B03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aortalna prosta</w:t>
            </w:r>
          </w:p>
          <w:p w14:paraId="1E002094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5EE831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A28D5F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7BA523D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6 750.00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5C06E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A80CC9E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E7CBAAA" w14:textId="77777777" w:rsidTr="00CB4FD0">
        <w:trPr>
          <w:cantSplit/>
        </w:trPr>
        <w:tc>
          <w:tcPr>
            <w:tcW w:w="9498" w:type="dxa"/>
          </w:tcPr>
          <w:p w14:paraId="09A3350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aortalna krzywa</w:t>
            </w:r>
          </w:p>
          <w:p w14:paraId="55371CC5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E57A4B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43577AB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E0C989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43 200.00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446192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0405153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6596FDC7" w14:textId="77777777" w:rsidTr="00CB4FD0">
        <w:trPr>
          <w:cantSplit/>
        </w:trPr>
        <w:tc>
          <w:tcPr>
            <w:tcW w:w="9498" w:type="dxa"/>
          </w:tcPr>
          <w:p w14:paraId="3211D99C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38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żylna prosta</w:t>
            </w:r>
          </w:p>
          <w:p w14:paraId="71D604F1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A88987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54F1F3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76D947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23 328.00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1E4788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EFFBAD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B14BCEC" w14:textId="77777777" w:rsidTr="00CB4FD0">
        <w:trPr>
          <w:cantSplit/>
        </w:trPr>
        <w:tc>
          <w:tcPr>
            <w:tcW w:w="9498" w:type="dxa"/>
          </w:tcPr>
          <w:p w14:paraId="6C92A4A4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żylna dwustopniowa</w:t>
            </w:r>
          </w:p>
          <w:p w14:paraId="50C31041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6535E0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74A6F1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D954CB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33 750.00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AD675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E61700E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E01C953" w14:textId="77777777" w:rsidTr="00CB4FD0">
        <w:trPr>
          <w:cantSplit/>
        </w:trPr>
        <w:tc>
          <w:tcPr>
            <w:tcW w:w="9498" w:type="dxa"/>
          </w:tcPr>
          <w:p w14:paraId="65A0A30B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żylna dwustopniowa o owalnym korpusie, zbrojona</w:t>
            </w:r>
          </w:p>
          <w:p w14:paraId="5E9BB9D5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1734FC3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6BDA486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45D85E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16 740.00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2E6542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37D56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AF2CADA" w14:textId="77777777" w:rsidTr="00CB4FD0">
        <w:trPr>
          <w:cantSplit/>
        </w:trPr>
        <w:tc>
          <w:tcPr>
            <w:tcW w:w="9498" w:type="dxa"/>
          </w:tcPr>
          <w:p w14:paraId="15953BE3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aortalna udowa z zestawem do wprowadzania</w:t>
            </w:r>
          </w:p>
          <w:p w14:paraId="192738ED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10BF9E3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22452D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68B76F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18 900.00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F5FF90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FE0B7A9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3E361E5" w14:textId="77777777" w:rsidTr="00CB4FD0">
        <w:trPr>
          <w:cantSplit/>
        </w:trPr>
        <w:tc>
          <w:tcPr>
            <w:tcW w:w="9498" w:type="dxa"/>
          </w:tcPr>
          <w:p w14:paraId="6F5CDBCB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żylna krzywa jednostopniowa z metalową końcówką</w:t>
            </w:r>
          </w:p>
          <w:p w14:paraId="5868E957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BCC8C5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130C85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7835AB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26 730.00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53B406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215C6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E94A122" w14:textId="77777777" w:rsidTr="00CB4FD0">
        <w:trPr>
          <w:cantSplit/>
        </w:trPr>
        <w:tc>
          <w:tcPr>
            <w:tcW w:w="9498" w:type="dxa"/>
          </w:tcPr>
          <w:p w14:paraId="652F4CA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Kaniula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kardioplegii</w:t>
            </w:r>
            <w:proofErr w:type="spellEnd"/>
          </w:p>
          <w:p w14:paraId="629D9BC8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36E291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442A29B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2090638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18 144.00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E47BF8F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18CB8A7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0C50955" w14:textId="77777777" w:rsidTr="00CB4FD0">
        <w:trPr>
          <w:cantSplit/>
        </w:trPr>
        <w:tc>
          <w:tcPr>
            <w:tcW w:w="9498" w:type="dxa"/>
          </w:tcPr>
          <w:p w14:paraId="76F64D3F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44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Kaniula do podawania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kardioplegii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do zabiegów małoinwazyjnych</w:t>
            </w:r>
          </w:p>
          <w:p w14:paraId="61FE628F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717E32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A7191B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21F0688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10 692.00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EE6183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C3B0F40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4FA6E9D" w14:textId="77777777" w:rsidTr="00CB4FD0">
        <w:trPr>
          <w:cantSplit/>
        </w:trPr>
        <w:tc>
          <w:tcPr>
            <w:tcW w:w="9498" w:type="dxa"/>
          </w:tcPr>
          <w:p w14:paraId="2203B7C1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Kaniula do podawania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kardioplegii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dowieńcowo</w:t>
            </w:r>
            <w:proofErr w:type="spellEnd"/>
          </w:p>
          <w:p w14:paraId="03AD3199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6546854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F33210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786650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34 560.00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9DE226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9D9D62E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65301AB4" w14:textId="77777777" w:rsidTr="00CB4FD0">
        <w:trPr>
          <w:cantSplit/>
        </w:trPr>
        <w:tc>
          <w:tcPr>
            <w:tcW w:w="9498" w:type="dxa"/>
          </w:tcPr>
          <w:p w14:paraId="267256F3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Sztywne kaniule do ujść wieńcowych</w:t>
            </w:r>
          </w:p>
          <w:p w14:paraId="0B7E80EC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F248CA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08343E2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74232F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2 559.60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A9254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1084446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E451BA5" w14:textId="77777777" w:rsidTr="00CB4FD0">
        <w:trPr>
          <w:cantSplit/>
        </w:trPr>
        <w:tc>
          <w:tcPr>
            <w:tcW w:w="9498" w:type="dxa"/>
          </w:tcPr>
          <w:p w14:paraId="017D4D2D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Went lewokomorowy</w:t>
            </w:r>
          </w:p>
          <w:p w14:paraId="3F066C66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4794F9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CEFEEB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BA58A4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35 640.00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B63DE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2728429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362376C" w14:textId="77777777" w:rsidTr="00CB4FD0">
        <w:trPr>
          <w:cantSplit/>
        </w:trPr>
        <w:tc>
          <w:tcPr>
            <w:tcW w:w="9498" w:type="dxa"/>
          </w:tcPr>
          <w:p w14:paraId="2C42616F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48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Ssawka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perikardialna</w:t>
            </w:r>
            <w:proofErr w:type="spellEnd"/>
          </w:p>
          <w:p w14:paraId="09A0A6A9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32651D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01FC5D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7DF6477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17 712.00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C21539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5907EED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D2B9200" w14:textId="77777777" w:rsidTr="00CB4FD0">
        <w:trPr>
          <w:cantSplit/>
        </w:trPr>
        <w:tc>
          <w:tcPr>
            <w:tcW w:w="9498" w:type="dxa"/>
          </w:tcPr>
          <w:p w14:paraId="09F4DE3D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Ssak osierdziowy</w:t>
            </w:r>
          </w:p>
          <w:p w14:paraId="11FE7FE3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B7CE40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3143F193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6976DF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8 856.00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A6192B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4639FE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14E370A" w14:textId="77777777" w:rsidTr="00CB4FD0">
        <w:trPr>
          <w:cantSplit/>
        </w:trPr>
        <w:tc>
          <w:tcPr>
            <w:tcW w:w="9498" w:type="dxa"/>
          </w:tcPr>
          <w:p w14:paraId="1B8CE3D7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tętnicza z możliwością zastosowania do pnia ramienno-głowowego z zestawem do wprowadzenia</w:t>
            </w:r>
          </w:p>
          <w:p w14:paraId="070D80C8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C122BA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5022A6C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C65D239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19 440.00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3EC70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66F83F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BD3376C" w14:textId="77777777" w:rsidTr="00CB4FD0">
        <w:trPr>
          <w:cantSplit/>
        </w:trPr>
        <w:tc>
          <w:tcPr>
            <w:tcW w:w="9498" w:type="dxa"/>
          </w:tcPr>
          <w:p w14:paraId="60A276A3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Kaniula udowa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zylna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zestawem do wprowadzania wyposażona w dwa koszyczki drenujące</w:t>
            </w:r>
          </w:p>
          <w:p w14:paraId="53AE3CBB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E5CB2E4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2547B05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A43E4F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75 600.00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B309B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4892166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449E7F7" w14:textId="77777777" w:rsidTr="00CB4FD0">
        <w:trPr>
          <w:cantSplit/>
        </w:trPr>
        <w:tc>
          <w:tcPr>
            <w:tcW w:w="9498" w:type="dxa"/>
          </w:tcPr>
          <w:p w14:paraId="6101FD41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Kaniula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kardioplegii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wstecznej</w:t>
            </w:r>
          </w:p>
          <w:p w14:paraId="245D8A58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39122B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1EEA585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1B50B8A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3 888.00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C7E61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9D3900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27F4BD3" w14:textId="77777777" w:rsidTr="00CB4FD0">
        <w:trPr>
          <w:cantSplit/>
        </w:trPr>
        <w:tc>
          <w:tcPr>
            <w:tcW w:w="9498" w:type="dxa"/>
          </w:tcPr>
          <w:p w14:paraId="3254C3C6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żylna jednostopniowa, zbrojona, zagięta</w:t>
            </w:r>
          </w:p>
          <w:p w14:paraId="78E762FC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5FCD588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3C9298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74BD42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4 698.00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3168C0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0784D2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2A0FFC3" w14:textId="77777777" w:rsidTr="00CB4FD0">
        <w:trPr>
          <w:cantSplit/>
        </w:trPr>
        <w:tc>
          <w:tcPr>
            <w:tcW w:w="9498" w:type="dxa"/>
          </w:tcPr>
          <w:p w14:paraId="388CA7D5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Kaniula umożliwiająca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kaniulację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tętnicy udowej, pachowej i podobojczykowej z zestawem do wprowadzenia</w:t>
            </w:r>
          </w:p>
          <w:p w14:paraId="070F697A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54E31A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100  </w:t>
            </w:r>
          </w:p>
          <w:p w14:paraId="53D3C6A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00-807 Warszawa</w:t>
            </w:r>
          </w:p>
          <w:p w14:paraId="7E79FA8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46 332.00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8C9D1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572DD4F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B905CAC" w14:textId="77777777" w:rsidTr="00CB4FD0">
        <w:trPr>
          <w:cantSplit/>
        </w:trPr>
        <w:tc>
          <w:tcPr>
            <w:tcW w:w="9498" w:type="dxa"/>
          </w:tcPr>
          <w:p w14:paraId="45808A12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do selektywnej perfuzji mózgowej</w:t>
            </w:r>
          </w:p>
          <w:p w14:paraId="6F3DB126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MAC'S MEDICAL SP.Z O. O.</w:t>
            </w:r>
          </w:p>
          <w:p w14:paraId="2CC1EC2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Łucka 20 /78 </w:t>
            </w:r>
          </w:p>
          <w:p w14:paraId="268C621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00-845 Warszawa</w:t>
            </w:r>
          </w:p>
          <w:p w14:paraId="729AE2D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33 696.00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FE3D6F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6879C9F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11E45E0" w14:textId="77777777" w:rsidTr="00CB4FD0">
        <w:trPr>
          <w:cantSplit/>
        </w:trPr>
        <w:tc>
          <w:tcPr>
            <w:tcW w:w="9498" w:type="dxa"/>
          </w:tcPr>
          <w:p w14:paraId="4C401550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Zestaw drenów do krążenia mózgowego</w:t>
            </w:r>
          </w:p>
          <w:p w14:paraId="517E8E4E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F2623E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753CE98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3CD8B7B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14 256.00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10DAEB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F39EC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87FBECC" w14:textId="77777777" w:rsidTr="00CB4FD0">
        <w:trPr>
          <w:cantSplit/>
        </w:trPr>
        <w:tc>
          <w:tcPr>
            <w:tcW w:w="9498" w:type="dxa"/>
          </w:tcPr>
          <w:p w14:paraId="316B9491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58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Zestaw drenów do zabiegów małoinwazyjnych</w:t>
            </w:r>
          </w:p>
          <w:p w14:paraId="072F51A0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D5B1D86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B88729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6CA0438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9 504.00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4B488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229CBE3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5791BF4" w14:textId="77777777" w:rsidTr="00CB4FD0">
        <w:trPr>
          <w:cantSplit/>
        </w:trPr>
        <w:tc>
          <w:tcPr>
            <w:tcW w:w="9498" w:type="dxa"/>
          </w:tcPr>
          <w:p w14:paraId="67C77159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Łącznik męsko męski typu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Luer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lock</w:t>
            </w:r>
          </w:p>
          <w:p w14:paraId="695449FB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VYGON Polska Sp. z o.o.</w:t>
            </w:r>
          </w:p>
          <w:p w14:paraId="61A71C8A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Francuska 39 /6 </w:t>
            </w:r>
          </w:p>
          <w:p w14:paraId="62FECBB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03-905 Warszawa</w:t>
            </w:r>
          </w:p>
          <w:p w14:paraId="63DA602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246.24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A6CFB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7B97BD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F224AE2" w14:textId="77777777" w:rsidTr="00CB4FD0">
        <w:trPr>
          <w:cantSplit/>
        </w:trPr>
        <w:tc>
          <w:tcPr>
            <w:tcW w:w="9498" w:type="dxa"/>
          </w:tcPr>
          <w:p w14:paraId="423247D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Zastawka mechaniczna aortalna I mitralna</w:t>
            </w:r>
          </w:p>
          <w:p w14:paraId="1DFBDC9A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ARTIVION Polska Sp. z o.o.</w:t>
            </w:r>
          </w:p>
          <w:p w14:paraId="624AC853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Dziekońskiego 1  </w:t>
            </w:r>
          </w:p>
          <w:p w14:paraId="69F403D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00-728 Warszawa</w:t>
            </w:r>
          </w:p>
          <w:p w14:paraId="5143902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29 160.00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FE854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A4BF5D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653266B" w14:textId="77777777" w:rsidTr="00CB4FD0">
        <w:trPr>
          <w:cantSplit/>
        </w:trPr>
        <w:tc>
          <w:tcPr>
            <w:tcW w:w="9498" w:type="dxa"/>
          </w:tcPr>
          <w:p w14:paraId="619FB8E2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Biologiczna  zastawka aortalna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niskoprofilowa</w:t>
            </w:r>
            <w:proofErr w:type="spellEnd"/>
          </w:p>
          <w:p w14:paraId="4784AED0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8332CF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6E4FE90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AAC66D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73 440.00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F2657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82BE092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1276DB7" w14:textId="77777777" w:rsidTr="00CB4FD0">
        <w:trPr>
          <w:cantSplit/>
        </w:trPr>
        <w:tc>
          <w:tcPr>
            <w:tcW w:w="9498" w:type="dxa"/>
          </w:tcPr>
          <w:p w14:paraId="7EF5A791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Zastawka biologiczna aortalna i mitralna</w:t>
            </w:r>
          </w:p>
          <w:p w14:paraId="312A5791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06E331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5EABA66A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7A1C2A4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476 280.00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8E52E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00F972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0D5CEC7" w14:textId="77777777" w:rsidTr="00CB4FD0">
        <w:trPr>
          <w:cantSplit/>
        </w:trPr>
        <w:tc>
          <w:tcPr>
            <w:tcW w:w="9498" w:type="dxa"/>
          </w:tcPr>
          <w:p w14:paraId="70A8F38C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Zastawka aortalna o podwyższonej trwałości</w:t>
            </w:r>
          </w:p>
          <w:p w14:paraId="1C943B8C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DBD1CB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100  </w:t>
            </w:r>
          </w:p>
          <w:p w14:paraId="5B043EF3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00-807 Warszawa</w:t>
            </w:r>
          </w:p>
          <w:p w14:paraId="4CEFC46C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362 880.00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4F3C67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BCCF4B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8963FA6" w14:textId="77777777" w:rsidTr="00CB4FD0">
        <w:trPr>
          <w:cantSplit/>
        </w:trPr>
        <w:tc>
          <w:tcPr>
            <w:tcW w:w="9498" w:type="dxa"/>
          </w:tcPr>
          <w:p w14:paraId="156A7326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64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Zastawka aortalna bezszwowa</w:t>
            </w:r>
          </w:p>
          <w:p w14:paraId="2FD03DE4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2E3196F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100  </w:t>
            </w:r>
          </w:p>
          <w:p w14:paraId="3D53ADB6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00-807 Warszawa</w:t>
            </w:r>
          </w:p>
          <w:p w14:paraId="4E3BF8A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453 600.00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DBF213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8693EA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F514E4A" w14:textId="77777777" w:rsidTr="00CB4FD0">
        <w:trPr>
          <w:cantSplit/>
        </w:trPr>
        <w:tc>
          <w:tcPr>
            <w:tcW w:w="9498" w:type="dxa"/>
          </w:tcPr>
          <w:p w14:paraId="1714A41D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Pierścień półsztywny do plastyki zastawki mitralnej</w:t>
            </w:r>
          </w:p>
          <w:p w14:paraId="0DE8BA17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437B7C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5891582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5AF0BA3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116 640.00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024EA8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3473F3A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2BE1CC4" w14:textId="77777777" w:rsidTr="00CB4FD0">
        <w:trPr>
          <w:cantSplit/>
        </w:trPr>
        <w:tc>
          <w:tcPr>
            <w:tcW w:w="9498" w:type="dxa"/>
          </w:tcPr>
          <w:p w14:paraId="4D354BE5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Pierścień otwarty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annuloplastyki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mitralnej</w:t>
            </w:r>
          </w:p>
          <w:p w14:paraId="10AD66F6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753ABE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100  </w:t>
            </w:r>
          </w:p>
          <w:p w14:paraId="0FF5BFA4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00-807 Warszawa</w:t>
            </w:r>
          </w:p>
          <w:p w14:paraId="61C5B57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87 480.00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CE9919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8D44740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729405AD" w14:textId="77777777" w:rsidTr="00CB4FD0">
        <w:trPr>
          <w:cantSplit/>
        </w:trPr>
        <w:tc>
          <w:tcPr>
            <w:tcW w:w="9498" w:type="dxa"/>
          </w:tcPr>
          <w:p w14:paraId="02628617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Pierścienie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annuloplastyki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trójdzielnej wyprofilowane trójwymiarowo</w:t>
            </w:r>
          </w:p>
          <w:p w14:paraId="18BECFA3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6B306B4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3B910D3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46B5B3B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125 280.00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3BBD25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78208B0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BE30C8C" w14:textId="77777777" w:rsidTr="00CB4FD0">
        <w:trPr>
          <w:cantSplit/>
        </w:trPr>
        <w:tc>
          <w:tcPr>
            <w:tcW w:w="9498" w:type="dxa"/>
          </w:tcPr>
          <w:p w14:paraId="33AAB177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68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Elektrody do Ablacji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środoperacyjnej</w:t>
            </w:r>
            <w:proofErr w:type="spellEnd"/>
          </w:p>
          <w:p w14:paraId="3666E032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3B3C05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41E5E1A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2B0FAC8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352 080.00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35A622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73507A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1C882B04" w14:textId="77777777" w:rsidTr="00CB4FD0">
        <w:trPr>
          <w:cantSplit/>
        </w:trPr>
        <w:tc>
          <w:tcPr>
            <w:tcW w:w="9498" w:type="dxa"/>
          </w:tcPr>
          <w:p w14:paraId="7065217C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69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Zastawka wołowa aortalna i mitralna</w:t>
            </w:r>
          </w:p>
          <w:p w14:paraId="72C28EF3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2CF2F8B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100  </w:t>
            </w:r>
          </w:p>
          <w:p w14:paraId="003B4DE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00-807 Warszawa</w:t>
            </w:r>
          </w:p>
          <w:p w14:paraId="7E2797B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1 036 800.00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F32AC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BE1068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F85EC64" w14:textId="77777777" w:rsidTr="00CB4FD0">
        <w:trPr>
          <w:cantSplit/>
        </w:trPr>
        <w:tc>
          <w:tcPr>
            <w:tcW w:w="9498" w:type="dxa"/>
          </w:tcPr>
          <w:p w14:paraId="2EE70C00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Jednorazowy system do chirurgicznego śródoperacyjnego zamykania uszka lewego przedsionka; Jednorazowy system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miniinwazyjnego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zamykania uszka lewego przedsionka</w:t>
            </w:r>
          </w:p>
          <w:p w14:paraId="70C423C7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Agencja Naukowo-Techniczna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Symico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F9D89F2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POWSTAŃCÓW ŚLĄSKICH 54A /2 </w:t>
            </w:r>
          </w:p>
          <w:p w14:paraId="49C1DE1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53-333 Wrocław</w:t>
            </w:r>
          </w:p>
          <w:p w14:paraId="2D729FC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223 020.00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696E3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4B504C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AE9A6B0" w14:textId="77777777" w:rsidTr="00CB4FD0">
        <w:trPr>
          <w:cantSplit/>
        </w:trPr>
        <w:tc>
          <w:tcPr>
            <w:tcW w:w="9498" w:type="dxa"/>
          </w:tcPr>
          <w:p w14:paraId="1FCA697C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Protezy naczyniowe</w:t>
            </w:r>
          </w:p>
          <w:p w14:paraId="333D7385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5785750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i Wigury 12  </w:t>
            </w:r>
          </w:p>
          <w:p w14:paraId="35E6905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693C1F7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313 632.00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8EF09E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0B1AA9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F5CE0BF" w14:textId="77777777" w:rsidTr="00CB4FD0">
        <w:trPr>
          <w:cantSplit/>
        </w:trPr>
        <w:tc>
          <w:tcPr>
            <w:tcW w:w="9498" w:type="dxa"/>
          </w:tcPr>
          <w:p w14:paraId="30AC8D40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74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Proteza aorty z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stengraftem</w:t>
            </w:r>
            <w:proofErr w:type="spellEnd"/>
          </w:p>
          <w:p w14:paraId="66B390FC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ARTIVION Polska Sp. z o.o.</w:t>
            </w:r>
          </w:p>
          <w:p w14:paraId="11CE115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Dziekońskiego 1  </w:t>
            </w:r>
          </w:p>
          <w:p w14:paraId="297C829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00-728 Warszawa</w:t>
            </w:r>
          </w:p>
          <w:p w14:paraId="28A9922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399 600.00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5797D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769C2A5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BA1B2B6" w14:textId="77777777" w:rsidTr="00CB4FD0">
        <w:trPr>
          <w:cantSplit/>
        </w:trPr>
        <w:tc>
          <w:tcPr>
            <w:tcW w:w="9498" w:type="dxa"/>
          </w:tcPr>
          <w:p w14:paraId="3926F10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Kauteryzator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protez naczyniowych</w:t>
            </w:r>
          </w:p>
          <w:p w14:paraId="25FA6E9E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Abbott Medical Sp. z o. o.</w:t>
            </w:r>
          </w:p>
          <w:p w14:paraId="137276A6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Postępu 21B  </w:t>
            </w:r>
          </w:p>
          <w:p w14:paraId="293E6A3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5A7D846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10 886.40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4CC3F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8061007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6CEB3776" w14:textId="77777777" w:rsidTr="00CB4FD0">
        <w:trPr>
          <w:cantSplit/>
        </w:trPr>
        <w:tc>
          <w:tcPr>
            <w:tcW w:w="9498" w:type="dxa"/>
          </w:tcPr>
          <w:p w14:paraId="7551C59C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76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Przezcewnikowa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zastawka serca, wszczepiana przez koniuszek serca i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przeznaczyniowo</w:t>
            </w:r>
            <w:proofErr w:type="spellEnd"/>
          </w:p>
          <w:p w14:paraId="5D16D52D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FFD0194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100  </w:t>
            </w:r>
          </w:p>
          <w:p w14:paraId="383269A0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00-807 Warszawa</w:t>
            </w:r>
          </w:p>
          <w:p w14:paraId="010AF75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2 851 200.00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CBEB040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A7C4836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7DB2A94" w14:textId="77777777" w:rsidTr="00CB4FD0">
        <w:trPr>
          <w:cantSplit/>
        </w:trPr>
        <w:tc>
          <w:tcPr>
            <w:tcW w:w="9498" w:type="dxa"/>
          </w:tcPr>
          <w:p w14:paraId="16BBAB59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79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Adsorber pełnej krwi</w:t>
            </w:r>
          </w:p>
          <w:p w14:paraId="38A92403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Cytosorbents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4BD76726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Gałeczki 54  </w:t>
            </w:r>
          </w:p>
          <w:p w14:paraId="219CF16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41500 Chorzów</w:t>
            </w:r>
          </w:p>
          <w:p w14:paraId="1CE5B2AB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179 496.00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04111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1006A1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4040977" w14:textId="77777777" w:rsidTr="00CB4FD0">
        <w:trPr>
          <w:cantSplit/>
        </w:trPr>
        <w:tc>
          <w:tcPr>
            <w:tcW w:w="9498" w:type="dxa"/>
          </w:tcPr>
          <w:p w14:paraId="7DFD2C4E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Oxygenerator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ECMO z drenami kompatybilne z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urzadzeniem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Rotaflow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firmy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Maquet</w:t>
            </w:r>
            <w:proofErr w:type="spellEnd"/>
          </w:p>
          <w:p w14:paraId="7499A38B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45240B66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i Wigury 12  </w:t>
            </w:r>
          </w:p>
          <w:p w14:paraId="12D6244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3C3B1BB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145 800.00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A3772D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41FD390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826B9FD" w14:textId="77777777" w:rsidTr="00CB4FD0">
        <w:trPr>
          <w:cantSplit/>
        </w:trPr>
        <w:tc>
          <w:tcPr>
            <w:tcW w:w="9498" w:type="dxa"/>
          </w:tcPr>
          <w:p w14:paraId="49EBDF04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żylna do prowadzenia ECMO</w:t>
            </w:r>
          </w:p>
          <w:p w14:paraId="78D76C8C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7B6C3DBA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i Wigury 12  </w:t>
            </w:r>
          </w:p>
          <w:p w14:paraId="028906FA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5DDD68C7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34 830.00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0990D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406137F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611CE3C" w14:textId="77777777" w:rsidTr="00CB4FD0">
        <w:trPr>
          <w:cantSplit/>
        </w:trPr>
        <w:tc>
          <w:tcPr>
            <w:tcW w:w="9498" w:type="dxa"/>
          </w:tcPr>
          <w:p w14:paraId="10BA0A5C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82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Kaniula aortalna do prowadzenia ECMO</w:t>
            </w:r>
          </w:p>
          <w:p w14:paraId="4C2C3108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5661CFE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 i Wigury 12  </w:t>
            </w:r>
          </w:p>
          <w:p w14:paraId="0172B70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28E3572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34 830.00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93A9C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FE4C2CC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35A1E38D" w14:textId="77777777" w:rsidTr="00CB4FD0">
        <w:trPr>
          <w:cantSplit/>
        </w:trPr>
        <w:tc>
          <w:tcPr>
            <w:tcW w:w="9498" w:type="dxa"/>
          </w:tcPr>
          <w:p w14:paraId="1421A5E2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83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Probówka do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ACT,kompatybilne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z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aparetem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HEMOCHRON</w:t>
            </w:r>
          </w:p>
          <w:p w14:paraId="69E59545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DRG </w:t>
            </w: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MedTek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Sp. z o .o.</w:t>
            </w:r>
          </w:p>
          <w:p w14:paraId="279C692C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Wita Stwosza 24  </w:t>
            </w:r>
          </w:p>
          <w:p w14:paraId="367B8AC3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02-661 Warszawa</w:t>
            </w:r>
          </w:p>
          <w:p w14:paraId="3C872325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28 393.20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75C272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5569514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C8AEBF9" w14:textId="77777777" w:rsidTr="00CB4FD0">
        <w:trPr>
          <w:cantSplit/>
        </w:trPr>
        <w:tc>
          <w:tcPr>
            <w:tcW w:w="9498" w:type="dxa"/>
          </w:tcPr>
          <w:p w14:paraId="1EA37669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84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Worki do krwi</w:t>
            </w:r>
          </w:p>
          <w:p w14:paraId="000259FD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7542E918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Postępu 21  </w:t>
            </w:r>
          </w:p>
          <w:p w14:paraId="22F521A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3119B71A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1 620.00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2921E5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AA2A46D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2B18A5DC" w14:textId="77777777" w:rsidTr="00CB4FD0">
        <w:trPr>
          <w:cantSplit/>
        </w:trPr>
        <w:tc>
          <w:tcPr>
            <w:tcW w:w="9498" w:type="dxa"/>
          </w:tcPr>
          <w:p w14:paraId="088B8B66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85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Plaster do czujnika spływu</w:t>
            </w:r>
          </w:p>
          <w:p w14:paraId="6C6F76A8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0B280A7D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Postępu 21  </w:t>
            </w:r>
          </w:p>
          <w:p w14:paraId="1A270FD7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679767F2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17 220.00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7B9BA3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F0E8532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0A77574" w14:textId="77777777" w:rsidTr="00CB4FD0">
        <w:trPr>
          <w:cantSplit/>
        </w:trPr>
        <w:tc>
          <w:tcPr>
            <w:tcW w:w="9498" w:type="dxa"/>
          </w:tcPr>
          <w:p w14:paraId="6B9FA277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87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Shunt</w:t>
            </w:r>
            <w:proofErr w:type="spellEnd"/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do wykonywania zespoleń na bijącym sercu</w:t>
            </w:r>
          </w:p>
          <w:p w14:paraId="66289C40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Poland sp. z o.o.</w:t>
            </w:r>
          </w:p>
          <w:p w14:paraId="3EFF282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Polna 11  </w:t>
            </w:r>
          </w:p>
          <w:p w14:paraId="5DB539E3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00-633 Warszawa</w:t>
            </w:r>
          </w:p>
          <w:p w14:paraId="0C7A96C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5 184.00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5F6230F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ABD216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5999AE0A" w14:textId="77777777" w:rsidTr="00CB4FD0">
        <w:trPr>
          <w:cantSplit/>
        </w:trPr>
        <w:tc>
          <w:tcPr>
            <w:tcW w:w="9498" w:type="dxa"/>
          </w:tcPr>
          <w:p w14:paraId="3351A65A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89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Zamknięty, dwuczęściowy, modułowy  system do odsysania pacjenta</w:t>
            </w:r>
          </w:p>
          <w:p w14:paraId="5E67A1E9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SKAMEX Spółka Akcyjna</w:t>
            </w:r>
          </w:p>
          <w:p w14:paraId="48BB5D78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Częstochowska 38/52  </w:t>
            </w:r>
          </w:p>
          <w:p w14:paraId="56FDA374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93-121 Łódź</w:t>
            </w:r>
          </w:p>
          <w:p w14:paraId="5B74715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4 050.00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2C9BB4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5E095A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0E23E5BA" w14:textId="77777777" w:rsidTr="00CB4FD0">
        <w:trPr>
          <w:cantSplit/>
        </w:trPr>
        <w:tc>
          <w:tcPr>
            <w:tcW w:w="9498" w:type="dxa"/>
          </w:tcPr>
          <w:p w14:paraId="77B6A87F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90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Zestaw z cewnikiem do tętnicy promieniowej</w:t>
            </w:r>
          </w:p>
          <w:p w14:paraId="356AFB6F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VYGON Polska Sp. z o.o.</w:t>
            </w:r>
          </w:p>
          <w:p w14:paraId="643CAF5B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ul. Francuska 39 /6 </w:t>
            </w:r>
          </w:p>
          <w:p w14:paraId="072034B1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03-905 Warszawa</w:t>
            </w:r>
          </w:p>
          <w:p w14:paraId="79921CB9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3 780.00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564EEC6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C290EA7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44D4B" w:rsidRPr="007E0B51" w14:paraId="4A8F6978" w14:textId="77777777" w:rsidTr="00CB4FD0">
        <w:trPr>
          <w:cantSplit/>
        </w:trPr>
        <w:tc>
          <w:tcPr>
            <w:tcW w:w="9498" w:type="dxa"/>
          </w:tcPr>
          <w:p w14:paraId="1230C7DF" w14:textId="77777777" w:rsidR="00E44D4B" w:rsidRPr="007E0B51" w:rsidRDefault="00E44D4B" w:rsidP="00CB4FD0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7E0B51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91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7E0B51">
              <w:rPr>
                <w:rFonts w:ascii="Arial Narrow" w:hAnsi="Arial Narrow" w:cs="Arial"/>
                <w:color w:val="000000"/>
                <w:sz w:val="22"/>
                <w:szCs w:val="22"/>
              </w:rPr>
              <w:t>Automatyczny system mocowania szwów do operacji małoinwazyjnych naprawy zastawki aortalnej</w:t>
            </w:r>
          </w:p>
          <w:p w14:paraId="74706B6F" w14:textId="77777777" w:rsidR="00E44D4B" w:rsidRPr="007E0B51" w:rsidRDefault="00E44D4B" w:rsidP="00CB4FD0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>Surgical</w:t>
            </w:r>
            <w:proofErr w:type="spellEnd"/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Solutions Spółka z ograniczoną odpowiedzialnością</w:t>
            </w:r>
          </w:p>
          <w:p w14:paraId="17D66EB9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 xml:space="preserve">Wilanowska 2G /8 </w:t>
            </w:r>
          </w:p>
          <w:p w14:paraId="18626A2E" w14:textId="77777777" w:rsidR="00E44D4B" w:rsidRPr="007E0B51" w:rsidRDefault="00E44D4B" w:rsidP="00CB4FD0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05-500 Józefosław</w:t>
            </w:r>
          </w:p>
          <w:p w14:paraId="12901851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7E0B51">
              <w:rPr>
                <w:rFonts w:ascii="Arial Narrow" w:hAnsi="Arial Narrow" w:cs="Arial"/>
                <w:b/>
                <w:sz w:val="22"/>
                <w:szCs w:val="22"/>
              </w:rPr>
              <w:t xml:space="preserve"> 42 830.20 zł brutto</w:t>
            </w: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D019858" w14:textId="77777777" w:rsidR="00E44D4B" w:rsidRPr="007E0B51" w:rsidRDefault="00E44D4B" w:rsidP="00CB4FD0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13E354D" w14:textId="77777777" w:rsidR="00E44D4B" w:rsidRPr="007E0B51" w:rsidRDefault="00E44D4B" w:rsidP="00CB4F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7ACDF7A9" w14:textId="77777777" w:rsidR="00992FF5" w:rsidRPr="007E0B51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0B51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7E0B51" w14:paraId="3E59FE17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A2F63F" w14:textId="77777777" w:rsidR="00992FF5" w:rsidRPr="007E0B5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CD9F6F" w14:textId="77777777" w:rsidR="00992FF5" w:rsidRPr="007E0B5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6A4948" w14:textId="77777777" w:rsidR="00992FF5" w:rsidRPr="007E0B5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8A0E79" w14:textId="77777777" w:rsidR="00992FF5" w:rsidRPr="007E0B5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44D4B" w:rsidRPr="007E0B51" w14:paraId="25C0623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8CAE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2 - Czujnik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oxymetrii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mózgowej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C8DC7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E07FC4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3665310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D5EC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57A13E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75B028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DAF71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985AAF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80A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Zestaw do drenażu klatki piersiowej i jamy opłucnowej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AC5B5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CAF781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Żwirki i Wigury 16A</w:t>
            </w:r>
          </w:p>
          <w:p w14:paraId="529EBAD5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6B3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6884E7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637D0A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55D6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8910FF9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B9BD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4 - Worek do godzinowej zbiórki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75F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F94F77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20E68AA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26DF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- 21.39</w:t>
            </w:r>
          </w:p>
          <w:p w14:paraId="26210D7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D0DA62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1AE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61,39</w:t>
            </w:r>
          </w:p>
        </w:tc>
      </w:tr>
      <w:tr w:rsidR="00E44D4B" w:rsidRPr="007E0B51" w14:paraId="7C047744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874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4 - Worek do godzinowej zbiórki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8244E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6AD58DB0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1DA99279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F76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5744D9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9D24B0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591B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537C91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05EB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4 - Worek do godzinowej 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zbiórki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E8BCA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spółka z ograniczoną odpowiedzialnością spółka komandytowa</w:t>
            </w:r>
          </w:p>
          <w:p w14:paraId="6CE5A124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4063DD56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FE7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1 - Cena - 44.67</w:t>
            </w:r>
          </w:p>
          <w:p w14:paraId="6FE3F27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2 - Termin dostawy/uzupełnienia banku - 25.00</w:t>
            </w:r>
          </w:p>
          <w:p w14:paraId="16DAA38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FCD6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84,67</w:t>
            </w:r>
          </w:p>
        </w:tc>
      </w:tr>
      <w:tr w:rsidR="00E44D4B" w:rsidRPr="007E0B51" w14:paraId="112719A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9C3E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4 - Worek do godzinowej zbiórki moczu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C70B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208E195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066F032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90C9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- 31.80</w:t>
            </w:r>
          </w:p>
          <w:p w14:paraId="00C4EEC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E07F2D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4F89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71,80</w:t>
            </w:r>
          </w:p>
        </w:tc>
      </w:tr>
      <w:tr w:rsidR="00E44D4B" w:rsidRPr="007E0B51" w14:paraId="0A986EF1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7D9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5 - Kaniula do nakłucia osierdzia typu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Secalon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D2F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F3DA85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1B6FAF7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3D9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26775E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6231A8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F1E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BE56EEC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4CAB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trokarem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72D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83B75F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Łopuszańska 36/14C</w:t>
            </w:r>
          </w:p>
          <w:p w14:paraId="3C2918C6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02-220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8412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- 59.65</w:t>
            </w:r>
          </w:p>
          <w:p w14:paraId="44D94A6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F07BF8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ACE9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99,65</w:t>
            </w:r>
          </w:p>
        </w:tc>
      </w:tr>
      <w:tr w:rsidR="00E44D4B" w:rsidRPr="007E0B51" w14:paraId="0F7893A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205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trokarem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D68F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220A5A5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497F8395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7C06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- 34.50</w:t>
            </w:r>
          </w:p>
          <w:p w14:paraId="44CCD7A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17A104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B81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74,50</w:t>
            </w:r>
          </w:p>
        </w:tc>
      </w:tr>
      <w:tr w:rsidR="00E44D4B" w:rsidRPr="007E0B51" w14:paraId="503A7557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588C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trokarem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CC74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14:paraId="0314F2B7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Francuska 39/6</w:t>
            </w:r>
          </w:p>
          <w:p w14:paraId="55B011BF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5C03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- 28.13</w:t>
            </w:r>
          </w:p>
          <w:p w14:paraId="17CC5AD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5C6E2C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7D8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68,13</w:t>
            </w:r>
          </w:p>
        </w:tc>
      </w:tr>
      <w:tr w:rsidR="00E44D4B" w:rsidRPr="007E0B51" w14:paraId="4A175CB9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678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Thorax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trokarem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415C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AF489F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125DFA04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15F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A4F71A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4C7E8D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2DE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5F83BA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D029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7 - Zamknięty system dostępu naczyniowego z silikonową membraną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5AF5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14:paraId="54761A3B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Francuska 39/6</w:t>
            </w:r>
          </w:p>
          <w:p w14:paraId="51D9303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4FB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D2B7BE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83DCF0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CFA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692A1F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34C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8 - Mankiet do szybkiej infuzji i transfuzji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87D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17A4E7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5C214C1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5A9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- 27.00</w:t>
            </w:r>
          </w:p>
          <w:p w14:paraId="0BADF25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B37652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3A34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67,00</w:t>
            </w:r>
          </w:p>
        </w:tc>
      </w:tr>
      <w:tr w:rsidR="00E44D4B" w:rsidRPr="007E0B51" w14:paraId="051B993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CB96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8 - Mankiet do szybkiej infuzji i transfuzji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80F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645B1D1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1677B13B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6EEE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8984F9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633144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A96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202C295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12FF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8 - Mankiet do szybkiej infuzji i transfuzji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ADD6C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297D29E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Majowa 2</w:t>
            </w:r>
          </w:p>
          <w:p w14:paraId="41BDB9E5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14F6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- 43.59</w:t>
            </w:r>
          </w:p>
          <w:p w14:paraId="2F9FC14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EC7076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CEB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83,59</w:t>
            </w:r>
          </w:p>
        </w:tc>
      </w:tr>
      <w:tr w:rsidR="00E44D4B" w:rsidRPr="007E0B51" w14:paraId="0F574B71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9B72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8 - Mankiet do szybkiej infuzji i transfuzji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546BD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Empireum Piotr Dopieralski</w:t>
            </w:r>
          </w:p>
          <w:p w14:paraId="14E79123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Chotomowska 30</w:t>
            </w:r>
          </w:p>
          <w:p w14:paraId="12B7A257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05-110 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BA70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- 12.16</w:t>
            </w:r>
          </w:p>
          <w:p w14:paraId="6AA416C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409C81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523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52,16</w:t>
            </w:r>
          </w:p>
        </w:tc>
      </w:tr>
      <w:tr w:rsidR="00E44D4B" w:rsidRPr="007E0B51" w14:paraId="0D723A12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EA8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9 - Cewnik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Swana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Ganza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heparynizowany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 4 -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światłowy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2BA32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681DEDBF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5F36B391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3B33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4E3FC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DF0D0F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D6541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7827FA3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A74A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10 -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Introducer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Swan-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Ganza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A8F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0631F03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45A97A6D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A744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- 50.63</w:t>
            </w:r>
          </w:p>
          <w:p w14:paraId="1EDA8E1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18B110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A1F1B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90,63</w:t>
            </w:r>
          </w:p>
        </w:tc>
      </w:tr>
      <w:tr w:rsidR="00E44D4B" w:rsidRPr="007E0B51" w14:paraId="214AE0D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0A2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10 -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Introducer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Swan-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Ganza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0912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Teleflex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5ABD38D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Żwirki i Wigury 16A</w:t>
            </w:r>
          </w:p>
          <w:p w14:paraId="283B833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6151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6042F6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99C768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B5A7B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73D410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C4B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11 - Linia do pomiaru ciśnienia metodą inwazyjną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pojedyńcza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4D97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698F5AAB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3B96308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0A62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E82EA5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F6563C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7E0B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EE0371D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4FCB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12 - Linia do pomiaru ciśnienia metodą inwazyjną podwójna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EE6E5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7D3CBBCD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1DFD94C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0A3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48D902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5DF20C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1D2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894CBEF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F141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13 - Linia do pomiaru ciśnienia metodą inwazyjną potrójna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3D92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5DCDA81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35B68A25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E76B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F7D636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85B829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CE33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5A4740AC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0505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14 - Linia ciśnieniowa"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Conecta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>" z PE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6DC2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6568364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69F83762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19DC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BBE490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E03C5A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1FE5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0CA49A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8E3F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15 - Kaniula dotętnicza z zaworem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F7B7C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315139C3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1421AF1B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5A4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- 31.41</w:t>
            </w:r>
          </w:p>
          <w:p w14:paraId="2B601E5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1794F9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449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71,41</w:t>
            </w:r>
          </w:p>
        </w:tc>
      </w:tr>
      <w:tr w:rsidR="00E44D4B" w:rsidRPr="007E0B51" w14:paraId="12CE5CBE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905C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15 - Kaniula dotętnicza z zaworem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F894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26A1FE13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2F9CE8D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DFE1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52A6F3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7FA1C5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7996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09AAC3C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8923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15 - Kaniula dotętnicza z zaworem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DC30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7D500A8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02B1E512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DA43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9812F5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- 0.00</w:t>
            </w:r>
          </w:p>
          <w:p w14:paraId="3C02F6D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CA8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44D4B" w:rsidRPr="007E0B51" w14:paraId="52A7438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E31B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16 - Uniwersalny  nieinwazyjny system 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mocowania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lini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pomiarowych ciśnienia, cewników Swan-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Ganza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>, sond i cewnika moczowego.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5407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16972E63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40DB49EE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0119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78A0B24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2 - Termin dostawy/uzupełnienia 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banku - 25.00</w:t>
            </w:r>
          </w:p>
          <w:p w14:paraId="47E49D3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589D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E44D4B" w:rsidRPr="007E0B51" w14:paraId="5487168F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61FE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17 - Uniwersalny nieinwazyjny system mocowań do kaniuli szyjnej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2D1E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58BAE30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1AA63969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5400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CA6CA1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5A414B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AD4EC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64B53C6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47F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18 - Uniwersalny nieinwazyjny system mocowań do kaniuli dotętniczej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A9B4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7B4F19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03A57ADD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228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5A5C39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34CF9E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B02E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364809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B66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19 - Zestaw do bezpiecznej punkcji opłucnej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8A28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ANMAR Sp. z o.o.</w:t>
            </w:r>
          </w:p>
          <w:p w14:paraId="08C1008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Strefowa 22</w:t>
            </w:r>
          </w:p>
          <w:p w14:paraId="6F3DCD79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8F0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D7B9A9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9E682A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F471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B23BCA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36A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20 - Stabilizator do rurki intubacyjnej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AE8E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0C14B52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1176D34B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49F3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- 19.80</w:t>
            </w:r>
          </w:p>
          <w:p w14:paraId="5EACD8F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80B9F3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0E7D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59,80</w:t>
            </w:r>
          </w:p>
        </w:tc>
      </w:tr>
      <w:tr w:rsidR="00E44D4B" w:rsidRPr="007E0B51" w14:paraId="156EAB1D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69E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20 - Stabilizator do rurki intubacyjnej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38C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SINMED Sp. z o. o.</w:t>
            </w:r>
          </w:p>
          <w:p w14:paraId="5E9242E4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Graniczna 32B</w:t>
            </w:r>
          </w:p>
          <w:p w14:paraId="2C1D0B8E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44-178 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1218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080E55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BEAAFE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A98A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3D33BD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741C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20 - Stabilizator do rurki intubacyjnej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3BC73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AKSIS Hurtownia Sprzętu Medycznego Ignaciuk Spigarski Spółka Jawna</w:t>
            </w:r>
          </w:p>
          <w:p w14:paraId="76B147FD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Przyrodników 1c</w:t>
            </w:r>
          </w:p>
          <w:p w14:paraId="0A23A84E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80-298 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C615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- 19.80</w:t>
            </w:r>
          </w:p>
          <w:p w14:paraId="312E6E5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D4BDA7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9FA4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59,80</w:t>
            </w:r>
          </w:p>
        </w:tc>
      </w:tr>
      <w:tr w:rsidR="00E44D4B" w:rsidRPr="007E0B51" w14:paraId="053E9392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EDA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20 - Stabilizator do rurki intubacyjnej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979E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357A43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7444668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EA6A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5ED467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- 0.00</w:t>
            </w:r>
          </w:p>
          <w:p w14:paraId="0AB41FD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4255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44D4B" w:rsidRPr="007E0B51" w14:paraId="5E670279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FEF9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22 - Okład ciepło- zimno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BD3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Sp.zo.o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3671B6E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438274F0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CFDC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- 32.13</w:t>
            </w:r>
          </w:p>
          <w:p w14:paraId="1931301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F0E7FA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40455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72,13</w:t>
            </w:r>
          </w:p>
        </w:tc>
      </w:tr>
      <w:tr w:rsidR="00E44D4B" w:rsidRPr="007E0B51" w14:paraId="0447B40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6D4B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22 - Okład ciepło- zimno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C4F5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396DBAE4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41A78C54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41A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B46033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7F688F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1048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A146CDD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CD4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23 - System do zamykania tętnicy 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udowej po nakłuciu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A2158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Terumo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47DECCF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Sierpnia 6</w:t>
            </w:r>
          </w:p>
          <w:p w14:paraId="0DF291C0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E305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5A215F4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2 - Termin dostawy/uzupełnienia 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banku - 25.00</w:t>
            </w:r>
          </w:p>
          <w:p w14:paraId="4D5139A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961B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E44D4B" w:rsidRPr="007E0B51" w14:paraId="2A7ACB3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1391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24 -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Oxygenator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dla dorosłych z zestawem drenów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738C3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5E966C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5618ED9B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0432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8FDF67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1E4A99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9E8F5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7AAB9D81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7FA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25 -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Oxygenator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dla dorosłych z drenami o zwiększonym przepływie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8FE5D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5C332EB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Postępu 21</w:t>
            </w:r>
          </w:p>
          <w:p w14:paraId="4C852209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83B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605ED0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C624F8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1B3C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79984F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5C7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26 - Głowica do pompy centryfugalnej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26B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0F50543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2D79974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6E73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381B87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28DCA7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D74E0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1B1377E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345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27 - Głowica do pompy centryfugalnej o zwiększonej objętości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BEF0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E8E13E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Postępu 21</w:t>
            </w:r>
          </w:p>
          <w:p w14:paraId="7B9E1A0B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A20B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BA6DF8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BDA3B6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58D79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DAAFD66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AC32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28 - Zestaw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kardioplegi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Del Nido z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termowymiennikiem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C811C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MD spółka z ograniczoną odpowiedzialnością</w:t>
            </w:r>
          </w:p>
          <w:p w14:paraId="3AC1EAE2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Niemcewicza 26/132</w:t>
            </w:r>
          </w:p>
          <w:p w14:paraId="3C5CC687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90E7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DEDF5B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CF8C76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6971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700AB7B4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81AB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28 - Zestaw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kardioplegi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Del Nido z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termowymiennikiem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64855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201BAE5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Postępu 21</w:t>
            </w:r>
          </w:p>
          <w:p w14:paraId="476BD11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20AF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- 42.00</w:t>
            </w:r>
          </w:p>
          <w:p w14:paraId="16AC9AB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6B88CF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A15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82,00</w:t>
            </w:r>
          </w:p>
        </w:tc>
      </w:tr>
      <w:tr w:rsidR="00E44D4B" w:rsidRPr="007E0B51" w14:paraId="25EAB79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6A5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Hemofiltr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zestawem drenów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podczas krążenia pozaustrojowego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9EEC2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MD spółka z ograniczoną odpowiedzialnością</w:t>
            </w:r>
          </w:p>
          <w:p w14:paraId="3C6964F0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Niemcewicza 26/132</w:t>
            </w:r>
          </w:p>
          <w:p w14:paraId="32522A93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805A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13D664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B899BB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9BB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27B7F2F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E15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Hemofiltr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zestawem drenów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hemofiltracji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podczas krążenia pozaustrojowego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5C4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263B62D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i Wigury 12</w:t>
            </w:r>
          </w:p>
          <w:p w14:paraId="4F4CAC46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DA2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- 26.40</w:t>
            </w:r>
          </w:p>
          <w:p w14:paraId="1CB343D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43E6CF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169B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66,40</w:t>
            </w:r>
          </w:p>
        </w:tc>
      </w:tr>
      <w:tr w:rsidR="00E44D4B" w:rsidRPr="007E0B51" w14:paraId="68DC32E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434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30 - Wewnątrzaortalny cewnik balonowy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śródaortalnej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- kompatybilny z pompą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DRG IABP system CS 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C833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BALTON Sp. z o.o.</w:t>
            </w:r>
          </w:p>
          <w:p w14:paraId="4C42F1F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Nowy Świat 7/14</w:t>
            </w:r>
          </w:p>
          <w:p w14:paraId="3F4A703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FFC9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14939E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13FADC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AC174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7DDC2EA1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340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30 - Wewnątrzaortalny cewnik balonowy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śródaortalnej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- kompatybilny z pompą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kontrapulsacji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DRG IABP 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system CS 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BBDAC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33385F5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i Wigury 12</w:t>
            </w:r>
          </w:p>
          <w:p w14:paraId="14AEE0CE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01E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- 55.26</w:t>
            </w:r>
          </w:p>
          <w:p w14:paraId="6C9C9DD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F5FE6F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BA16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95,26</w:t>
            </w:r>
          </w:p>
        </w:tc>
      </w:tr>
      <w:tr w:rsidR="00E44D4B" w:rsidRPr="007E0B51" w14:paraId="4530DE59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5CF8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31 - Łącznik/trójnik do drenów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62277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104F537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Postępu 21</w:t>
            </w:r>
          </w:p>
          <w:p w14:paraId="6640227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7D14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0A46FA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F5C31D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96B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C48B44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EE8C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32 - Łącznik kardiologiczny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0795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MD spółka z ograniczoną odpowiedzialnością</w:t>
            </w:r>
          </w:p>
          <w:p w14:paraId="1563C675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Niemcewicza 26/132</w:t>
            </w:r>
          </w:p>
          <w:p w14:paraId="2FC13C7D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A53E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- 54.00</w:t>
            </w:r>
          </w:p>
          <w:p w14:paraId="0FB1FCF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A41879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5DC1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94,00</w:t>
            </w:r>
          </w:p>
        </w:tc>
      </w:tr>
      <w:tr w:rsidR="00E44D4B" w:rsidRPr="007E0B51" w14:paraId="1C91CBDE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877F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32 - Łącznik kardiologiczny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FCBD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F1D153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9C475EF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D5B8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CDDB7F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0E6673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2F6C6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BED9816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6D77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33 - Jednorazowy stabilizator do podtrzymywania serca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5E06D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A3FA5C4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6C726D2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1F3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19FE53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E292D1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3E1E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5CB423F7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0369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35 - Elektrody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bipolarne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A49D0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Xanthus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Viomedical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E9EBB67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Poleczki 23</w:t>
            </w:r>
          </w:p>
          <w:p w14:paraId="3A884E96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02-822 Warszawa (Ursynów)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BA71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D86B61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405415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7EB1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B602A78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4A88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35 - Elektrody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nasierdziowe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bipolarne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1144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385046D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1078863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8200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- 28.57</w:t>
            </w:r>
          </w:p>
          <w:p w14:paraId="27C23D4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1B5D39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18E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68,57</w:t>
            </w:r>
          </w:p>
        </w:tc>
      </w:tr>
      <w:tr w:rsidR="00E44D4B" w:rsidRPr="007E0B51" w14:paraId="4FA0653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066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36 - Kaniula aortalna prosta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54C5A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CAF00D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70C04ABD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208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BEDD70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E5E1F0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04F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BEB0352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3DE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37 - Kaniula aortalna krzywa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A1B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5BF627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A315FC7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020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D3E8AE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362A66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61D34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23A21B7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B39C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38 - kaniula żylna prosta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5659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7E6E57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FFEB6AB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71D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DC56BD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9C7F0A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EC3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EF468D4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C445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39 - Kaniula żylna dwustopniowa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7B0A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550BCB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564FF1D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BE9A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E60927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9E10DB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2D60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F51532E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68C9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40 - Kaniula żylna dwustopniowa o owalnym korpusie, zbrojona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7020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833569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48DA5F6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B6A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08091F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F6C946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563C5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5BF99F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10B0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41 - Kaniula aortalna udowa z zestawem do wprowadzania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0634E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182E92C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DC1EEA1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C668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F25892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E0A932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02A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E44D4B" w:rsidRPr="007E0B51" w14:paraId="60F0D6D4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660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42 - Kaniula żylna krzywa jednostopniowa z metalową końcówką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3EC38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7F9D35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62EB1BD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56B6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5D68D7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2FEAEE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9B4F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8D9AFE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651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43 - Kaniula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kardioplegii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4102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9AFA3C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222B9A2F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C51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837F7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8BD9A9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ADE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5B0E937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8FE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44 - Kaniula do podawania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kardioplegii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do zabiegów małoinwazyjnych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3805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DFF40E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469D0B6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941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ED5CBC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AF7B5E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87F5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B2DA1C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B8DA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45 - Kaniula do podawania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kardioplegii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dowieńcowo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0DB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8DBF01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89738B7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7967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D03AF0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15EF6D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F5DC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3F863DD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A97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46 - Sztywne kaniule do ujść wieńcowych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5618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17ADC64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165E78F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1CE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76EE6D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499C76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8E5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EAD486C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015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47 - Went lewokomorowy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BF0DE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404706F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95A0880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D67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AA557E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429C7E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CF5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5E0FD74F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02EF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48 - Ssawka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perikardialna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FB33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Agencja Naukowo-Techniczna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Symico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56F86DB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POWSTAŃCÓW ŚLĄSKICH 54A/2</w:t>
            </w:r>
          </w:p>
          <w:p w14:paraId="7295434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75E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2E0E064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- 0.00</w:t>
            </w:r>
          </w:p>
          <w:p w14:paraId="6B141EA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89101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44D4B" w:rsidRPr="007E0B51" w14:paraId="27BC9DB4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ECF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48 - Ssawka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perikardialna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6452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976B976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AB5BFB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936E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00D4C0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92ACD9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EB96F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7ECA122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C38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49 - Ssak osierdziowy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BB7B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C3468C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1A4B792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19A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89B1B2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16E06D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D46C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35A2B6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DAC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50 - Kaniula tętnicza z możliwością zastosowania do pnia ramienno-głowowego z zestawem do wprowadzenia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0F88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54A6280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1B1A93D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296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25E4C2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69B48F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AB6F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357583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CF4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51 - Kaniula udowa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zylna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zestawem do wprowadzania wyposażona w dwa koszyczki drenujące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2A29F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B4580B5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4677C85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0A8D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CFA5EF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C19937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8B2F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45B4B24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6DD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52 - Kaniula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kardioplegii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wstecznej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3AA8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C4E1F8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5C1CC92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74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079B1D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7A99F7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85256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CD1CBFD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69C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53 - Kaniula żylna jednostopniowa, zbrojona, zagięta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405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30CE0F2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01E80DE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717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90760C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B19BC1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995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2177D342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8EE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55 - Kaniula umożliwiająca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kaniulację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tętnicy udowej, pachowej i podobojczykowej z zestawem do wprowadzenia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57C7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7B4F7E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Aleje Jerozolimskie 100</w:t>
            </w:r>
          </w:p>
          <w:p w14:paraId="74978A32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D975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CC5176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02019B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7ED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2C4EE42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03ED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56 - Kaniula do selektywnej perfuzji mózgowej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192A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MAC'S MEDICAL SP.Z O. O.</w:t>
            </w:r>
          </w:p>
          <w:p w14:paraId="607D4B67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Łucka 20/78</w:t>
            </w:r>
          </w:p>
          <w:p w14:paraId="41C2A50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00-845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EBF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30718B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24BC2C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2846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293F1087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11E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57 - Zestaw drenów do krążenia mózgowego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B852E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7F12880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59AB9AD4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992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98404E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8BBE1A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DEE6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5BFE0366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9C63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58 - Zestaw drenów do zabiegów małoinwazyjnych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6D8A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212EF1D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B6C00F4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D6D2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6023DB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F05DA8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AF4C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B366DE9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5459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59 - Łącznik męsko męski typu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Luer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lock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B43B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14:paraId="50C0999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Francuska 39/6</w:t>
            </w:r>
          </w:p>
          <w:p w14:paraId="07D224B5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6F33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83D7F6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A4DD7B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8F83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17F43FD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32BA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60 - Zastawka mechaniczna aortalna I mitralna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EA5B8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ARTIVION Polska Sp. z o.o.</w:t>
            </w:r>
          </w:p>
          <w:p w14:paraId="16386DF2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Dziekońskiego 1</w:t>
            </w:r>
          </w:p>
          <w:p w14:paraId="0DDE9830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108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564C40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5C0C2A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7EAB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23E9CD17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721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61 - Biologiczna  zastawka aortalna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niskoprofilowa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F219C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5594E4B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E1D46F2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7987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3E1E6E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C62F5C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4A9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BC617F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A85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62 - Zastawka biologiczna aortalna i mitralna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032A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C030B3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4BD28783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5858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7007D2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68CF588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5096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5CD854E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177D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63 - Zastawka aortalna o podwyższonej trwałości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D756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0E4E2B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Aleje Jerozolimskie 100</w:t>
            </w:r>
          </w:p>
          <w:p w14:paraId="57DA9D03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652B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B5FC2B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3BCF18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407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2A993AB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DC77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64 - Zastawka aortalna bezszwowa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9AD6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F1EBA83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Aleje Jerozolimskie 100</w:t>
            </w:r>
          </w:p>
          <w:p w14:paraId="18E608D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AE8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14:paraId="1EAA12E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2 - Termin dostawy/uzupełnienia </w:t>
            </w: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banku - 25.00</w:t>
            </w:r>
          </w:p>
          <w:p w14:paraId="7DA4526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35FF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E44D4B" w:rsidRPr="007E0B51" w14:paraId="3416BCB9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DAE4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65 - Pierścień półsztywny do plastyki zastawki mitralnej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4D8E7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7C1E557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14882921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E876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ABCEE3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D0B29C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0F9C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DC93D0F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D20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65 - Pierścień półsztywny do plastyki zastawki mitralnej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7788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6A99052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Aleje Jerozolimskie 100</w:t>
            </w:r>
          </w:p>
          <w:p w14:paraId="421273A1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B92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FCE334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- 0.00</w:t>
            </w:r>
          </w:p>
          <w:p w14:paraId="649245B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A7C2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44D4B" w:rsidRPr="007E0B51" w14:paraId="42B1FDC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22F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66 - Pierścień otwarty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annuloplastyki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mitralnej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589E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F2E54A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Aleje Jerozolimskie 100</w:t>
            </w:r>
          </w:p>
          <w:p w14:paraId="6F736249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8AD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F726CB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3C0C0C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838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C44312C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7B5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67 - Pierścienie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annuloplastyki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trójdzielnej wyprofilowane trójwymiarowo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8116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C710FC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68776AA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3AAA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- 49.66</w:t>
            </w:r>
          </w:p>
          <w:p w14:paraId="66F70A5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E5533A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6B6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89,66</w:t>
            </w:r>
          </w:p>
        </w:tc>
      </w:tr>
      <w:tr w:rsidR="00E44D4B" w:rsidRPr="007E0B51" w14:paraId="0C6314A7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F4E4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67 - Pierścienie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annuloplastyki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trójdzielnej wyprofilowane trójwymiarowo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A1BC2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1D7BCE5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Aleje Jerozolimskie 100</w:t>
            </w:r>
          </w:p>
          <w:p w14:paraId="4C764162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1C2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EC0D77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- 12.50</w:t>
            </w:r>
          </w:p>
          <w:p w14:paraId="2715F5E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547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87,50</w:t>
            </w:r>
          </w:p>
        </w:tc>
      </w:tr>
      <w:tr w:rsidR="00E44D4B" w:rsidRPr="007E0B51" w14:paraId="4390AB7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FFB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68 - Elektrody do Ablacji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środoperacyjnej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0065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8D218A1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3F07AE95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158A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872E64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5AF9AD1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2A0D4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7066AE7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2AB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69 - Zastawka wołowa aortalna i mitralna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9F42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967E95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Aleje Jerozolimskie 100</w:t>
            </w:r>
          </w:p>
          <w:p w14:paraId="227057EC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C8F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5D033A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1F59774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21684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9EC06E1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0671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70 - Jednorazowy system do chirurgicznego śródoperacyjnego zamykania uszka lewego przedsionka; Jednorazowy system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miniinwazyjnego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zamykania uszka lewego przedsionka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EF4FA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Agencja Naukowo-Techniczna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Symico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3C91A0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POWSTAŃCÓW ŚLĄSKICH 54A/2</w:t>
            </w:r>
          </w:p>
          <w:p w14:paraId="04F928B0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A91D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5D913B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3D6E31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FACC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E6E9ED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0A40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71 - Protezy naczyniowe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09207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135F0451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i Wigury 12</w:t>
            </w:r>
          </w:p>
          <w:p w14:paraId="3F354EE0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FAAB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8E5D37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3EDC50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BBC9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2EDA26F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9841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74 - Proteza aorty z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stengraftem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DF7EB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ARTIVION Polska Sp. z o.o.</w:t>
            </w:r>
          </w:p>
          <w:p w14:paraId="5DCCD2B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Dziekońskiego 1</w:t>
            </w:r>
          </w:p>
          <w:p w14:paraId="15BD1A0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00-728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CBDC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228AA4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D19F1E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67DC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E44D4B" w:rsidRPr="007E0B51" w14:paraId="00A27CB3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5C2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75 -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Kauteryzator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protez naczyniowych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DACD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Abbott Medical Sp. z o. o.</w:t>
            </w:r>
          </w:p>
          <w:p w14:paraId="38E29868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Postępu 21B</w:t>
            </w:r>
          </w:p>
          <w:p w14:paraId="67FDA583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780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E1159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F06024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D92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C88134F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6A15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76 -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Przezcewnikowa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zastawka serca, wszczepiana przez koniuszek serca i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przeznaczyniowo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56EE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Edwards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Lifesciences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27EBC30D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Aleje Jerozolimskie 100</w:t>
            </w:r>
          </w:p>
          <w:p w14:paraId="1AA6945B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00-807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6173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006512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D63543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3FF5A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63A3C35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B481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79 - Adsorber pełnej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217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Cytosorbents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506029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Gałeczki 54</w:t>
            </w:r>
          </w:p>
          <w:p w14:paraId="029F0AD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41500 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B0C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9DE620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363377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41F1C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248DBF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4783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80 -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Oxygenerator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ECMO z drenami kompatybilne z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urzadzeniem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Rotaflow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firmy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Maquet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4FAAD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0AB17BC5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i Wigury 12</w:t>
            </w:r>
          </w:p>
          <w:p w14:paraId="55E5F28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2D8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95EC53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3C0384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D435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5366290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C073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81 - Kaniula żylna do prowadzenia ECMO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E3C9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79B853D5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i Wigury 12</w:t>
            </w:r>
          </w:p>
          <w:p w14:paraId="2F751B59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00A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33D18A1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8AAA83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DB85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6AA9E5A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FBAD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82 - Kaniula aortalna do prowadzenia ECMO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0B6A1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319B327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Zwirki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i Wigury 12</w:t>
            </w:r>
          </w:p>
          <w:p w14:paraId="29EC530E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B06A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57BAC0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2482930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0611E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05F06482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D67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83 - Probówka do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ACT,kompatybilne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z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aparetem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HEMOCHRON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538B2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DRG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MedTek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 .o.</w:t>
            </w:r>
          </w:p>
          <w:p w14:paraId="5E8CD79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Wita Stwosza 24</w:t>
            </w:r>
          </w:p>
          <w:p w14:paraId="5C38586F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02-661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56F3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DA8897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5AE771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A31D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FCA378C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C81F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84 - Worki do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2465A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9F1ED4C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Postępu 21</w:t>
            </w:r>
          </w:p>
          <w:p w14:paraId="61294729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BE5D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2CCF27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B7EDA7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8850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4E6E532B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1E64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84 - Worki do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C80D3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 spółka komandytowa</w:t>
            </w:r>
          </w:p>
          <w:p w14:paraId="2CD6CD42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Pod Borem 18</w:t>
            </w:r>
          </w:p>
          <w:p w14:paraId="478D3611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02E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15BC11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- 0.00</w:t>
            </w:r>
          </w:p>
          <w:p w14:paraId="680A73A7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3BCC9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44D4B" w:rsidRPr="007E0B51" w14:paraId="71304EC0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850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85 - Plaster do czujnika spływu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1CA77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LivaNova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7F11E8E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Postępu 21</w:t>
            </w:r>
          </w:p>
          <w:p w14:paraId="282E19EF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5B254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EB7057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E58EAC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505E7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AD0B52D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A01C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87 - </w:t>
            </w: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Shunt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do wykonywania zespoleń na bijącym sercu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3FE98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5CBB075A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Polna 11</w:t>
            </w:r>
          </w:p>
          <w:p w14:paraId="0E15E463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7518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D2F7E4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020C930F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26670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35B1282F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34BB2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89 - Zamknięty, dwuczęściowy, modułowy  system do odsysania pacjenta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BEF6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SKAMEX Spółka Akcyjna</w:t>
            </w:r>
          </w:p>
          <w:p w14:paraId="645B8F64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Częstochowska 38/52</w:t>
            </w:r>
          </w:p>
          <w:p w14:paraId="2798D4C8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7D44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C065BB0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4AF850DE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33E13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77425488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F5F46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90 - Zestaw z cewnikiem do tętnicy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6F638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VYGON Polska Sp. z o.o.</w:t>
            </w:r>
          </w:p>
          <w:p w14:paraId="2AB08A80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ul. Francuska 39/6</w:t>
            </w:r>
          </w:p>
          <w:p w14:paraId="51BE2744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03-905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4295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A0810AB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2742EFC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6298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44D4B" w:rsidRPr="007E0B51" w14:paraId="6BC3376F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1D43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90 - Zestaw z cewnikiem do tętnicy promieniowej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816C" w14:textId="24A06631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Billmed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</w:t>
            </w:r>
            <w:r w:rsid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z</w:t>
            </w:r>
            <w:r w:rsid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o.o.</w:t>
            </w:r>
          </w:p>
          <w:p w14:paraId="199CE999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sz w:val="22"/>
                <w:szCs w:val="22"/>
              </w:rPr>
              <w:t>Krypska</w:t>
            </w:r>
            <w:proofErr w:type="spellEnd"/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24/1</w:t>
            </w:r>
          </w:p>
          <w:p w14:paraId="33BA527F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04-082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BA9A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- 35.00</w:t>
            </w:r>
          </w:p>
          <w:p w14:paraId="0AA84B81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7565538D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3313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75,00</w:t>
            </w:r>
          </w:p>
        </w:tc>
      </w:tr>
      <w:tr w:rsidR="00E44D4B" w:rsidRPr="007E0B51" w14:paraId="30617B1E" w14:textId="77777777" w:rsidTr="00CB4FD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8939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91 - Automatyczny system mocowania szwów do operacji małoinwazyjnych naprawy zastawki aortalnej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18C4" w14:textId="77777777" w:rsidR="00E44D4B" w:rsidRPr="007E0B51" w:rsidRDefault="00E44D4B" w:rsidP="00CB4FD0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>Surgical</w:t>
            </w:r>
            <w:proofErr w:type="spellEnd"/>
            <w:r w:rsidRPr="007E0B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Solutions Spółka z ograniczoną odpowiedzialnością</w:t>
            </w:r>
          </w:p>
          <w:p w14:paraId="1D0DCE81" w14:textId="77777777" w:rsidR="00E44D4B" w:rsidRPr="007E0B51" w:rsidRDefault="00E44D4B" w:rsidP="00CB4FD0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Wilanowska 2G/8</w:t>
            </w:r>
          </w:p>
          <w:p w14:paraId="35B7E04A" w14:textId="77777777" w:rsidR="00E44D4B" w:rsidRPr="007E0B51" w:rsidRDefault="00E44D4B" w:rsidP="00CB4FD0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05-500 Józefosław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43DEA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0B681B58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2 - Termin dostawy/uzupełnienia banku - 25.00</w:t>
            </w:r>
          </w:p>
          <w:p w14:paraId="33EDB093" w14:textId="77777777" w:rsidR="00E44D4B" w:rsidRPr="007E0B51" w:rsidRDefault="00E44D4B" w:rsidP="00CB4FD0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BB452" w14:textId="77777777" w:rsidR="00E44D4B" w:rsidRPr="007E0B51" w:rsidRDefault="00E44D4B" w:rsidP="00CB4FD0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0B5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56C4A4A8" w14:textId="77777777" w:rsidR="007E0B51" w:rsidRDefault="007E0B51" w:rsidP="007E0B51">
      <w:pPr>
        <w:spacing w:before="720" w:after="480" w:line="360" w:lineRule="auto"/>
        <w:ind w:left="3119" w:firstLine="425"/>
        <w:jc w:val="center"/>
        <w:rPr>
          <w:rFonts w:ascii="Arial Narrow" w:hAnsi="Arial Narrow" w:cs="Arial"/>
          <w:i/>
        </w:rPr>
      </w:pPr>
    </w:p>
    <w:p w14:paraId="26BCF2C2" w14:textId="50EDA343" w:rsidR="00B464D3" w:rsidRDefault="00B464D3" w:rsidP="007E0B51">
      <w:pPr>
        <w:spacing w:before="720" w:after="48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7E0B51">
        <w:rPr>
          <w:rFonts w:ascii="Arial Narrow" w:hAnsi="Arial Narrow" w:cs="Arial"/>
          <w:i/>
          <w:sz w:val="22"/>
          <w:szCs w:val="22"/>
        </w:rPr>
        <w:t>Zamawiający</w:t>
      </w:r>
    </w:p>
    <w:p w14:paraId="5C7A8C43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1361A135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70088C20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4B310BDE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4879249F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1EA1C26B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710F5618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27055C48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2D56A6C3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242A7F74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750E3783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3C68383D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598E9657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577D6DFA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</w:p>
    <w:p w14:paraId="6463CA11" w14:textId="610FAD99" w:rsidR="006226AF" w:rsidRDefault="006226AF" w:rsidP="006226A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1 egz. na </w:t>
      </w:r>
      <w:r>
        <w:rPr>
          <w:rFonts w:ascii="Arial Narrow" w:hAnsi="Arial Narrow"/>
          <w:sz w:val="20"/>
          <w:szCs w:val="20"/>
        </w:rPr>
        <w:t>19</w:t>
      </w:r>
      <w:r>
        <w:rPr>
          <w:rFonts w:ascii="Arial Narrow" w:hAnsi="Arial Narrow"/>
          <w:sz w:val="20"/>
          <w:szCs w:val="20"/>
        </w:rPr>
        <w:t xml:space="preserve"> ark.</w:t>
      </w:r>
    </w:p>
    <w:p w14:paraId="634BE54F" w14:textId="77777777" w:rsidR="006226AF" w:rsidRPr="0009479B" w:rsidRDefault="006226AF" w:rsidP="006226AF">
      <w:pPr>
        <w:rPr>
          <w:rFonts w:ascii="Arial Narrow" w:hAnsi="Arial Narrow"/>
          <w:sz w:val="20"/>
          <w:szCs w:val="20"/>
        </w:rPr>
      </w:pPr>
      <w:r w:rsidRPr="0009479B">
        <w:rPr>
          <w:rFonts w:ascii="Arial Narrow" w:hAnsi="Arial Narrow"/>
          <w:sz w:val="20"/>
          <w:szCs w:val="20"/>
        </w:rPr>
        <w:t>Egz. 2 – biuro przepustek</w:t>
      </w:r>
    </w:p>
    <w:p w14:paraId="71A9008E" w14:textId="77777777" w:rsidR="006226AF" w:rsidRDefault="006226AF" w:rsidP="006226A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14:paraId="7B874743" w14:textId="72DA9787" w:rsidR="006226AF" w:rsidRPr="005C7454" w:rsidRDefault="006226AF" w:rsidP="006226AF">
      <w:pPr>
        <w:rPr>
          <w:rFonts w:ascii="Arial Narrow" w:hAnsi="Arial Narrow" w:cs="Arial"/>
          <w:i/>
        </w:rPr>
      </w:pPr>
      <w:r>
        <w:rPr>
          <w:rFonts w:ascii="Arial Narrow" w:hAnsi="Arial Narrow"/>
          <w:sz w:val="20"/>
          <w:szCs w:val="20"/>
        </w:rPr>
        <w:t>Data: 2024-03-</w:t>
      </w:r>
      <w:r>
        <w:rPr>
          <w:rFonts w:ascii="Arial Narrow" w:hAnsi="Arial Narrow"/>
          <w:sz w:val="20"/>
          <w:szCs w:val="20"/>
        </w:rPr>
        <w:t>28</w:t>
      </w:r>
    </w:p>
    <w:p w14:paraId="409CE655" w14:textId="77777777" w:rsidR="006226AF" w:rsidRPr="007E0B51" w:rsidRDefault="006226AF" w:rsidP="007E0B51">
      <w:pPr>
        <w:spacing w:before="720" w:after="480" w:line="360" w:lineRule="auto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bookmarkEnd w:id="0"/>
    <w:sectPr w:rsidR="006226AF" w:rsidRPr="007E0B51" w:rsidSect="003576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9BC61" w14:textId="77777777" w:rsidR="0035761E" w:rsidRDefault="0035761E">
      <w:r>
        <w:separator/>
      </w:r>
    </w:p>
  </w:endnote>
  <w:endnote w:type="continuationSeparator" w:id="0">
    <w:p w14:paraId="10C43FAC" w14:textId="77777777" w:rsidR="0035761E" w:rsidRDefault="00357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700A9" w14:textId="77777777" w:rsidR="00E44D4B" w:rsidRDefault="00E44D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C1E0E9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3DE2FA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DD6C77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80D24" w14:textId="77777777" w:rsidR="00E44D4B" w:rsidRDefault="00E4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675E0" w14:textId="77777777" w:rsidR="0035761E" w:rsidRDefault="0035761E">
      <w:r>
        <w:separator/>
      </w:r>
    </w:p>
  </w:footnote>
  <w:footnote w:type="continuationSeparator" w:id="0">
    <w:p w14:paraId="5A6442CD" w14:textId="77777777" w:rsidR="0035761E" w:rsidRDefault="00357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69DAF" w14:textId="77777777" w:rsidR="00E44D4B" w:rsidRDefault="00E44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35A6E" w14:textId="77777777" w:rsidR="00E44D4B" w:rsidRDefault="00E44D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6601A" w14:textId="77777777" w:rsidR="00E44D4B" w:rsidRDefault="00E44D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61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5761E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26AF"/>
    <w:rsid w:val="00644DCB"/>
    <w:rsid w:val="00657C1E"/>
    <w:rsid w:val="006E3089"/>
    <w:rsid w:val="00712C39"/>
    <w:rsid w:val="00756CDA"/>
    <w:rsid w:val="007E0B5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44D4B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7EC51"/>
  <w15:chartTrackingRefBased/>
  <w15:docId w15:val="{50D8425C-65E7-4AA4-AEB3-7FA39CF5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38</Pages>
  <Words>9050</Words>
  <Characters>51591</Characters>
  <Application>Microsoft Office Word</Application>
  <DocSecurity>0</DocSecurity>
  <Lines>429</Lines>
  <Paragraphs>121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2024-03-28T11:09:00Z</cp:lastPrinted>
  <dcterms:created xsi:type="dcterms:W3CDTF">2024-03-27T11:34:00Z</dcterms:created>
  <dcterms:modified xsi:type="dcterms:W3CDTF">2024-03-28T11:09:00Z</dcterms:modified>
</cp:coreProperties>
</file>