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C0901" w14:textId="77777777" w:rsidR="00D34297" w:rsidRPr="000B3FE7" w:rsidRDefault="00B23DF6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>Bydgoszcz</w:t>
      </w:r>
      <w:r w:rsidR="00D34297" w:rsidRPr="000B3FE7">
        <w:rPr>
          <w:rFonts w:ascii="Arial Narrow" w:hAnsi="Arial Narrow" w:cs="Arial"/>
          <w:sz w:val="24"/>
          <w:szCs w:val="24"/>
        </w:rPr>
        <w:t xml:space="preserve"> dnia: </w:t>
      </w:r>
      <w:r w:rsidRPr="000B3FE7">
        <w:rPr>
          <w:rFonts w:ascii="Arial Narrow" w:hAnsi="Arial Narrow" w:cs="Arial"/>
          <w:sz w:val="24"/>
          <w:szCs w:val="24"/>
        </w:rPr>
        <w:t>2024-03-29</w:t>
      </w:r>
    </w:p>
    <w:p w14:paraId="49D22FFF" w14:textId="77777777" w:rsidR="00D34297" w:rsidRPr="000B3FE7" w:rsidRDefault="00B23DF6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B3FE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F88322A" w14:textId="77777777" w:rsidR="00D34297" w:rsidRPr="000B3FE7" w:rsidRDefault="00B23DF6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>Powstańców Warszawy</w:t>
      </w:r>
      <w:r w:rsidR="00D34297" w:rsidRPr="000B3FE7">
        <w:rPr>
          <w:rFonts w:ascii="Arial Narrow" w:hAnsi="Arial Narrow" w:cs="Arial"/>
          <w:sz w:val="24"/>
          <w:szCs w:val="24"/>
        </w:rPr>
        <w:t xml:space="preserve"> </w:t>
      </w:r>
      <w:r w:rsidRPr="000B3FE7">
        <w:rPr>
          <w:rFonts w:ascii="Arial Narrow" w:hAnsi="Arial Narrow" w:cs="Arial"/>
          <w:sz w:val="24"/>
          <w:szCs w:val="24"/>
        </w:rPr>
        <w:t>5</w:t>
      </w:r>
    </w:p>
    <w:p w14:paraId="46F937A5" w14:textId="77777777" w:rsidR="00D34297" w:rsidRPr="000B3FE7" w:rsidRDefault="00B23DF6" w:rsidP="00D34297">
      <w:pPr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>85-681</w:t>
      </w:r>
      <w:r w:rsidR="00D34297" w:rsidRPr="000B3FE7">
        <w:rPr>
          <w:rFonts w:ascii="Arial Narrow" w:hAnsi="Arial Narrow" w:cs="Arial"/>
          <w:sz w:val="24"/>
          <w:szCs w:val="24"/>
        </w:rPr>
        <w:t xml:space="preserve"> </w:t>
      </w:r>
      <w:r w:rsidRPr="000B3FE7">
        <w:rPr>
          <w:rFonts w:ascii="Arial Narrow" w:hAnsi="Arial Narrow" w:cs="Arial"/>
          <w:sz w:val="24"/>
          <w:szCs w:val="24"/>
        </w:rPr>
        <w:t>Bydgoszcz</w:t>
      </w:r>
    </w:p>
    <w:p w14:paraId="61D88C3B" w14:textId="77777777" w:rsidR="00D34297" w:rsidRPr="000B3FE7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B3F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B88A4BA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B3FE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1B16CC5" w14:textId="4AF186F9" w:rsidR="000B3FE7" w:rsidRPr="000B3FE7" w:rsidRDefault="000B3FE7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B3FE7">
        <w:rPr>
          <w:rFonts w:ascii="Arial Narrow" w:hAnsi="Arial Narrow" w:cs="Arial"/>
          <w:b/>
          <w:sz w:val="22"/>
          <w:szCs w:val="22"/>
        </w:rPr>
        <w:t>Pismo nr 2700/24</w:t>
      </w:r>
    </w:p>
    <w:p w14:paraId="54243F9F" w14:textId="77777777" w:rsidR="00D34297" w:rsidRPr="000B3FE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0B3FE7">
        <w:rPr>
          <w:rFonts w:ascii="Arial Narrow" w:hAnsi="Arial Narrow" w:cs="Arial"/>
          <w:b/>
          <w:sz w:val="24"/>
          <w:szCs w:val="24"/>
        </w:rPr>
        <w:t>WYKONAWCY</w:t>
      </w:r>
    </w:p>
    <w:p w14:paraId="0DA99E9E" w14:textId="77777777" w:rsidR="00D34297" w:rsidRPr="000B3FE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B3FE7" w14:paraId="6321F486" w14:textId="77777777" w:rsidTr="00D34297">
        <w:tc>
          <w:tcPr>
            <w:tcW w:w="9180" w:type="dxa"/>
            <w:shd w:val="clear" w:color="auto" w:fill="F2F2F2"/>
            <w:hideMark/>
          </w:tcPr>
          <w:p w14:paraId="3F36BD6F" w14:textId="77777777" w:rsidR="00D34297" w:rsidRPr="000B3FE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B3FE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20E2158" w14:textId="77777777" w:rsidR="00D34297" w:rsidRPr="000B3FE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B3FE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8AEA46E" w14:textId="77777777" w:rsidR="00D34297" w:rsidRPr="000B3FE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4EE6CB14" w14:textId="77777777" w:rsidR="00D34297" w:rsidRPr="000B3FE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B3FE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B3FE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B3FE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B3FE7" w14:paraId="4F168178" w14:textId="77777777" w:rsidTr="00310284">
        <w:tc>
          <w:tcPr>
            <w:tcW w:w="2269" w:type="dxa"/>
            <w:shd w:val="clear" w:color="auto" w:fill="auto"/>
          </w:tcPr>
          <w:p w14:paraId="0709A42C" w14:textId="77777777" w:rsidR="00D34297" w:rsidRPr="000B3FE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EBE0A9" w14:textId="77777777" w:rsidR="00D34297" w:rsidRPr="000B3FE7" w:rsidRDefault="00B23DF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Cs/>
                <w:sz w:val="24"/>
                <w:szCs w:val="24"/>
              </w:rPr>
              <w:t>Wyposażenie oddziału Gastroenterologii i zakup drobnego sprzętu medycznego</w:t>
            </w:r>
          </w:p>
        </w:tc>
      </w:tr>
      <w:tr w:rsidR="00B23DF6" w:rsidRPr="000B3FE7" w14:paraId="329BADF0" w14:textId="77777777" w:rsidTr="00751A82">
        <w:tc>
          <w:tcPr>
            <w:tcW w:w="2269" w:type="dxa"/>
            <w:shd w:val="clear" w:color="auto" w:fill="auto"/>
          </w:tcPr>
          <w:p w14:paraId="2D71BCC6" w14:textId="77777777" w:rsidR="00B23DF6" w:rsidRPr="000B3FE7" w:rsidRDefault="00B23DF6" w:rsidP="00751A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63CC25" w14:textId="77777777" w:rsidR="00B23DF6" w:rsidRPr="000B3FE7" w:rsidRDefault="00B23DF6" w:rsidP="00751A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Cs/>
                <w:sz w:val="24"/>
                <w:szCs w:val="24"/>
              </w:rPr>
              <w:t>26/2024</w:t>
            </w:r>
          </w:p>
        </w:tc>
      </w:tr>
    </w:tbl>
    <w:p w14:paraId="196CABD4" w14:textId="77777777" w:rsidR="00010B31" w:rsidRPr="000B3FE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79089D1C" w14:textId="4C3D91D3" w:rsidR="00010B31" w:rsidRPr="000B3FE7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 xml:space="preserve">Zamawiający, </w:t>
      </w:r>
      <w:r w:rsidR="00B23DF6" w:rsidRPr="000B3FE7">
        <w:rPr>
          <w:rFonts w:ascii="Arial Narrow" w:hAnsi="Arial Narrow" w:cs="Arial"/>
          <w:b/>
          <w:sz w:val="24"/>
          <w:szCs w:val="24"/>
        </w:rPr>
        <w:t>10WSzKzP SPZOZ</w:t>
      </w:r>
      <w:r w:rsidRPr="000B3FE7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B23DF6" w:rsidRPr="000B3FE7">
        <w:rPr>
          <w:rFonts w:ascii="Arial Narrow" w:hAnsi="Arial Narrow" w:cs="Arial"/>
          <w:sz w:val="24"/>
          <w:szCs w:val="24"/>
        </w:rPr>
        <w:t>(</w:t>
      </w:r>
      <w:proofErr w:type="spellStart"/>
      <w:r w:rsidR="00B23DF6" w:rsidRPr="000B3FE7">
        <w:rPr>
          <w:rFonts w:ascii="Arial Narrow" w:hAnsi="Arial Narrow" w:cs="Arial"/>
          <w:sz w:val="24"/>
          <w:szCs w:val="24"/>
        </w:rPr>
        <w:t>t.j</w:t>
      </w:r>
      <w:proofErr w:type="spellEnd"/>
      <w:r w:rsidR="00B23DF6" w:rsidRPr="000B3FE7">
        <w:rPr>
          <w:rFonts w:ascii="Arial Narrow" w:hAnsi="Arial Narrow" w:cs="Arial"/>
          <w:sz w:val="24"/>
          <w:szCs w:val="24"/>
        </w:rPr>
        <w:t>. Dz. U. z 2023r. poz. 1605)</w:t>
      </w:r>
      <w:r w:rsidRPr="000B3FE7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0B3FE7">
        <w:rPr>
          <w:rFonts w:ascii="Arial Narrow" w:hAnsi="Arial Narrow" w:cs="Arial"/>
          <w:sz w:val="24"/>
          <w:szCs w:val="24"/>
        </w:rPr>
        <w:t>Pzp</w:t>
      </w:r>
      <w:proofErr w:type="spellEnd"/>
      <w:r w:rsidRPr="000B3FE7">
        <w:rPr>
          <w:rFonts w:ascii="Arial Narrow" w:hAnsi="Arial Narrow" w:cs="Arial"/>
          <w:sz w:val="24"/>
          <w:szCs w:val="24"/>
        </w:rPr>
        <w:t xml:space="preserve">”, </w:t>
      </w:r>
      <w:r w:rsidR="000B3FE7" w:rsidRPr="000B3FE7">
        <w:rPr>
          <w:rFonts w:ascii="Arial Narrow" w:hAnsi="Arial Narrow" w:cs="Arial"/>
          <w:sz w:val="24"/>
          <w:szCs w:val="24"/>
        </w:rPr>
        <w:t>zawiadamia,</w:t>
      </w:r>
      <w:r w:rsidRPr="000B3FE7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0B3FE7">
        <w:rPr>
          <w:rFonts w:ascii="Arial Narrow" w:hAnsi="Arial Narrow" w:cs="Arial"/>
          <w:sz w:val="24"/>
          <w:szCs w:val="24"/>
        </w:rPr>
        <w:t>na</w:t>
      </w:r>
      <w:r w:rsidRPr="000B3FE7">
        <w:rPr>
          <w:rFonts w:ascii="Arial Narrow" w:hAnsi="Arial Narrow" w:cs="Arial"/>
          <w:sz w:val="24"/>
          <w:szCs w:val="24"/>
        </w:rPr>
        <w:t xml:space="preserve"> </w:t>
      </w:r>
      <w:r w:rsidR="00D8293D" w:rsidRPr="000B3FE7">
        <w:rPr>
          <w:rFonts w:ascii="Arial Narrow" w:hAnsi="Arial Narrow" w:cs="Arial"/>
          <w:sz w:val="24"/>
          <w:szCs w:val="24"/>
        </w:rPr>
        <w:t>na</w:t>
      </w:r>
      <w:r w:rsidR="00010B31" w:rsidRPr="000B3FE7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B3FE7" w14:paraId="4371312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24BF" w14:textId="77777777" w:rsidR="00D44D12" w:rsidRPr="000B3FE7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8AAF" w14:textId="77777777" w:rsidR="00D44D12" w:rsidRPr="000B3FE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25EB0024" w14:textId="77777777" w:rsidR="00D44D12" w:rsidRPr="000B3FE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23DF6" w:rsidRPr="000B3FE7" w14:paraId="229EA817" w14:textId="77777777" w:rsidTr="00751A8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B257" w14:textId="77777777" w:rsidR="00B23DF6" w:rsidRPr="000B3FE7" w:rsidRDefault="00B23DF6" w:rsidP="00751A82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929E" w14:textId="77777777" w:rsidR="00B23DF6" w:rsidRPr="000B3FE7" w:rsidRDefault="00B23DF6" w:rsidP="00751A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/>
                <w:sz w:val="24"/>
                <w:szCs w:val="24"/>
              </w:rPr>
              <w:t>Wózek do fluoroskopii</w:t>
            </w:r>
          </w:p>
          <w:p w14:paraId="4099772A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A7D4FD6" w14:textId="77777777" w:rsidR="00B23DF6" w:rsidRPr="000B3FE7" w:rsidRDefault="00B23DF6" w:rsidP="00751A8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0B3FE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46CACD2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82EB33B" w14:textId="77777777" w:rsidR="00B23DF6" w:rsidRPr="000B3FE7" w:rsidRDefault="00B23DF6" w:rsidP="00751A82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W przedmiotowym zadaniu jedyny złożony wniosek podlegał odrzuceniu na podstawie art. 226 ust. 1pkt 5 ustawy PZP</w:t>
            </w:r>
          </w:p>
        </w:tc>
      </w:tr>
      <w:tr w:rsidR="00B23DF6" w:rsidRPr="000B3FE7" w14:paraId="17AE4708" w14:textId="77777777" w:rsidTr="00751A8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4309" w14:textId="77777777" w:rsidR="00B23DF6" w:rsidRPr="000B3FE7" w:rsidRDefault="00B23DF6" w:rsidP="00751A82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9175" w14:textId="77777777" w:rsidR="00B23DF6" w:rsidRPr="000B3FE7" w:rsidRDefault="00B23DF6" w:rsidP="00751A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/>
                <w:sz w:val="24"/>
                <w:szCs w:val="24"/>
              </w:rPr>
              <w:t>Wózek anestezjologiczny</w:t>
            </w:r>
          </w:p>
          <w:p w14:paraId="648BD92B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4173224" w14:textId="77777777" w:rsidR="00B23DF6" w:rsidRPr="000B3FE7" w:rsidRDefault="00B23DF6" w:rsidP="00751A8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0B3FE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8EB8D7B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F9F91EF" w14:textId="77777777" w:rsidR="00B23DF6" w:rsidRPr="000B3FE7" w:rsidRDefault="00B23DF6" w:rsidP="00751A82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W przedmiotowym zadaniu jedyny złożony wniosek podlegał odrzuceniu na podstawie art. 226 ust. 1pkt 5 ustawy PZP</w:t>
            </w:r>
          </w:p>
        </w:tc>
      </w:tr>
      <w:tr w:rsidR="00B23DF6" w:rsidRPr="000B3FE7" w14:paraId="0FB2DF6D" w14:textId="77777777" w:rsidTr="00751A8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C325" w14:textId="77777777" w:rsidR="00B23DF6" w:rsidRPr="000B3FE7" w:rsidRDefault="00B23DF6" w:rsidP="00751A82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0FA0" w14:textId="77777777" w:rsidR="00B23DF6" w:rsidRPr="000B3FE7" w:rsidRDefault="00B23DF6" w:rsidP="00751A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b/>
                <w:sz w:val="24"/>
                <w:szCs w:val="24"/>
              </w:rPr>
              <w:t>Wózek oddziałowy</w:t>
            </w:r>
          </w:p>
          <w:p w14:paraId="5E0234E8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5B48293" w14:textId="77777777" w:rsidR="00B23DF6" w:rsidRPr="000B3FE7" w:rsidRDefault="00B23DF6" w:rsidP="00751A8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0B3FE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B3FE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901F028" w14:textId="77777777" w:rsidR="00B23DF6" w:rsidRPr="000B3FE7" w:rsidRDefault="00B23DF6" w:rsidP="00751A8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0B3FE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A67158E" w14:textId="77777777" w:rsidR="00B23DF6" w:rsidRPr="000B3FE7" w:rsidRDefault="00B23DF6" w:rsidP="00751A82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FE7">
              <w:rPr>
                <w:rFonts w:ascii="Arial Narrow" w:hAnsi="Arial Narrow" w:cs="Arial"/>
                <w:sz w:val="24"/>
                <w:szCs w:val="24"/>
              </w:rPr>
              <w:t>W przedmiotowym zadaniu jedyny złożony wniosek podlegał odrzuceniu na podstawie art. 226 ust. 1pkt 5 ustawy PZP</w:t>
            </w:r>
          </w:p>
        </w:tc>
      </w:tr>
    </w:tbl>
    <w:p w14:paraId="5C320F38" w14:textId="77777777" w:rsidR="00010B31" w:rsidRPr="000B3FE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B3FE7">
        <w:rPr>
          <w:rFonts w:ascii="Arial Narrow" w:hAnsi="Arial Narrow" w:cs="Arial"/>
          <w:i/>
          <w:szCs w:val="24"/>
        </w:rPr>
        <w:t>Zamawiający</w:t>
      </w:r>
    </w:p>
    <w:p w14:paraId="077EC125" w14:textId="71101E85" w:rsidR="002A7DFF" w:rsidRDefault="00B23DF6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  <w:r w:rsidRPr="000B3FE7">
        <w:rPr>
          <w:rFonts w:ascii="Arial Narrow" w:hAnsi="Arial Narrow" w:cs="Arial"/>
          <w:sz w:val="24"/>
          <w:szCs w:val="24"/>
        </w:rPr>
        <w:t xml:space="preserve">  </w:t>
      </w:r>
    </w:p>
    <w:p w14:paraId="166EF44B" w14:textId="77777777" w:rsidR="000B3FE7" w:rsidRDefault="000B3FE7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</w:p>
    <w:p w14:paraId="05C3AFF8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6C259C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D3FC3A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3305E6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E0EE08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202244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850EDB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A5A9F3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08B68C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4F157B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02E8A3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2A0F7A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D50B17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9FDEF0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AC64BE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F8D010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1D4988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D724B4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A43F0B" w14:textId="77777777" w:rsidR="000B3FE7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DF9352" w14:textId="38FE1242" w:rsidR="000B3FE7" w:rsidRPr="00CA7892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F23811C" w14:textId="77777777" w:rsidR="000B3FE7" w:rsidRPr="00CE0835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E0835">
        <w:rPr>
          <w:rFonts w:ascii="Arial Narrow" w:hAnsi="Arial Narrow"/>
          <w:sz w:val="18"/>
          <w:szCs w:val="20"/>
        </w:rPr>
        <w:t xml:space="preserve">Egz. 1 – a/a kancelaria  </w:t>
      </w:r>
    </w:p>
    <w:p w14:paraId="101D0496" w14:textId="77777777" w:rsidR="000B3FE7" w:rsidRPr="00CE0835" w:rsidRDefault="000B3FE7" w:rsidP="000B3F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E0835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E0835">
        <w:rPr>
          <w:rFonts w:ascii="Arial Narrow" w:hAnsi="Arial Narrow"/>
          <w:sz w:val="18"/>
          <w:szCs w:val="20"/>
        </w:rPr>
        <w:t>int</w:t>
      </w:r>
      <w:proofErr w:type="spellEnd"/>
      <w:r w:rsidRPr="00CE0835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E0835">
        <w:rPr>
          <w:rFonts w:ascii="Arial Narrow" w:hAnsi="Arial Narrow"/>
          <w:sz w:val="18"/>
          <w:szCs w:val="18"/>
        </w:rPr>
        <w:t>SZPubl</w:t>
      </w:r>
      <w:proofErr w:type="spellEnd"/>
      <w:r w:rsidRPr="00CE0835">
        <w:rPr>
          <w:rFonts w:ascii="Arial Narrow" w:hAnsi="Arial Narrow"/>
          <w:sz w:val="18"/>
          <w:szCs w:val="18"/>
        </w:rPr>
        <w:t>. T2612 B5</w:t>
      </w:r>
    </w:p>
    <w:p w14:paraId="4445BA3F" w14:textId="77777777" w:rsidR="000B3FE7" w:rsidRPr="00B9724A" w:rsidRDefault="000B3FE7" w:rsidP="000B3FE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4206CEDD" w14:textId="1B1369A3" w:rsidR="000B3FE7" w:rsidRDefault="000B3FE7" w:rsidP="000B3FE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29.03.2024 r.</w:t>
      </w:r>
    </w:p>
    <w:p w14:paraId="14F2C0EA" w14:textId="77777777" w:rsidR="000B3FE7" w:rsidRPr="000B3FE7" w:rsidRDefault="000B3FE7" w:rsidP="002A7DFF">
      <w:pPr>
        <w:spacing w:line="360" w:lineRule="auto"/>
        <w:jc w:val="right"/>
        <w:rPr>
          <w:rFonts w:ascii="Arial Narrow" w:hAnsi="Arial Narrow"/>
        </w:rPr>
      </w:pPr>
    </w:p>
    <w:sectPr w:rsidR="000B3FE7" w:rsidRPr="000B3FE7" w:rsidSect="004304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3DA82" w14:textId="77777777" w:rsidR="0043041F" w:rsidRDefault="0043041F" w:rsidP="00D34297">
      <w:r>
        <w:separator/>
      </w:r>
    </w:p>
  </w:endnote>
  <w:endnote w:type="continuationSeparator" w:id="0">
    <w:p w14:paraId="6DED0CB5" w14:textId="77777777" w:rsidR="0043041F" w:rsidRDefault="0043041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3B452" w14:textId="77777777" w:rsidR="00B23DF6" w:rsidRDefault="00B23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D15F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E17C4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8F977" w14:textId="77777777" w:rsidR="00B23DF6" w:rsidRDefault="00B23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5C77B3" w14:textId="77777777" w:rsidR="0043041F" w:rsidRDefault="0043041F" w:rsidP="00D34297">
      <w:r>
        <w:separator/>
      </w:r>
    </w:p>
  </w:footnote>
  <w:footnote w:type="continuationSeparator" w:id="0">
    <w:p w14:paraId="61CBA3EC" w14:textId="77777777" w:rsidR="0043041F" w:rsidRDefault="0043041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2B52A" w14:textId="77777777" w:rsidR="00B23DF6" w:rsidRDefault="00B23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3BD55" w14:textId="77777777" w:rsidR="00B23DF6" w:rsidRDefault="00B23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C494A" w14:textId="77777777" w:rsidR="00B23DF6" w:rsidRDefault="00B23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41F"/>
    <w:rsid w:val="00010B31"/>
    <w:rsid w:val="000B3FE7"/>
    <w:rsid w:val="00104963"/>
    <w:rsid w:val="00150F65"/>
    <w:rsid w:val="002A7DFF"/>
    <w:rsid w:val="00310284"/>
    <w:rsid w:val="0043041F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23DF6"/>
    <w:rsid w:val="00CE0835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A3D999"/>
  <w15:chartTrackingRefBased/>
  <w15:docId w15:val="{DD929991-4657-4EE7-8425-DFAEB503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B3F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B3F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2024-03-29T07:21:00Z</cp:lastPrinted>
  <dcterms:created xsi:type="dcterms:W3CDTF">2024-03-29T07:22:00Z</dcterms:created>
  <dcterms:modified xsi:type="dcterms:W3CDTF">2024-03-29T07:22:00Z</dcterms:modified>
</cp:coreProperties>
</file>