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1F253" w14:textId="1AEBB17E" w:rsidR="00906D1A" w:rsidRPr="00AB0A13" w:rsidRDefault="00342690" w:rsidP="00AB0A13">
      <w:pPr>
        <w:spacing w:after="600"/>
        <w:jc w:val="right"/>
      </w:pPr>
      <w:bookmarkStart w:id="0" w:name="_Hlk53520193"/>
      <w:r w:rsidRPr="00AB0A13">
        <w:t>Poznań</w:t>
      </w:r>
      <w:r w:rsidR="00906D1A" w:rsidRPr="00AB0A13">
        <w:t xml:space="preserve"> dnia: </w:t>
      </w:r>
      <w:r w:rsidRPr="00AB0A13">
        <w:t>2024-03-2</w:t>
      </w:r>
      <w:r w:rsidR="00AA421E">
        <w:t>9</w:t>
      </w:r>
    </w:p>
    <w:p w14:paraId="151A34D2" w14:textId="77777777" w:rsidR="00342690" w:rsidRPr="00AB0A13" w:rsidRDefault="00342690" w:rsidP="00AB0A13">
      <w:pPr>
        <w:ind w:right="4410"/>
        <w:rPr>
          <w:b/>
          <w:bCs/>
        </w:rPr>
      </w:pPr>
      <w:r w:rsidRPr="00AB0A13">
        <w:rPr>
          <w:b/>
          <w:bCs/>
        </w:rPr>
        <w:t>Szpital Wojewódzki w Poznaniu</w:t>
      </w:r>
    </w:p>
    <w:p w14:paraId="29690786" w14:textId="77777777" w:rsidR="00906D1A" w:rsidRPr="00AB0A13" w:rsidRDefault="00342690" w:rsidP="00AB0A13">
      <w:pPr>
        <w:ind w:right="4410"/>
        <w:rPr>
          <w:b/>
          <w:bCs/>
        </w:rPr>
      </w:pPr>
      <w:r w:rsidRPr="00AB0A13">
        <w:rPr>
          <w:b/>
          <w:bCs/>
        </w:rPr>
        <w:t>Dział Zamówień Publicznych</w:t>
      </w:r>
    </w:p>
    <w:p w14:paraId="3D52721A" w14:textId="77777777" w:rsidR="00906D1A" w:rsidRPr="00AB0A13" w:rsidRDefault="00342690" w:rsidP="00AB0A13">
      <w:pPr>
        <w:ind w:right="4410"/>
      </w:pPr>
      <w:r w:rsidRPr="00AB0A13">
        <w:t>Juraszów</w:t>
      </w:r>
      <w:r w:rsidR="00906D1A" w:rsidRPr="00AB0A13">
        <w:t xml:space="preserve"> </w:t>
      </w:r>
      <w:r w:rsidRPr="00AB0A13">
        <w:t>7/19</w:t>
      </w:r>
    </w:p>
    <w:p w14:paraId="1EF021CB" w14:textId="77777777" w:rsidR="00906D1A" w:rsidRPr="00AB0A13" w:rsidRDefault="00342690" w:rsidP="00AB0A13">
      <w:pPr>
        <w:tabs>
          <w:tab w:val="left" w:pos="5670"/>
        </w:tabs>
        <w:ind w:right="4410"/>
      </w:pPr>
      <w:r w:rsidRPr="00AB0A13">
        <w:t>60-479</w:t>
      </w:r>
      <w:r w:rsidR="00906D1A" w:rsidRPr="00AB0A13">
        <w:t xml:space="preserve"> </w:t>
      </w:r>
      <w:r w:rsidRPr="00AB0A13">
        <w:t>Poznań</w:t>
      </w:r>
    </w:p>
    <w:p w14:paraId="3A7ABDD3" w14:textId="77777777" w:rsidR="00A151B5" w:rsidRPr="00AB0A13" w:rsidRDefault="00A151B5" w:rsidP="00AB0A13">
      <w:pPr>
        <w:tabs>
          <w:tab w:val="right" w:pos="9072"/>
        </w:tabs>
        <w:ind w:left="5670"/>
        <w:jc w:val="both"/>
        <w:rPr>
          <w:b/>
        </w:rPr>
      </w:pPr>
      <w:r w:rsidRPr="00AB0A13">
        <w:rPr>
          <w:b/>
        </w:rPr>
        <w:t>WYKONAWCY</w:t>
      </w:r>
    </w:p>
    <w:p w14:paraId="11D12145" w14:textId="77777777" w:rsidR="00906D1A" w:rsidRPr="00AB0A13" w:rsidRDefault="00A151B5" w:rsidP="00AB0A13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AB0A13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AB0A13" w14:paraId="0A626275" w14:textId="77777777" w:rsidTr="00EF318B">
        <w:tc>
          <w:tcPr>
            <w:tcW w:w="10065" w:type="dxa"/>
            <w:shd w:val="clear" w:color="auto" w:fill="F2F2F2"/>
            <w:hideMark/>
          </w:tcPr>
          <w:p w14:paraId="1EF610D6" w14:textId="77777777" w:rsidR="00906D1A" w:rsidRPr="00AB0A13" w:rsidRDefault="00906D1A" w:rsidP="00AB0A13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AB0A13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0F0A121" w14:textId="77777777" w:rsidR="00906D1A" w:rsidRPr="00AB0A13" w:rsidRDefault="00906D1A" w:rsidP="00AB0A13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B0A13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B67D274" w14:textId="77777777" w:rsidR="00906D1A" w:rsidRPr="00AB0A13" w:rsidRDefault="00906D1A" w:rsidP="00AB0A13">
      <w:pPr>
        <w:keepNext/>
        <w:spacing w:after="240"/>
        <w:outlineLvl w:val="0"/>
        <w:rPr>
          <w:b/>
        </w:rPr>
      </w:pPr>
    </w:p>
    <w:p w14:paraId="5901B5EF" w14:textId="77777777" w:rsidR="00906D1A" w:rsidRPr="00AB0A13" w:rsidRDefault="00906D1A" w:rsidP="00AB0A13">
      <w:pPr>
        <w:spacing w:after="120"/>
        <w:jc w:val="both"/>
        <w:rPr>
          <w:rFonts w:eastAsia="Calibri"/>
          <w:lang w:eastAsia="en-US"/>
        </w:rPr>
      </w:pPr>
      <w:r w:rsidRPr="00AB0A13">
        <w:rPr>
          <w:rFonts w:eastAsia="Calibri"/>
          <w:lang w:eastAsia="en-US"/>
        </w:rPr>
        <w:t xml:space="preserve">Dotyczy </w:t>
      </w:r>
      <w:r w:rsidRPr="00AB0A13">
        <w:t>postępowania o udzielenie zamówienia publicznego</w:t>
      </w:r>
      <w:r w:rsidRPr="00AB0A1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AB0A13" w14:paraId="22D0DD2A" w14:textId="77777777" w:rsidTr="00EF318B">
        <w:tc>
          <w:tcPr>
            <w:tcW w:w="2269" w:type="dxa"/>
            <w:shd w:val="clear" w:color="auto" w:fill="auto"/>
          </w:tcPr>
          <w:p w14:paraId="31AD6D2A" w14:textId="77777777" w:rsidR="00906D1A" w:rsidRPr="00AB0A13" w:rsidRDefault="00906D1A" w:rsidP="00AB0A13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AB0A13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41A7D7" w14:textId="77777777" w:rsidR="00906D1A" w:rsidRPr="00AB0A13" w:rsidRDefault="00342690" w:rsidP="00AB0A13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AB0A13">
              <w:rPr>
                <w:b/>
              </w:rPr>
              <w:t>Utrzymanie systemów i helpdesk w Szpitalu Wojewódzkim w Poznaniu</w:t>
            </w:r>
          </w:p>
        </w:tc>
      </w:tr>
      <w:tr w:rsidR="00342690" w:rsidRPr="00AB0A13" w14:paraId="3582B384" w14:textId="77777777" w:rsidTr="009E7C07">
        <w:tc>
          <w:tcPr>
            <w:tcW w:w="2269" w:type="dxa"/>
            <w:shd w:val="clear" w:color="auto" w:fill="auto"/>
          </w:tcPr>
          <w:p w14:paraId="41C169FA" w14:textId="77777777" w:rsidR="00342690" w:rsidRPr="00AB0A13" w:rsidRDefault="00342690" w:rsidP="00AB0A13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AB0A1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0B6DDE" w14:textId="77777777" w:rsidR="00342690" w:rsidRPr="00AB0A13" w:rsidRDefault="00342690" w:rsidP="00AB0A13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AB0A13">
              <w:rPr>
                <w:b/>
              </w:rPr>
              <w:t>SZW/DZP/13/2024</w:t>
            </w:r>
          </w:p>
        </w:tc>
      </w:tr>
    </w:tbl>
    <w:p w14:paraId="722DAEEF" w14:textId="77777777" w:rsidR="00906D1A" w:rsidRPr="00AB0A13" w:rsidRDefault="00906D1A" w:rsidP="00AB0A13">
      <w:pPr>
        <w:tabs>
          <w:tab w:val="left" w:pos="708"/>
          <w:tab w:val="center" w:pos="4536"/>
          <w:tab w:val="right" w:pos="9072"/>
        </w:tabs>
      </w:pPr>
    </w:p>
    <w:p w14:paraId="5D9CFAD0" w14:textId="77777777" w:rsidR="00342690" w:rsidRPr="00AB0A13" w:rsidRDefault="00906D1A" w:rsidP="00AB0A13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AB0A13">
        <w:t xml:space="preserve">Zamawiający, </w:t>
      </w:r>
      <w:r w:rsidR="00342690" w:rsidRPr="00AB0A13">
        <w:rPr>
          <w:b/>
        </w:rPr>
        <w:t>Szpital Wojewódzki w Poznaniu</w:t>
      </w:r>
    </w:p>
    <w:p w14:paraId="6A4EDE4B" w14:textId="77777777" w:rsidR="00906D1A" w:rsidRPr="00AB0A13" w:rsidRDefault="00342690" w:rsidP="00AB0A13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AB0A13">
        <w:rPr>
          <w:b/>
        </w:rPr>
        <w:t>Dział Zamówień Publicznych</w:t>
      </w:r>
      <w:r w:rsidR="00906D1A" w:rsidRPr="00AB0A13">
        <w:t xml:space="preserve">, działając na podstawie art. 253 ust. 1 ustawy z dnia 11 września 2019r. Prawo zamówień publicznych </w:t>
      </w:r>
      <w:r w:rsidRPr="00AB0A13">
        <w:t>(t.j. Dz. U. z 2023r. poz. 1605)</w:t>
      </w:r>
      <w:r w:rsidR="00906D1A" w:rsidRPr="00AB0A13">
        <w:t>, zwanej dalej „ustawą Pzp”, informuje, że w toczącym się postępowaniu o udzielenie zamówienia publicznego, jako najkorzystniejsza wybrana została oferta złożona przez wykonawcę</w:t>
      </w:r>
      <w:r w:rsidR="00906D1A" w:rsidRPr="00AB0A13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42690" w:rsidRPr="00AB0A13" w14:paraId="19A39E27" w14:textId="77777777" w:rsidTr="009E7C07">
        <w:trPr>
          <w:cantSplit/>
        </w:trPr>
        <w:tc>
          <w:tcPr>
            <w:tcW w:w="10080" w:type="dxa"/>
          </w:tcPr>
          <w:p w14:paraId="6EB2D030" w14:textId="77777777" w:rsidR="00342690" w:rsidRPr="00AB0A13" w:rsidRDefault="00342690" w:rsidP="00AB0A13">
            <w:pPr>
              <w:spacing w:before="80"/>
              <w:ind w:left="-75"/>
              <w:jc w:val="both"/>
              <w:rPr>
                <w:b/>
              </w:rPr>
            </w:pPr>
            <w:r w:rsidRPr="00AB0A13">
              <w:rPr>
                <w:b/>
              </w:rPr>
              <w:t>Przedsiębiorstwo Handlowo Usługowe XCORE Rafał Kaluga</w:t>
            </w:r>
          </w:p>
          <w:p w14:paraId="5CE9C5AF" w14:textId="77777777" w:rsidR="00342690" w:rsidRPr="00AB0A13" w:rsidRDefault="00342690" w:rsidP="00AB0A13">
            <w:pPr>
              <w:ind w:left="-75"/>
              <w:jc w:val="both"/>
              <w:rPr>
                <w:b/>
              </w:rPr>
            </w:pPr>
            <w:r w:rsidRPr="00AB0A13">
              <w:rPr>
                <w:bCs/>
              </w:rPr>
              <w:t>os Czecha 121 /6</w:t>
            </w:r>
          </w:p>
          <w:p w14:paraId="0F51BB58" w14:textId="77777777" w:rsidR="00342690" w:rsidRPr="00AB0A13" w:rsidRDefault="00342690" w:rsidP="00AB0A13">
            <w:pPr>
              <w:ind w:left="-75"/>
              <w:jc w:val="both"/>
              <w:rPr>
                <w:bCs/>
              </w:rPr>
            </w:pPr>
            <w:r w:rsidRPr="00AB0A13">
              <w:rPr>
                <w:bCs/>
              </w:rPr>
              <w:t>61-291 Poznań</w:t>
            </w:r>
          </w:p>
          <w:p w14:paraId="4D8CE09B" w14:textId="77777777" w:rsidR="00342690" w:rsidRPr="00AB0A13" w:rsidRDefault="00342690" w:rsidP="00AB0A13">
            <w:pPr>
              <w:spacing w:before="120" w:after="40"/>
              <w:ind w:left="-75"/>
              <w:jc w:val="both"/>
            </w:pPr>
            <w:r w:rsidRPr="00AB0A13">
              <w:t>za cenę wykonania przedmiotu zamówienia w wysokości</w:t>
            </w:r>
            <w:bookmarkStart w:id="1" w:name="p360105_01"/>
            <w:r w:rsidRPr="00AB0A13">
              <w:t xml:space="preserve"> </w:t>
            </w:r>
            <w:bookmarkEnd w:id="1"/>
            <w:r w:rsidRPr="00AB0A13">
              <w:rPr>
                <w:b/>
              </w:rPr>
              <w:t>674 532.00 zł brutto</w:t>
            </w:r>
            <w:r w:rsidRPr="00AB0A13">
              <w:rPr>
                <w:bCs/>
              </w:rPr>
              <w:t>.</w:t>
            </w:r>
          </w:p>
          <w:p w14:paraId="1551C380" w14:textId="07ABBA82" w:rsidR="00EB0C5F" w:rsidRPr="00EB0C5F" w:rsidRDefault="00EB0C5F" w:rsidP="00EB0C5F">
            <w:pPr>
              <w:ind w:left="-74"/>
              <w:jc w:val="both"/>
              <w:rPr>
                <w:color w:val="000000"/>
                <w:u w:val="single"/>
              </w:rPr>
            </w:pPr>
            <w:r>
              <w:rPr>
                <w:color w:val="000000"/>
              </w:rPr>
              <w:br/>
            </w:r>
            <w:r w:rsidR="00342690" w:rsidRPr="00EB0C5F">
              <w:rPr>
                <w:color w:val="000000"/>
                <w:u w:val="single"/>
              </w:rPr>
              <w:t>Uzasadnienie wyboru:</w:t>
            </w:r>
          </w:p>
          <w:p w14:paraId="00A93E4A" w14:textId="2D18390F" w:rsidR="00EB0C5F" w:rsidRPr="00EB0C5F" w:rsidRDefault="00EB0C5F" w:rsidP="00EB0C5F">
            <w:pPr>
              <w:ind w:left="-74"/>
              <w:jc w:val="both"/>
              <w:rPr>
                <w:color w:val="000000"/>
              </w:rPr>
            </w:pPr>
            <w:r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7CE1FB7" w14:textId="77C758F9" w:rsidR="00342690" w:rsidRPr="00AB0A13" w:rsidRDefault="00EB0C5F" w:rsidP="00EB0C5F">
            <w:pPr>
              <w:pStyle w:val="Nagwek"/>
              <w:tabs>
                <w:tab w:val="clear" w:pos="4536"/>
                <w:tab w:val="clear" w:pos="9072"/>
              </w:tabs>
              <w:ind w:left="-74"/>
              <w:jc w:val="both"/>
              <w:rPr>
                <w:highlight w:val="darkGray"/>
              </w:rPr>
            </w:pPr>
            <w:r>
              <w:t>Oferta spełnia wszystkie wymagania formalno - prawne i jest zgodna z zapisami SWZ.</w:t>
            </w:r>
          </w:p>
        </w:tc>
      </w:tr>
    </w:tbl>
    <w:p w14:paraId="34F6FC82" w14:textId="77777777" w:rsidR="00906D1A" w:rsidRPr="00AB0A13" w:rsidRDefault="00906D1A" w:rsidP="00AB0A13">
      <w:pPr>
        <w:spacing w:before="240" w:after="120"/>
        <w:jc w:val="both"/>
        <w:rPr>
          <w:color w:val="000000"/>
        </w:rPr>
      </w:pPr>
      <w:r w:rsidRPr="00AB0A13">
        <w:rPr>
          <w:b/>
          <w:bCs/>
          <w:color w:val="000000"/>
        </w:rPr>
        <w:t>Punktacja przyznana ofertom w każdym kryterium oceny ofert wraz z łączną punktacją</w:t>
      </w:r>
      <w:r w:rsidRPr="00AB0A13">
        <w:rPr>
          <w:color w:val="000000"/>
        </w:rPr>
        <w:t>:</w:t>
      </w:r>
    </w:p>
    <w:tbl>
      <w:tblPr>
        <w:tblW w:w="100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3"/>
        <w:gridCol w:w="5547"/>
        <w:gridCol w:w="1864"/>
        <w:gridCol w:w="1663"/>
      </w:tblGrid>
      <w:tr w:rsidR="00AB0A13" w:rsidRPr="00AB0A13" w14:paraId="2DC2B79A" w14:textId="77777777" w:rsidTr="00AA421E">
        <w:trPr>
          <w:trHeight w:val="606"/>
        </w:trPr>
        <w:tc>
          <w:tcPr>
            <w:tcW w:w="1013" w:type="dxa"/>
            <w:shd w:val="clear" w:color="auto" w:fill="F2F2F2"/>
            <w:vAlign w:val="center"/>
          </w:tcPr>
          <w:p w14:paraId="0241E5DD" w14:textId="77777777" w:rsidR="00AB0A13" w:rsidRPr="00AB0A13" w:rsidRDefault="00AB0A13" w:rsidP="00AB0A13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AB0A13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5547" w:type="dxa"/>
            <w:shd w:val="clear" w:color="auto" w:fill="F2F2F2"/>
            <w:vAlign w:val="center"/>
          </w:tcPr>
          <w:p w14:paraId="351C1292" w14:textId="77777777" w:rsidR="00AB0A13" w:rsidRPr="00AB0A13" w:rsidRDefault="00AB0A13" w:rsidP="00AB0A13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A13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864" w:type="dxa"/>
            <w:shd w:val="clear" w:color="auto" w:fill="F2F2F2"/>
            <w:vAlign w:val="center"/>
          </w:tcPr>
          <w:p w14:paraId="1101493B" w14:textId="77777777" w:rsidR="00AB0A13" w:rsidRPr="00AB0A13" w:rsidRDefault="00AB0A13" w:rsidP="00AB0A1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0A13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663" w:type="dxa"/>
            <w:shd w:val="clear" w:color="auto" w:fill="F2F2F2"/>
            <w:vAlign w:val="center"/>
          </w:tcPr>
          <w:p w14:paraId="32A63818" w14:textId="77777777" w:rsidR="00AB0A13" w:rsidRPr="00AB0A13" w:rsidRDefault="00AB0A13" w:rsidP="00AB0A13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A13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AB0A13" w:rsidRPr="00AB0A13" w14:paraId="72C379F3" w14:textId="77777777" w:rsidTr="00AA421E">
        <w:trPr>
          <w:trHeight w:val="1594"/>
        </w:trPr>
        <w:tc>
          <w:tcPr>
            <w:tcW w:w="1013" w:type="dxa"/>
            <w:vAlign w:val="center"/>
          </w:tcPr>
          <w:p w14:paraId="220A6258" w14:textId="77777777" w:rsidR="00AB0A13" w:rsidRPr="00AB0A13" w:rsidRDefault="00AB0A13" w:rsidP="00AB0A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0A1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547" w:type="dxa"/>
            <w:vAlign w:val="center"/>
          </w:tcPr>
          <w:p w14:paraId="036B83D1" w14:textId="77777777" w:rsidR="00AB0A13" w:rsidRPr="00AB0A13" w:rsidRDefault="00AB0A13" w:rsidP="00AB0A13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0A13">
              <w:rPr>
                <w:rFonts w:ascii="Times New Roman" w:hAnsi="Times New Roman" w:cs="Times New Roman"/>
                <w:b/>
                <w:sz w:val="22"/>
                <w:szCs w:val="22"/>
              </w:rPr>
              <w:t>Przedsiębiorstwo Handlowo Usługowe XCORE Rafał Kaluga</w:t>
            </w:r>
          </w:p>
          <w:p w14:paraId="4EACA518" w14:textId="77777777" w:rsidR="00AB0A13" w:rsidRPr="00AB0A13" w:rsidRDefault="00AB0A13" w:rsidP="00AB0A1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A13">
              <w:rPr>
                <w:rFonts w:ascii="Times New Roman" w:hAnsi="Times New Roman" w:cs="Times New Roman"/>
                <w:bCs/>
                <w:sz w:val="22"/>
                <w:szCs w:val="22"/>
              </w:rPr>
              <w:t>os Czecha 121 /6</w:t>
            </w:r>
          </w:p>
          <w:p w14:paraId="50465E16" w14:textId="77777777" w:rsidR="00AB0A13" w:rsidRPr="00AB0A13" w:rsidRDefault="00AB0A13" w:rsidP="00AB0A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A13">
              <w:rPr>
                <w:rFonts w:ascii="Times New Roman" w:hAnsi="Times New Roman" w:cs="Times New Roman"/>
                <w:bCs/>
                <w:sz w:val="22"/>
                <w:szCs w:val="22"/>
              </w:rPr>
              <w:t>61-291 Poznań</w:t>
            </w:r>
          </w:p>
        </w:tc>
        <w:tc>
          <w:tcPr>
            <w:tcW w:w="1864" w:type="dxa"/>
            <w:vAlign w:val="center"/>
          </w:tcPr>
          <w:p w14:paraId="36946010" w14:textId="77777777" w:rsidR="00AB0A13" w:rsidRPr="00AB0A13" w:rsidRDefault="00AB0A13" w:rsidP="00AB0A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0A13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1663" w:type="dxa"/>
            <w:vAlign w:val="center"/>
          </w:tcPr>
          <w:p w14:paraId="363D8FD4" w14:textId="77777777" w:rsidR="00AB0A13" w:rsidRPr="00AB0A13" w:rsidRDefault="00AB0A13" w:rsidP="00AB0A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0A13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AB0A13" w:rsidRPr="00AB0A13" w14:paraId="787E3144" w14:textId="77777777" w:rsidTr="00AA421E">
        <w:trPr>
          <w:trHeight w:val="997"/>
        </w:trPr>
        <w:tc>
          <w:tcPr>
            <w:tcW w:w="1013" w:type="dxa"/>
            <w:vAlign w:val="center"/>
          </w:tcPr>
          <w:p w14:paraId="502A597C" w14:textId="77777777" w:rsidR="00AB0A13" w:rsidRPr="00AB0A13" w:rsidRDefault="00AB0A13" w:rsidP="00AB0A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0A1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5547" w:type="dxa"/>
            <w:vAlign w:val="center"/>
          </w:tcPr>
          <w:p w14:paraId="03B7CDC8" w14:textId="77777777" w:rsidR="00AB0A13" w:rsidRPr="00AB0A13" w:rsidRDefault="00AB0A13" w:rsidP="00AB0A13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0A13">
              <w:rPr>
                <w:rFonts w:ascii="Times New Roman" w:hAnsi="Times New Roman" w:cs="Times New Roman"/>
                <w:b/>
                <w:sz w:val="22"/>
                <w:szCs w:val="22"/>
              </w:rPr>
              <w:t>We'Support Sp. z o.o.</w:t>
            </w:r>
          </w:p>
          <w:p w14:paraId="3D5E1C11" w14:textId="40E07AE2" w:rsidR="00AB0A13" w:rsidRPr="00AB0A13" w:rsidRDefault="00AB0A13" w:rsidP="00AB0A1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AB0A1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Patriotów 303 </w:t>
            </w:r>
          </w:p>
          <w:p w14:paraId="5E678AAC" w14:textId="77777777" w:rsidR="00AB0A13" w:rsidRPr="00AB0A13" w:rsidRDefault="00AB0A13" w:rsidP="00AB0A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A13">
              <w:rPr>
                <w:rFonts w:ascii="Times New Roman" w:hAnsi="Times New Roman" w:cs="Times New Roman"/>
                <w:bCs/>
                <w:sz w:val="22"/>
                <w:szCs w:val="22"/>
              </w:rPr>
              <w:t>04-767 Warszawa</w:t>
            </w:r>
          </w:p>
        </w:tc>
        <w:tc>
          <w:tcPr>
            <w:tcW w:w="3527" w:type="dxa"/>
            <w:gridSpan w:val="2"/>
            <w:vAlign w:val="center"/>
          </w:tcPr>
          <w:p w14:paraId="78B5FB7F" w14:textId="0014D1B8" w:rsidR="00AB0A13" w:rsidRPr="00AB0A13" w:rsidRDefault="00AB0A13" w:rsidP="00AB0A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Oferta nie podlega punktacji</w:t>
            </w:r>
            <w:r w:rsidR="00EC7A61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</w:tbl>
    <w:p w14:paraId="1977CEBE" w14:textId="77777777" w:rsidR="00EC7A61" w:rsidRDefault="00EC7A61" w:rsidP="00EC7A61">
      <w:pPr>
        <w:spacing w:line="360" w:lineRule="auto"/>
        <w:jc w:val="both"/>
      </w:pPr>
      <w:r>
        <w:rPr>
          <w:bCs/>
        </w:rPr>
        <w:t>*Zamawiający nie przyznawał punktów. Oferta Wykonawcy została odrzucona.</w:t>
      </w:r>
    </w:p>
    <w:p w14:paraId="5A908405" w14:textId="77777777" w:rsidR="00906D1A" w:rsidRPr="00AB0A13" w:rsidRDefault="00906D1A" w:rsidP="00AB0A13">
      <w:pPr>
        <w:jc w:val="both"/>
        <w:rPr>
          <w:color w:val="000000"/>
        </w:rPr>
      </w:pPr>
    </w:p>
    <w:p w14:paraId="7525A242" w14:textId="77777777" w:rsidR="009F0E5C" w:rsidRPr="00AB0A13" w:rsidRDefault="009F0E5C" w:rsidP="00AB0A13">
      <w:pPr>
        <w:spacing w:after="40"/>
        <w:jc w:val="both"/>
      </w:pPr>
      <w:r w:rsidRPr="00AB0A13">
        <w:rPr>
          <w:b/>
          <w:bCs/>
        </w:rPr>
        <w:t xml:space="preserve">Informacja </w:t>
      </w:r>
      <w:r w:rsidR="00BD2174" w:rsidRPr="00AB0A13">
        <w:rPr>
          <w:b/>
          <w:bCs/>
        </w:rPr>
        <w:t>o terminie zawarcia umowy</w:t>
      </w:r>
    </w:p>
    <w:p w14:paraId="3FCEB424" w14:textId="6B68E21C" w:rsidR="00F960D7" w:rsidRPr="00AB0A13" w:rsidRDefault="00A029B8" w:rsidP="00AB0A13">
      <w:pPr>
        <w:spacing w:after="120"/>
        <w:jc w:val="both"/>
      </w:pPr>
      <w:r w:rsidRPr="00AB0A13">
        <w:t>U</w:t>
      </w:r>
      <w:r w:rsidR="00F960D7" w:rsidRPr="00AB0A13">
        <w:t>mowa w sp</w:t>
      </w:r>
      <w:r w:rsidR="004C3459" w:rsidRPr="00AB0A13">
        <w:t>r</w:t>
      </w:r>
      <w:r w:rsidR="00F960D7" w:rsidRPr="00AB0A13">
        <w:t>awie zamówienia publicznego</w:t>
      </w:r>
      <w:r w:rsidR="00D8427E" w:rsidRPr="00AB0A13">
        <w:t xml:space="preserve">, zgodnie z art. </w:t>
      </w:r>
      <w:r w:rsidR="009F18DC" w:rsidRPr="00AB0A13">
        <w:t>308</w:t>
      </w:r>
      <w:r w:rsidR="00D8427E" w:rsidRPr="00AB0A13">
        <w:t xml:space="preserve"> ust. </w:t>
      </w:r>
      <w:r w:rsidR="009F18DC" w:rsidRPr="00AB0A13">
        <w:t>2</w:t>
      </w:r>
      <w:r w:rsidR="00D8427E" w:rsidRPr="00AB0A13">
        <w:t xml:space="preserve"> ustawy Pzp,</w:t>
      </w:r>
      <w:r w:rsidRPr="00AB0A13">
        <w:t xml:space="preserve"> zostanie</w:t>
      </w:r>
      <w:r w:rsidR="00F960D7" w:rsidRPr="00AB0A13">
        <w:t xml:space="preserve"> zawarta,</w:t>
      </w:r>
      <w:r w:rsidRPr="00AB0A13">
        <w:t xml:space="preserve"> </w:t>
      </w:r>
      <w:r w:rsidR="00F960D7" w:rsidRPr="00AB0A13">
        <w:t xml:space="preserve">z </w:t>
      </w:r>
      <w:r w:rsidRPr="00AB0A13">
        <w:t xml:space="preserve">uwzględnieniem art. 577 ustawy Pzp, </w:t>
      </w:r>
      <w:r w:rsidR="00F960D7" w:rsidRPr="00AB0A13">
        <w:t>w terminie</w:t>
      </w:r>
      <w:r w:rsidR="00D8427E" w:rsidRPr="00AB0A13">
        <w:t xml:space="preserve"> </w:t>
      </w:r>
      <w:r w:rsidR="00342690" w:rsidRPr="00AB0A13">
        <w:t xml:space="preserve">nie krótszym niż </w:t>
      </w:r>
      <w:r w:rsidR="00264C9C">
        <w:t xml:space="preserve">5 </w:t>
      </w:r>
      <w:r w:rsidR="00342690" w:rsidRPr="00AB0A13">
        <w:t>dni od dnia przesłania niniejszej informacji o wyborze najkorzystniejszej oferty.</w:t>
      </w:r>
    </w:p>
    <w:p w14:paraId="77E18DC9" w14:textId="77777777" w:rsidR="00F960D7" w:rsidRPr="00AB0A13" w:rsidRDefault="00D8427E" w:rsidP="00AB0A13">
      <w:pPr>
        <w:spacing w:after="240"/>
        <w:jc w:val="both"/>
      </w:pPr>
      <w:r w:rsidRPr="00AB0A13">
        <w:t xml:space="preserve">Umowa </w:t>
      </w:r>
      <w:r w:rsidR="00F960D7" w:rsidRPr="00AB0A13">
        <w:t>w sprawie zamówienia publicznego</w:t>
      </w:r>
      <w:r w:rsidRPr="00AB0A13">
        <w:t xml:space="preserve"> może być zawarta </w:t>
      </w:r>
      <w:r w:rsidR="00F960D7" w:rsidRPr="00AB0A13">
        <w:t xml:space="preserve">przed upływem terminu, o którym mowa powyżej, jeżeli zachodzą okoliczności wymienione w </w:t>
      </w:r>
      <w:r w:rsidRPr="00AB0A13">
        <w:t xml:space="preserve">art. </w:t>
      </w:r>
      <w:r w:rsidR="009F18DC" w:rsidRPr="00AB0A13">
        <w:t>308</w:t>
      </w:r>
      <w:r w:rsidR="00F960D7" w:rsidRPr="00AB0A13">
        <w:t xml:space="preserve"> ust. </w:t>
      </w:r>
      <w:r w:rsidR="009F18DC" w:rsidRPr="00AB0A13">
        <w:t>3</w:t>
      </w:r>
      <w:r w:rsidR="00F960D7" w:rsidRPr="00AB0A13">
        <w:t xml:space="preserve"> ustawy P</w:t>
      </w:r>
      <w:r w:rsidR="004657DA" w:rsidRPr="00AB0A13">
        <w:t>zp</w:t>
      </w:r>
      <w:r w:rsidR="00F960D7" w:rsidRPr="00AB0A13">
        <w:t>.</w:t>
      </w:r>
    </w:p>
    <w:p w14:paraId="23094784" w14:textId="77777777" w:rsidR="00906D1A" w:rsidRPr="00AB0A13" w:rsidRDefault="00906D1A" w:rsidP="00AB0A13">
      <w:pPr>
        <w:jc w:val="both"/>
        <w:rPr>
          <w:b/>
          <w:bCs/>
        </w:rPr>
      </w:pPr>
      <w:r w:rsidRPr="00AB0A13">
        <w:rPr>
          <w:b/>
          <w:bCs/>
        </w:rPr>
        <w:t>Pouczenie</w:t>
      </w:r>
    </w:p>
    <w:p w14:paraId="36095138" w14:textId="77777777" w:rsidR="00906D1A" w:rsidRPr="00AB0A13" w:rsidRDefault="00906D1A" w:rsidP="00AB0A13">
      <w:pPr>
        <w:spacing w:after="600"/>
        <w:jc w:val="both"/>
      </w:pPr>
      <w:r w:rsidRPr="00AB0A13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0547ED97" w14:textId="77777777" w:rsidR="005334DC" w:rsidRDefault="005334DC" w:rsidP="005334DC">
      <w:pPr>
        <w:ind w:left="2832" w:firstLine="708"/>
        <w:jc w:val="center"/>
        <w:rPr>
          <w:i/>
          <w:sz w:val="20"/>
          <w:szCs w:val="20"/>
        </w:rPr>
      </w:pPr>
      <w:r>
        <w:rPr>
          <w:sz w:val="22"/>
          <w:szCs w:val="22"/>
        </w:rPr>
        <w:t>Zamawiający</w:t>
      </w:r>
    </w:p>
    <w:p w14:paraId="3372664B" w14:textId="77777777" w:rsidR="005334DC" w:rsidRDefault="005334DC" w:rsidP="005334D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6CB0AB3" w14:textId="77777777" w:rsidR="005334DC" w:rsidRDefault="005334DC" w:rsidP="005334D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6666036" w14:textId="77777777" w:rsidR="005334DC" w:rsidRDefault="005334DC" w:rsidP="005334DC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5C99F7F" w14:textId="25E2696C" w:rsidR="008642B3" w:rsidRPr="00AB0A13" w:rsidRDefault="008642B3" w:rsidP="00AB0A13">
      <w:pPr>
        <w:jc w:val="right"/>
        <w:rPr>
          <w:vertAlign w:val="superscript"/>
        </w:rPr>
      </w:pPr>
    </w:p>
    <w:sectPr w:rsidR="008642B3" w:rsidRPr="00AB0A13" w:rsidSect="00C329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CA007" w14:textId="77777777" w:rsidR="00C3296B" w:rsidRDefault="00C3296B">
      <w:r>
        <w:separator/>
      </w:r>
    </w:p>
  </w:endnote>
  <w:endnote w:type="continuationSeparator" w:id="0">
    <w:p w14:paraId="3B7D6D22" w14:textId="77777777" w:rsidR="00C3296B" w:rsidRDefault="00C32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093F1" w14:textId="77777777" w:rsidR="00342690" w:rsidRDefault="003426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BE143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79DB7A9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71A28" w14:textId="77777777" w:rsidR="00342690" w:rsidRDefault="003426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A41FD" w14:textId="77777777" w:rsidR="00C3296B" w:rsidRDefault="00C3296B">
      <w:r>
        <w:separator/>
      </w:r>
    </w:p>
  </w:footnote>
  <w:footnote w:type="continuationSeparator" w:id="0">
    <w:p w14:paraId="05895E8C" w14:textId="77777777" w:rsidR="00C3296B" w:rsidRDefault="00C32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84D34" w14:textId="77777777" w:rsidR="00342690" w:rsidRDefault="003426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841F9" w14:textId="77777777" w:rsidR="00342690" w:rsidRDefault="003426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00710" w14:textId="77777777" w:rsidR="00342690" w:rsidRDefault="003426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6B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64C9C"/>
    <w:rsid w:val="002B1E4F"/>
    <w:rsid w:val="002B6761"/>
    <w:rsid w:val="0034269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34DC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072FB"/>
    <w:rsid w:val="00A151B5"/>
    <w:rsid w:val="00AA02AC"/>
    <w:rsid w:val="00AA421E"/>
    <w:rsid w:val="00AB0A13"/>
    <w:rsid w:val="00AB1E04"/>
    <w:rsid w:val="00B32D12"/>
    <w:rsid w:val="00B464D3"/>
    <w:rsid w:val="00B8185B"/>
    <w:rsid w:val="00BD2174"/>
    <w:rsid w:val="00C3296B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B0C5F"/>
    <w:rsid w:val="00EC7A61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33DC8F"/>
  <w15:chartTrackingRefBased/>
  <w15:docId w15:val="{64A7E4FA-981B-4520-91EE-0B4140163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B0A13"/>
    <w:rPr>
      <w:b/>
      <w:bCs/>
    </w:rPr>
  </w:style>
  <w:style w:type="character" w:customStyle="1" w:styleId="NagwekZnak">
    <w:name w:val="Nagłówek Znak"/>
    <w:basedOn w:val="Domylnaczcionkaakapitu"/>
    <w:link w:val="Nagwek"/>
    <w:rsid w:val="00EB0C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43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580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324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1899-12-31T23:00:00Z</cp:lastPrinted>
  <dcterms:created xsi:type="dcterms:W3CDTF">2024-03-28T07:58:00Z</dcterms:created>
  <dcterms:modified xsi:type="dcterms:W3CDTF">2024-03-29T10:52:00Z</dcterms:modified>
</cp:coreProperties>
</file>