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B839C" w14:textId="77777777" w:rsidR="00906D1A" w:rsidRPr="0015258E" w:rsidRDefault="00691DE4" w:rsidP="0015258E">
      <w:pPr>
        <w:spacing w:after="600"/>
        <w:jc w:val="right"/>
      </w:pPr>
      <w:bookmarkStart w:id="0" w:name="_Hlk53520193"/>
      <w:r w:rsidRPr="0015258E">
        <w:t>Poznań</w:t>
      </w:r>
      <w:r w:rsidR="00906D1A" w:rsidRPr="0015258E">
        <w:t xml:space="preserve"> dnia: </w:t>
      </w:r>
      <w:r w:rsidRPr="0015258E">
        <w:t>2024-03-29</w:t>
      </w:r>
    </w:p>
    <w:p w14:paraId="2C94B604" w14:textId="77777777" w:rsidR="00691DE4" w:rsidRPr="0015258E" w:rsidRDefault="00691DE4" w:rsidP="0015258E">
      <w:pPr>
        <w:ind w:right="4410"/>
        <w:rPr>
          <w:b/>
          <w:bCs/>
        </w:rPr>
      </w:pPr>
      <w:r w:rsidRPr="0015258E">
        <w:rPr>
          <w:b/>
          <w:bCs/>
        </w:rPr>
        <w:t>Szpital Wojewódzki w Poznaniu</w:t>
      </w:r>
    </w:p>
    <w:p w14:paraId="60176FB9" w14:textId="77777777" w:rsidR="00906D1A" w:rsidRPr="0015258E" w:rsidRDefault="00691DE4" w:rsidP="0015258E">
      <w:pPr>
        <w:ind w:right="4410"/>
        <w:rPr>
          <w:b/>
          <w:bCs/>
        </w:rPr>
      </w:pPr>
      <w:r w:rsidRPr="0015258E">
        <w:rPr>
          <w:b/>
          <w:bCs/>
        </w:rPr>
        <w:t>Dział Zamówień Publicznych</w:t>
      </w:r>
    </w:p>
    <w:p w14:paraId="7E25F5DA" w14:textId="77777777" w:rsidR="00906D1A" w:rsidRPr="0015258E" w:rsidRDefault="00691DE4" w:rsidP="0015258E">
      <w:pPr>
        <w:ind w:right="4410"/>
      </w:pPr>
      <w:r w:rsidRPr="0015258E">
        <w:t>Juraszów</w:t>
      </w:r>
      <w:r w:rsidR="00906D1A" w:rsidRPr="0015258E">
        <w:t xml:space="preserve"> </w:t>
      </w:r>
      <w:r w:rsidRPr="0015258E">
        <w:t>7/19</w:t>
      </w:r>
    </w:p>
    <w:p w14:paraId="1155B0BF" w14:textId="77777777" w:rsidR="00906D1A" w:rsidRPr="0015258E" w:rsidRDefault="00691DE4" w:rsidP="0015258E">
      <w:pPr>
        <w:tabs>
          <w:tab w:val="left" w:pos="5670"/>
        </w:tabs>
        <w:ind w:right="4410"/>
      </w:pPr>
      <w:r w:rsidRPr="0015258E">
        <w:t>60-479</w:t>
      </w:r>
      <w:r w:rsidR="00906D1A" w:rsidRPr="0015258E">
        <w:t xml:space="preserve"> </w:t>
      </w:r>
      <w:r w:rsidRPr="0015258E">
        <w:t>Poznań</w:t>
      </w:r>
    </w:p>
    <w:p w14:paraId="292BDF3F" w14:textId="77777777" w:rsidR="00A151B5" w:rsidRPr="0015258E" w:rsidRDefault="00A151B5" w:rsidP="0015258E">
      <w:pPr>
        <w:tabs>
          <w:tab w:val="right" w:pos="9072"/>
        </w:tabs>
        <w:ind w:left="5670"/>
        <w:jc w:val="both"/>
        <w:rPr>
          <w:b/>
        </w:rPr>
      </w:pPr>
      <w:r w:rsidRPr="0015258E">
        <w:rPr>
          <w:b/>
        </w:rPr>
        <w:t>WYKONAWCY</w:t>
      </w:r>
    </w:p>
    <w:p w14:paraId="13203394" w14:textId="77777777" w:rsidR="00906D1A" w:rsidRPr="0015258E" w:rsidRDefault="00A151B5" w:rsidP="0015258E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15258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15258E" w14:paraId="3BCCB978" w14:textId="77777777" w:rsidTr="00EF318B">
        <w:tc>
          <w:tcPr>
            <w:tcW w:w="10065" w:type="dxa"/>
            <w:shd w:val="clear" w:color="auto" w:fill="F2F2F2"/>
            <w:hideMark/>
          </w:tcPr>
          <w:p w14:paraId="55677760" w14:textId="77777777" w:rsidR="00906D1A" w:rsidRPr="0015258E" w:rsidRDefault="00906D1A" w:rsidP="0015258E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15258E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D5B8A11" w14:textId="77777777" w:rsidR="00906D1A" w:rsidRPr="0015258E" w:rsidRDefault="00906D1A" w:rsidP="0015258E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5258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7F3FDD8" w14:textId="77777777" w:rsidR="00906D1A" w:rsidRPr="0015258E" w:rsidRDefault="00906D1A" w:rsidP="0015258E">
      <w:pPr>
        <w:keepNext/>
        <w:spacing w:after="240"/>
        <w:outlineLvl w:val="0"/>
        <w:rPr>
          <w:b/>
        </w:rPr>
      </w:pPr>
    </w:p>
    <w:p w14:paraId="265E2BBA" w14:textId="77777777" w:rsidR="00906D1A" w:rsidRPr="0015258E" w:rsidRDefault="00906D1A" w:rsidP="0015258E">
      <w:pPr>
        <w:spacing w:after="120"/>
        <w:jc w:val="both"/>
        <w:rPr>
          <w:rFonts w:eastAsia="Calibri"/>
          <w:lang w:eastAsia="en-US"/>
        </w:rPr>
      </w:pPr>
      <w:r w:rsidRPr="0015258E">
        <w:rPr>
          <w:rFonts w:eastAsia="Calibri"/>
          <w:lang w:eastAsia="en-US"/>
        </w:rPr>
        <w:t xml:space="preserve">Dotyczy </w:t>
      </w:r>
      <w:r w:rsidRPr="0015258E">
        <w:t>postępowania o udzielenie zamówienia publicznego</w:t>
      </w:r>
      <w:r w:rsidRPr="0015258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15258E" w14:paraId="12962655" w14:textId="77777777" w:rsidTr="00EF318B">
        <w:tc>
          <w:tcPr>
            <w:tcW w:w="2269" w:type="dxa"/>
            <w:shd w:val="clear" w:color="auto" w:fill="auto"/>
          </w:tcPr>
          <w:p w14:paraId="05C03366" w14:textId="77777777" w:rsidR="00906D1A" w:rsidRPr="0015258E" w:rsidRDefault="00906D1A" w:rsidP="0015258E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15258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8085B4" w14:textId="77777777" w:rsidR="00906D1A" w:rsidRPr="0015258E" w:rsidRDefault="00691DE4" w:rsidP="0015258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5258E">
              <w:rPr>
                <w:bCs/>
              </w:rPr>
              <w:t>Nadzór inwestorski nad zadaniem: Modernizacja dawnego skrzydła mieszkalnego budynku E w Filii nr 2 Szpitala Wojewódzkiego w Poznaniu w celu poszerzenia bazy łóżkowej i Oddziału Rehabilitacji Kardiologicznej</w:t>
            </w:r>
          </w:p>
        </w:tc>
      </w:tr>
      <w:tr w:rsidR="00691DE4" w:rsidRPr="0015258E" w14:paraId="7C63CE6D" w14:textId="77777777" w:rsidTr="00C22CED">
        <w:tc>
          <w:tcPr>
            <w:tcW w:w="2269" w:type="dxa"/>
            <w:shd w:val="clear" w:color="auto" w:fill="auto"/>
          </w:tcPr>
          <w:p w14:paraId="2549397C" w14:textId="77777777" w:rsidR="00691DE4" w:rsidRPr="0015258E" w:rsidRDefault="00691DE4" w:rsidP="0015258E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15258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2F2324" w14:textId="77777777" w:rsidR="00691DE4" w:rsidRPr="0015258E" w:rsidRDefault="00691DE4" w:rsidP="0015258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5258E">
              <w:rPr>
                <w:bCs/>
              </w:rPr>
              <w:t>SZW/DZP/7/2024</w:t>
            </w:r>
          </w:p>
        </w:tc>
      </w:tr>
    </w:tbl>
    <w:p w14:paraId="1BF32E33" w14:textId="77777777" w:rsidR="00906D1A" w:rsidRPr="0015258E" w:rsidRDefault="00906D1A" w:rsidP="0015258E">
      <w:pPr>
        <w:tabs>
          <w:tab w:val="left" w:pos="708"/>
          <w:tab w:val="center" w:pos="4536"/>
          <w:tab w:val="right" w:pos="9072"/>
        </w:tabs>
      </w:pPr>
    </w:p>
    <w:p w14:paraId="5B402514" w14:textId="77777777" w:rsidR="00691DE4" w:rsidRPr="0015258E" w:rsidRDefault="00906D1A" w:rsidP="0015258E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15258E">
        <w:t xml:space="preserve">Zamawiający, </w:t>
      </w:r>
      <w:r w:rsidR="00691DE4" w:rsidRPr="0015258E">
        <w:rPr>
          <w:b/>
        </w:rPr>
        <w:t>Szpital Wojewódzki w Poznaniu</w:t>
      </w:r>
    </w:p>
    <w:p w14:paraId="46DB6634" w14:textId="77777777" w:rsidR="00906D1A" w:rsidRPr="0015258E" w:rsidRDefault="00691DE4" w:rsidP="0015258E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15258E">
        <w:rPr>
          <w:b/>
        </w:rPr>
        <w:t>Dział Zamówień Publicznych</w:t>
      </w:r>
      <w:r w:rsidR="00906D1A" w:rsidRPr="0015258E">
        <w:t xml:space="preserve">, działając na podstawie art. 253 ust. 1 ustawy z dnia 11 września 2019r. Prawo zamówień publicznych </w:t>
      </w:r>
      <w:r w:rsidRPr="0015258E">
        <w:t>(</w:t>
      </w:r>
      <w:proofErr w:type="spellStart"/>
      <w:r w:rsidRPr="0015258E">
        <w:t>t.j</w:t>
      </w:r>
      <w:proofErr w:type="spellEnd"/>
      <w:r w:rsidRPr="0015258E">
        <w:t>. Dz. U. z 2023r. poz. 1605)</w:t>
      </w:r>
      <w:r w:rsidR="00906D1A" w:rsidRPr="0015258E">
        <w:t xml:space="preserve">, zwanej dalej „ustawą </w:t>
      </w:r>
      <w:proofErr w:type="spellStart"/>
      <w:r w:rsidR="00906D1A" w:rsidRPr="0015258E">
        <w:t>Pzp</w:t>
      </w:r>
      <w:proofErr w:type="spellEnd"/>
      <w:r w:rsidR="00906D1A" w:rsidRPr="0015258E">
        <w:t>”, informuje, że w toczącym się postępowaniu o udzielenie zamówienia publicznego, jako najkorzystniejsza wybrana została oferta złożona przez wykonawcę</w:t>
      </w:r>
      <w:r w:rsidR="00906D1A" w:rsidRPr="0015258E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91DE4" w:rsidRPr="0015258E" w14:paraId="2A41E4C9" w14:textId="77777777" w:rsidTr="00C22CED">
        <w:trPr>
          <w:cantSplit/>
        </w:trPr>
        <w:tc>
          <w:tcPr>
            <w:tcW w:w="10080" w:type="dxa"/>
          </w:tcPr>
          <w:p w14:paraId="69ECAEFB" w14:textId="77777777" w:rsidR="00691DE4" w:rsidRPr="0015258E" w:rsidRDefault="00691DE4" w:rsidP="0015258E">
            <w:pPr>
              <w:spacing w:before="80"/>
              <w:ind w:left="-75"/>
              <w:jc w:val="both"/>
              <w:rPr>
                <w:b/>
              </w:rPr>
            </w:pPr>
            <w:r w:rsidRPr="0015258E">
              <w:rPr>
                <w:b/>
              </w:rPr>
              <w:t>Przemysław  Jarząbek</w:t>
            </w:r>
          </w:p>
          <w:p w14:paraId="3801C813" w14:textId="2EDC604D" w:rsidR="00691DE4" w:rsidRPr="0015258E" w:rsidRDefault="0015258E" w:rsidP="0015258E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691DE4" w:rsidRPr="0015258E">
              <w:rPr>
                <w:bCs/>
              </w:rPr>
              <w:t xml:space="preserve">Winoroślowa 2 </w:t>
            </w:r>
          </w:p>
          <w:p w14:paraId="3765422A" w14:textId="77777777" w:rsidR="00691DE4" w:rsidRPr="0015258E" w:rsidRDefault="00691DE4" w:rsidP="0015258E">
            <w:pPr>
              <w:ind w:left="-75"/>
              <w:jc w:val="both"/>
              <w:rPr>
                <w:bCs/>
              </w:rPr>
            </w:pPr>
            <w:r w:rsidRPr="0015258E">
              <w:rPr>
                <w:bCs/>
              </w:rPr>
              <w:t>60-185 Skórzewo</w:t>
            </w:r>
          </w:p>
          <w:p w14:paraId="42A8271D" w14:textId="77777777" w:rsidR="00691DE4" w:rsidRPr="0015258E" w:rsidRDefault="00691DE4" w:rsidP="0015258E">
            <w:pPr>
              <w:spacing w:before="120" w:after="40"/>
              <w:ind w:left="-75"/>
              <w:jc w:val="both"/>
            </w:pPr>
            <w:r w:rsidRPr="0015258E">
              <w:t>za cenę wykonania przedmiotu zamówienia w wysokości</w:t>
            </w:r>
            <w:bookmarkStart w:id="1" w:name="p360105_01"/>
            <w:r w:rsidRPr="0015258E">
              <w:t xml:space="preserve"> </w:t>
            </w:r>
            <w:bookmarkEnd w:id="1"/>
            <w:r w:rsidRPr="0015258E">
              <w:rPr>
                <w:b/>
              </w:rPr>
              <w:t>41 820.00 zł brutto</w:t>
            </w:r>
            <w:r w:rsidRPr="0015258E">
              <w:rPr>
                <w:bCs/>
              </w:rPr>
              <w:t>.</w:t>
            </w:r>
          </w:p>
          <w:p w14:paraId="47F165EA" w14:textId="77777777" w:rsidR="00691DE4" w:rsidRPr="0015258E" w:rsidRDefault="00691DE4" w:rsidP="0015258E">
            <w:pPr>
              <w:spacing w:before="240" w:after="60"/>
              <w:ind w:left="-75"/>
              <w:jc w:val="both"/>
              <w:rPr>
                <w:b/>
                <w:bCs/>
                <w:color w:val="000000"/>
                <w:u w:val="single"/>
              </w:rPr>
            </w:pPr>
            <w:r w:rsidRPr="0015258E">
              <w:rPr>
                <w:b/>
                <w:bCs/>
                <w:color w:val="000000"/>
                <w:u w:val="single"/>
              </w:rPr>
              <w:t>Uzasadnienie wyboru:</w:t>
            </w:r>
          </w:p>
          <w:p w14:paraId="12DFAECF" w14:textId="205E0B98" w:rsidR="00691DE4" w:rsidRPr="0015258E" w:rsidRDefault="0015258E" w:rsidP="0015258E">
            <w:pPr>
              <w:spacing w:before="120" w:after="40"/>
              <w:ind w:left="-75"/>
              <w:jc w:val="both"/>
              <w:rPr>
                <w:highlight w:val="darkGray"/>
              </w:rPr>
            </w:pPr>
            <w:r w:rsidRPr="0015258E">
              <w:t>Oferta spełnia wymagania formalno-prawne i jest zgodna z SWZ</w:t>
            </w:r>
          </w:p>
        </w:tc>
      </w:tr>
    </w:tbl>
    <w:p w14:paraId="3CF2C597" w14:textId="77777777" w:rsidR="00906D1A" w:rsidRPr="0015258E" w:rsidRDefault="00906D1A" w:rsidP="0015258E">
      <w:pPr>
        <w:spacing w:before="240" w:after="120"/>
        <w:jc w:val="both"/>
        <w:rPr>
          <w:color w:val="000000"/>
        </w:rPr>
      </w:pPr>
      <w:r w:rsidRPr="0015258E">
        <w:rPr>
          <w:b/>
          <w:bCs/>
          <w:color w:val="000000"/>
        </w:rPr>
        <w:t>Punktacja przyznana ofertom w każdym kryterium oceny ofert wraz z łączną punktacją</w:t>
      </w:r>
      <w:r w:rsidRPr="0015258E">
        <w:rPr>
          <w:color w:val="000000"/>
        </w:rPr>
        <w:t>:</w:t>
      </w:r>
    </w:p>
    <w:tbl>
      <w:tblPr>
        <w:tblW w:w="100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3"/>
        <w:gridCol w:w="3170"/>
        <w:gridCol w:w="1560"/>
        <w:gridCol w:w="2368"/>
        <w:gridCol w:w="1670"/>
      </w:tblGrid>
      <w:tr w:rsidR="0015258E" w:rsidRPr="0015258E" w14:paraId="727A8D7B" w14:textId="77777777" w:rsidTr="0015258E">
        <w:trPr>
          <w:trHeight w:val="824"/>
        </w:trPr>
        <w:tc>
          <w:tcPr>
            <w:tcW w:w="1253" w:type="dxa"/>
            <w:shd w:val="clear" w:color="auto" w:fill="F2F2F2"/>
            <w:vAlign w:val="center"/>
          </w:tcPr>
          <w:p w14:paraId="48931223" w14:textId="77777777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15258E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170" w:type="dxa"/>
            <w:shd w:val="clear" w:color="auto" w:fill="F2F2F2"/>
            <w:vAlign w:val="center"/>
          </w:tcPr>
          <w:p w14:paraId="4D2BB237" w14:textId="77777777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8E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2060B83B" w14:textId="77777777" w:rsidR="0015258E" w:rsidRPr="0015258E" w:rsidRDefault="0015258E" w:rsidP="0015258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258E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368" w:type="dxa"/>
            <w:shd w:val="clear" w:color="auto" w:fill="F2F2F2"/>
            <w:vAlign w:val="center"/>
          </w:tcPr>
          <w:p w14:paraId="39887784" w14:textId="77777777" w:rsidR="0015258E" w:rsidRPr="0015258E" w:rsidRDefault="0015258E" w:rsidP="0015258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258E">
              <w:rPr>
                <w:rFonts w:ascii="Times New Roman" w:hAnsi="Times New Roman" w:cs="Times New Roman"/>
                <w:bCs/>
                <w:sz w:val="24"/>
                <w:szCs w:val="24"/>
              </w:rPr>
              <w:t>Doświadczenie osób wyznaczonych do realizacji zamówienia</w:t>
            </w:r>
          </w:p>
        </w:tc>
        <w:tc>
          <w:tcPr>
            <w:tcW w:w="1670" w:type="dxa"/>
            <w:shd w:val="clear" w:color="auto" w:fill="F2F2F2"/>
            <w:vAlign w:val="center"/>
          </w:tcPr>
          <w:p w14:paraId="40E02865" w14:textId="77777777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8E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15258E" w:rsidRPr="0015258E" w14:paraId="713BDAD2" w14:textId="77777777" w:rsidTr="0015258E">
        <w:trPr>
          <w:trHeight w:val="1355"/>
        </w:trPr>
        <w:tc>
          <w:tcPr>
            <w:tcW w:w="1253" w:type="dxa"/>
            <w:vAlign w:val="center"/>
          </w:tcPr>
          <w:p w14:paraId="62929381" w14:textId="77777777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70" w:type="dxa"/>
            <w:vAlign w:val="center"/>
          </w:tcPr>
          <w:p w14:paraId="2C31A464" w14:textId="77777777" w:rsidR="0015258E" w:rsidRPr="0015258E" w:rsidRDefault="0015258E" w:rsidP="0015258E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b/>
                <w:sz w:val="22"/>
                <w:szCs w:val="22"/>
              </w:rPr>
              <w:t>Przemysław  Jarząbek</w:t>
            </w:r>
          </w:p>
          <w:p w14:paraId="077C52B8" w14:textId="314C6957" w:rsidR="0015258E" w:rsidRPr="0015258E" w:rsidRDefault="0015258E" w:rsidP="0015258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15258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Winoroślowa 2 </w:t>
            </w:r>
          </w:p>
          <w:p w14:paraId="477E0DC6" w14:textId="77777777" w:rsidR="0015258E" w:rsidRPr="0015258E" w:rsidRDefault="0015258E" w:rsidP="0015258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bCs/>
                <w:sz w:val="22"/>
                <w:szCs w:val="22"/>
              </w:rPr>
              <w:t>60-185 Skórzewo</w:t>
            </w:r>
          </w:p>
        </w:tc>
        <w:tc>
          <w:tcPr>
            <w:tcW w:w="1560" w:type="dxa"/>
            <w:vAlign w:val="center"/>
          </w:tcPr>
          <w:p w14:paraId="49E32FDC" w14:textId="77777777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 xml:space="preserve">  70,00</w:t>
            </w:r>
          </w:p>
        </w:tc>
        <w:tc>
          <w:tcPr>
            <w:tcW w:w="2368" w:type="dxa"/>
            <w:vAlign w:val="center"/>
          </w:tcPr>
          <w:p w14:paraId="2BAFD6FA" w14:textId="45C938CD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67</w:t>
            </w:r>
          </w:p>
        </w:tc>
        <w:tc>
          <w:tcPr>
            <w:tcW w:w="1670" w:type="dxa"/>
            <w:vAlign w:val="center"/>
          </w:tcPr>
          <w:p w14:paraId="0E3DBB01" w14:textId="661ECAB0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67</w:t>
            </w:r>
          </w:p>
        </w:tc>
      </w:tr>
      <w:tr w:rsidR="0015258E" w:rsidRPr="0015258E" w14:paraId="327BF4AD" w14:textId="77777777" w:rsidTr="0015258E">
        <w:trPr>
          <w:trHeight w:val="2165"/>
        </w:trPr>
        <w:tc>
          <w:tcPr>
            <w:tcW w:w="1253" w:type="dxa"/>
            <w:vAlign w:val="center"/>
          </w:tcPr>
          <w:p w14:paraId="204692BE" w14:textId="77777777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3170" w:type="dxa"/>
            <w:vAlign w:val="center"/>
          </w:tcPr>
          <w:p w14:paraId="4E783E97" w14:textId="4047D442" w:rsidR="0015258E" w:rsidRPr="0015258E" w:rsidRDefault="0015258E" w:rsidP="0015258E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b/>
                <w:sz w:val="22"/>
                <w:szCs w:val="22"/>
              </w:rPr>
              <w:t>Agencja Inwestycyjna Terra sp. z o.o. i Wspólnicy sp. k.</w:t>
            </w:r>
          </w:p>
          <w:p w14:paraId="76061034" w14:textId="6160AFCE" w:rsidR="0015258E" w:rsidRPr="0015258E" w:rsidRDefault="0015258E" w:rsidP="0015258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15258E">
              <w:rPr>
                <w:rFonts w:ascii="Times New Roman" w:hAnsi="Times New Roman" w:cs="Times New Roman"/>
                <w:bCs/>
                <w:sz w:val="22"/>
                <w:szCs w:val="22"/>
              </w:rPr>
              <w:t>Botaniczna 24 /3</w:t>
            </w:r>
          </w:p>
          <w:p w14:paraId="61A88390" w14:textId="77777777" w:rsidR="0015258E" w:rsidRPr="0015258E" w:rsidRDefault="0015258E" w:rsidP="0015258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bCs/>
                <w:sz w:val="22"/>
                <w:szCs w:val="22"/>
              </w:rPr>
              <w:t>60-586 Poznań</w:t>
            </w:r>
          </w:p>
        </w:tc>
        <w:tc>
          <w:tcPr>
            <w:tcW w:w="1560" w:type="dxa"/>
            <w:vAlign w:val="center"/>
          </w:tcPr>
          <w:p w14:paraId="18CC2214" w14:textId="77777777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 xml:space="preserve">  51,74</w:t>
            </w:r>
          </w:p>
        </w:tc>
        <w:tc>
          <w:tcPr>
            <w:tcW w:w="2368" w:type="dxa"/>
            <w:vAlign w:val="center"/>
          </w:tcPr>
          <w:p w14:paraId="6A4408EB" w14:textId="0DAB4447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670" w:type="dxa"/>
            <w:vAlign w:val="center"/>
          </w:tcPr>
          <w:p w14:paraId="37B83FFF" w14:textId="6C459AE8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>1,74</w:t>
            </w:r>
          </w:p>
        </w:tc>
      </w:tr>
      <w:tr w:rsidR="0015258E" w:rsidRPr="0015258E" w14:paraId="73EC870F" w14:textId="77777777" w:rsidTr="0015258E">
        <w:trPr>
          <w:trHeight w:val="1355"/>
        </w:trPr>
        <w:tc>
          <w:tcPr>
            <w:tcW w:w="1253" w:type="dxa"/>
            <w:vAlign w:val="center"/>
          </w:tcPr>
          <w:p w14:paraId="58665EEC" w14:textId="77777777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170" w:type="dxa"/>
            <w:vAlign w:val="center"/>
          </w:tcPr>
          <w:p w14:paraId="6A5467E9" w14:textId="77777777" w:rsidR="0015258E" w:rsidRPr="0015258E" w:rsidRDefault="0015258E" w:rsidP="0015258E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b/>
                <w:sz w:val="22"/>
                <w:szCs w:val="22"/>
              </w:rPr>
              <w:t>MBI spółka z o.o.</w:t>
            </w:r>
          </w:p>
          <w:p w14:paraId="4323503A" w14:textId="099E69E9" w:rsidR="0015258E" w:rsidRPr="0015258E" w:rsidRDefault="0015258E" w:rsidP="0015258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15258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Wojskowa 11 </w:t>
            </w:r>
          </w:p>
          <w:p w14:paraId="3CC9A134" w14:textId="77777777" w:rsidR="0015258E" w:rsidRPr="0015258E" w:rsidRDefault="0015258E" w:rsidP="0015258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bCs/>
                <w:sz w:val="22"/>
                <w:szCs w:val="22"/>
              </w:rPr>
              <w:t>87-800 Włocławek</w:t>
            </w:r>
          </w:p>
        </w:tc>
        <w:tc>
          <w:tcPr>
            <w:tcW w:w="1560" w:type="dxa"/>
            <w:vAlign w:val="center"/>
          </w:tcPr>
          <w:p w14:paraId="1E3A2375" w14:textId="77777777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 xml:space="preserve">  47,60</w:t>
            </w:r>
          </w:p>
        </w:tc>
        <w:tc>
          <w:tcPr>
            <w:tcW w:w="2368" w:type="dxa"/>
            <w:vAlign w:val="center"/>
          </w:tcPr>
          <w:p w14:paraId="376EF1A2" w14:textId="04C17DA5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670" w:type="dxa"/>
            <w:vAlign w:val="center"/>
          </w:tcPr>
          <w:p w14:paraId="733C85F9" w14:textId="1BB1E7AB" w:rsidR="0015258E" w:rsidRPr="0015258E" w:rsidRDefault="0015258E" w:rsidP="001525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77</w:t>
            </w:r>
            <w:r w:rsidRPr="0015258E">
              <w:rPr>
                <w:rFonts w:ascii="Times New Roman" w:hAnsi="Times New Roman" w:cs="Times New Roman"/>
                <w:sz w:val="22"/>
                <w:szCs w:val="22"/>
              </w:rPr>
              <w:t>,60</w:t>
            </w:r>
          </w:p>
        </w:tc>
      </w:tr>
    </w:tbl>
    <w:p w14:paraId="54062FFA" w14:textId="77777777" w:rsidR="00906D1A" w:rsidRPr="0015258E" w:rsidRDefault="00906D1A" w:rsidP="0015258E">
      <w:pPr>
        <w:spacing w:before="120"/>
        <w:jc w:val="both"/>
        <w:rPr>
          <w:color w:val="000000"/>
        </w:rPr>
      </w:pPr>
    </w:p>
    <w:p w14:paraId="0C6B6875" w14:textId="77777777" w:rsidR="00906D1A" w:rsidRPr="0015258E" w:rsidRDefault="00906D1A" w:rsidP="0015258E">
      <w:pPr>
        <w:spacing w:after="120"/>
        <w:jc w:val="both"/>
        <w:rPr>
          <w:color w:val="000000"/>
        </w:rPr>
      </w:pPr>
      <w:r w:rsidRPr="0015258E">
        <w:rPr>
          <w:b/>
          <w:bCs/>
          <w:color w:val="000000"/>
        </w:rPr>
        <w:t>Informacja o wykonawcach, których oferty zostały odrzucone</w:t>
      </w:r>
      <w:r w:rsidRPr="0015258E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15258E" w14:paraId="42EF8249" w14:textId="77777777" w:rsidTr="00EF318B">
        <w:tc>
          <w:tcPr>
            <w:tcW w:w="851" w:type="dxa"/>
            <w:shd w:val="clear" w:color="auto" w:fill="F2F2F2"/>
            <w:vAlign w:val="center"/>
          </w:tcPr>
          <w:p w14:paraId="0F9313CB" w14:textId="77777777" w:rsidR="00906D1A" w:rsidRPr="0015258E" w:rsidRDefault="00906D1A" w:rsidP="0015258E">
            <w:pPr>
              <w:spacing w:before="40" w:after="40"/>
              <w:jc w:val="center"/>
              <w:rPr>
                <w:bCs/>
              </w:rPr>
            </w:pPr>
            <w:r w:rsidRPr="0015258E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186B0A92" w14:textId="77777777" w:rsidR="00906D1A" w:rsidRPr="0015258E" w:rsidRDefault="00906D1A" w:rsidP="0015258E">
            <w:pPr>
              <w:spacing w:before="40" w:after="40"/>
              <w:jc w:val="center"/>
              <w:rPr>
                <w:bCs/>
              </w:rPr>
            </w:pPr>
            <w:r w:rsidRPr="0015258E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D8142E0" w14:textId="77777777" w:rsidR="00906D1A" w:rsidRPr="0015258E" w:rsidRDefault="00906D1A" w:rsidP="0015258E">
            <w:pPr>
              <w:spacing w:before="40" w:after="40"/>
              <w:jc w:val="center"/>
              <w:rPr>
                <w:bCs/>
              </w:rPr>
            </w:pPr>
            <w:r w:rsidRPr="0015258E">
              <w:rPr>
                <w:bCs/>
              </w:rPr>
              <w:t>Uzasadnienie odrzucenia</w:t>
            </w:r>
          </w:p>
        </w:tc>
      </w:tr>
      <w:tr w:rsidR="00906D1A" w:rsidRPr="0015258E" w14:paraId="56EF1125" w14:textId="77777777" w:rsidTr="00EF318B">
        <w:tc>
          <w:tcPr>
            <w:tcW w:w="851" w:type="dxa"/>
            <w:vAlign w:val="center"/>
          </w:tcPr>
          <w:p w14:paraId="79660E78" w14:textId="77777777" w:rsidR="00906D1A" w:rsidRPr="0015258E" w:rsidRDefault="00906D1A" w:rsidP="0015258E">
            <w:pPr>
              <w:jc w:val="center"/>
              <w:rPr>
                <w:sz w:val="22"/>
                <w:szCs w:val="22"/>
              </w:rPr>
            </w:pPr>
          </w:p>
          <w:p w14:paraId="5B461DA2" w14:textId="77777777" w:rsidR="00906D1A" w:rsidRPr="0015258E" w:rsidRDefault="00906D1A" w:rsidP="001525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2BEBBC6D" w14:textId="77777777" w:rsidR="00906D1A" w:rsidRPr="0015258E" w:rsidRDefault="00906D1A" w:rsidP="0015258E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0DA85CA5" w14:textId="77777777" w:rsidR="00906D1A" w:rsidRPr="0015258E" w:rsidRDefault="00906D1A" w:rsidP="0015258E">
            <w:pPr>
              <w:rPr>
                <w:sz w:val="22"/>
                <w:szCs w:val="22"/>
              </w:rPr>
            </w:pPr>
            <w:r w:rsidRPr="0015258E">
              <w:rPr>
                <w:sz w:val="22"/>
                <w:szCs w:val="22"/>
              </w:rPr>
              <w:t xml:space="preserve">  </w:t>
            </w:r>
          </w:p>
          <w:p w14:paraId="0EF6DE84" w14:textId="77777777" w:rsidR="00906D1A" w:rsidRPr="0015258E" w:rsidRDefault="00906D1A" w:rsidP="0015258E">
            <w:pPr>
              <w:spacing w:after="60"/>
              <w:rPr>
                <w:sz w:val="22"/>
                <w:szCs w:val="22"/>
              </w:rPr>
            </w:pPr>
            <w:r w:rsidRPr="0015258E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251607B" w14:textId="77777777" w:rsidR="00906D1A" w:rsidRPr="0015258E" w:rsidRDefault="00906D1A" w:rsidP="0015258E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2C7196B4" w14:textId="77777777" w:rsidR="00906D1A" w:rsidRPr="0015258E" w:rsidRDefault="00906D1A" w:rsidP="0015258E">
      <w:pPr>
        <w:jc w:val="both"/>
        <w:rPr>
          <w:color w:val="000000"/>
        </w:rPr>
      </w:pPr>
    </w:p>
    <w:p w14:paraId="1CAF3E33" w14:textId="77777777" w:rsidR="009F0E5C" w:rsidRPr="0015258E" w:rsidRDefault="009F0E5C" w:rsidP="0015258E">
      <w:pPr>
        <w:spacing w:after="40"/>
        <w:jc w:val="both"/>
      </w:pPr>
      <w:r w:rsidRPr="0015258E">
        <w:rPr>
          <w:b/>
          <w:bCs/>
        </w:rPr>
        <w:t xml:space="preserve">Informacja </w:t>
      </w:r>
      <w:r w:rsidR="00BD2174" w:rsidRPr="0015258E">
        <w:rPr>
          <w:b/>
          <w:bCs/>
        </w:rPr>
        <w:t>o terminie zawarcia umowy</w:t>
      </w:r>
    </w:p>
    <w:p w14:paraId="09F1F6F5" w14:textId="3C051527" w:rsidR="00F960D7" w:rsidRPr="0015258E" w:rsidRDefault="00A029B8" w:rsidP="0015258E">
      <w:pPr>
        <w:spacing w:after="120"/>
        <w:jc w:val="both"/>
      </w:pPr>
      <w:r w:rsidRPr="0015258E">
        <w:t>U</w:t>
      </w:r>
      <w:r w:rsidR="00F960D7" w:rsidRPr="0015258E">
        <w:t>mowa w sp</w:t>
      </w:r>
      <w:r w:rsidR="004C3459" w:rsidRPr="0015258E">
        <w:t>r</w:t>
      </w:r>
      <w:r w:rsidR="00F960D7" w:rsidRPr="0015258E">
        <w:t>awie zamówienia publicznego</w:t>
      </w:r>
      <w:r w:rsidR="00D8427E" w:rsidRPr="0015258E">
        <w:t xml:space="preserve">, zgodnie z art. </w:t>
      </w:r>
      <w:r w:rsidR="009F18DC" w:rsidRPr="0015258E">
        <w:t>308</w:t>
      </w:r>
      <w:r w:rsidR="00D8427E" w:rsidRPr="0015258E">
        <w:t xml:space="preserve"> ust. </w:t>
      </w:r>
      <w:r w:rsidR="009F18DC" w:rsidRPr="0015258E">
        <w:t>2</w:t>
      </w:r>
      <w:r w:rsidR="00D8427E" w:rsidRPr="0015258E">
        <w:t xml:space="preserve"> ustawy </w:t>
      </w:r>
      <w:proofErr w:type="spellStart"/>
      <w:r w:rsidR="00D8427E" w:rsidRPr="0015258E">
        <w:t>Pzp</w:t>
      </w:r>
      <w:proofErr w:type="spellEnd"/>
      <w:r w:rsidR="00D8427E" w:rsidRPr="0015258E">
        <w:t>,</w:t>
      </w:r>
      <w:r w:rsidRPr="0015258E">
        <w:t xml:space="preserve"> zostanie</w:t>
      </w:r>
      <w:r w:rsidR="00F960D7" w:rsidRPr="0015258E">
        <w:t xml:space="preserve"> zawarta,</w:t>
      </w:r>
      <w:r w:rsidRPr="0015258E">
        <w:t xml:space="preserve"> </w:t>
      </w:r>
      <w:r w:rsidR="00F960D7" w:rsidRPr="0015258E">
        <w:t xml:space="preserve">z </w:t>
      </w:r>
      <w:r w:rsidRPr="0015258E">
        <w:t xml:space="preserve">uwzględnieniem art. 577 ustawy </w:t>
      </w:r>
      <w:proofErr w:type="spellStart"/>
      <w:r w:rsidRPr="0015258E">
        <w:t>Pzp</w:t>
      </w:r>
      <w:proofErr w:type="spellEnd"/>
      <w:r w:rsidRPr="0015258E">
        <w:t xml:space="preserve">, </w:t>
      </w:r>
      <w:r w:rsidR="00F960D7" w:rsidRPr="0015258E">
        <w:t>w terminie</w:t>
      </w:r>
      <w:r w:rsidR="00D8427E" w:rsidRPr="0015258E">
        <w:t xml:space="preserve"> </w:t>
      </w:r>
      <w:r w:rsidR="00691DE4" w:rsidRPr="0015258E">
        <w:t xml:space="preserve">nie krótszym niż </w:t>
      </w:r>
      <w:r w:rsidR="0015258E">
        <w:t>5</w:t>
      </w:r>
      <w:r w:rsidR="00691DE4" w:rsidRPr="0015258E">
        <w:t xml:space="preserve"> dni od dnia przesłania niniejszej informacji o wyborze najkorzystniejszej oferty.</w:t>
      </w:r>
    </w:p>
    <w:p w14:paraId="229BD2F9" w14:textId="77777777" w:rsidR="00F960D7" w:rsidRPr="0015258E" w:rsidRDefault="00D8427E" w:rsidP="0015258E">
      <w:pPr>
        <w:spacing w:after="240"/>
        <w:jc w:val="both"/>
      </w:pPr>
      <w:r w:rsidRPr="0015258E">
        <w:t xml:space="preserve">Umowa </w:t>
      </w:r>
      <w:r w:rsidR="00F960D7" w:rsidRPr="0015258E">
        <w:t>w sprawie zamówienia publicznego</w:t>
      </w:r>
      <w:r w:rsidRPr="0015258E">
        <w:t xml:space="preserve"> może być zawarta </w:t>
      </w:r>
      <w:r w:rsidR="00F960D7" w:rsidRPr="0015258E">
        <w:t xml:space="preserve">przed upływem terminu, o którym mowa powyżej, jeżeli zachodzą okoliczności wymienione w </w:t>
      </w:r>
      <w:r w:rsidRPr="0015258E">
        <w:t xml:space="preserve">art. </w:t>
      </w:r>
      <w:r w:rsidR="009F18DC" w:rsidRPr="0015258E">
        <w:t>308</w:t>
      </w:r>
      <w:r w:rsidR="00F960D7" w:rsidRPr="0015258E">
        <w:t xml:space="preserve"> ust. </w:t>
      </w:r>
      <w:r w:rsidR="009F18DC" w:rsidRPr="0015258E">
        <w:t>3</w:t>
      </w:r>
      <w:r w:rsidR="00F960D7" w:rsidRPr="0015258E">
        <w:t xml:space="preserve"> ustawy </w:t>
      </w:r>
      <w:proofErr w:type="spellStart"/>
      <w:r w:rsidR="00F960D7" w:rsidRPr="0015258E">
        <w:t>P</w:t>
      </w:r>
      <w:r w:rsidR="004657DA" w:rsidRPr="0015258E">
        <w:t>zp</w:t>
      </w:r>
      <w:proofErr w:type="spellEnd"/>
      <w:r w:rsidR="00F960D7" w:rsidRPr="0015258E">
        <w:t>.</w:t>
      </w:r>
    </w:p>
    <w:p w14:paraId="4EF95640" w14:textId="77777777" w:rsidR="00906D1A" w:rsidRPr="0015258E" w:rsidRDefault="00906D1A" w:rsidP="0015258E">
      <w:pPr>
        <w:jc w:val="both"/>
        <w:rPr>
          <w:b/>
          <w:bCs/>
        </w:rPr>
      </w:pPr>
      <w:r w:rsidRPr="0015258E">
        <w:rPr>
          <w:b/>
          <w:bCs/>
        </w:rPr>
        <w:t>Pouczenie</w:t>
      </w:r>
    </w:p>
    <w:p w14:paraId="4E6EAD24" w14:textId="77777777" w:rsidR="00906D1A" w:rsidRDefault="00906D1A" w:rsidP="0015258E">
      <w:pPr>
        <w:spacing w:after="600"/>
        <w:jc w:val="both"/>
      </w:pPr>
      <w:r w:rsidRPr="0015258E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15258E">
        <w:t>Pzp</w:t>
      </w:r>
      <w:proofErr w:type="spellEnd"/>
      <w:r w:rsidRPr="0015258E">
        <w:t>.</w:t>
      </w:r>
    </w:p>
    <w:p w14:paraId="2203502A" w14:textId="3F88D41B" w:rsidR="00F6642A" w:rsidRDefault="00F6642A" w:rsidP="00F6642A">
      <w:pPr>
        <w:spacing w:line="276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  <w:r w:rsidRPr="00E5794D">
        <w:rPr>
          <w:b/>
          <w:bCs/>
          <w:sz w:val="22"/>
          <w:szCs w:val="22"/>
        </w:rPr>
        <w:t>:</w:t>
      </w:r>
    </w:p>
    <w:p w14:paraId="40AE2478" w14:textId="7D329EA1" w:rsidR="00F6642A" w:rsidRPr="00F6642A" w:rsidRDefault="00F6642A" w:rsidP="00F6642A">
      <w:pPr>
        <w:spacing w:line="276" w:lineRule="auto"/>
        <w:jc w:val="both"/>
        <w:rPr>
          <w:b/>
          <w:bCs/>
          <w:sz w:val="22"/>
          <w:szCs w:val="22"/>
        </w:rPr>
      </w:pPr>
      <w:r w:rsidRPr="00F6642A">
        <w:rPr>
          <w:i/>
          <w:iCs/>
        </w:rPr>
        <w:t>Zamawiający przypomina, że</w:t>
      </w:r>
      <w:r>
        <w:t xml:space="preserve"> </w:t>
      </w:r>
      <w:r>
        <w:rPr>
          <w:i/>
          <w:iCs/>
        </w:rPr>
        <w:t>z</w:t>
      </w:r>
      <w:r w:rsidRPr="00E05433">
        <w:rPr>
          <w:i/>
          <w:iCs/>
        </w:rPr>
        <w:t xml:space="preserve">godnie z &amp; 4 ust. 10 </w:t>
      </w:r>
      <w:r>
        <w:rPr>
          <w:i/>
          <w:iCs/>
        </w:rPr>
        <w:t>projektu</w:t>
      </w:r>
      <w:r w:rsidRPr="00E05433">
        <w:rPr>
          <w:i/>
          <w:iCs/>
        </w:rPr>
        <w:t xml:space="preserve"> umowy Inspektor z chwilą zawarcia Umowy w przedmiotowym postępowaniu załącza kopie dokumentów potwierdzających posiadanie przez członków Zespołu Inspektora uprawnień do wykonywania funkcji inżyniera nadzoru w danej specjalności </w:t>
      </w:r>
      <w:r w:rsidRPr="00E05433">
        <w:rPr>
          <w:i/>
          <w:iCs/>
        </w:rPr>
        <w:br/>
        <w:t>w zakresie wskazanym powyżej oraz w Opisie Przedmiotu Zamówienia  oraz oświadczenia złożone przez osoby wchodzące w skład Zespołu Inspektora o podjęciu się pełnienia w Zespole Inspektora obowiązków inżyniera nadzoru w danej specjalności, zgodnie z posiadanymi kwalifikacjami.</w:t>
      </w:r>
    </w:p>
    <w:p w14:paraId="6953F4B4" w14:textId="73B9E370" w:rsidR="00F6642A" w:rsidRPr="0015258E" w:rsidRDefault="00F6642A" w:rsidP="00F6642A">
      <w:pPr>
        <w:spacing w:after="600"/>
        <w:jc w:val="both"/>
      </w:pPr>
    </w:p>
    <w:bookmarkEnd w:id="0"/>
    <w:p w14:paraId="6D76B68D" w14:textId="77777777" w:rsidR="00570012" w:rsidRDefault="00570012" w:rsidP="00570012">
      <w:pPr>
        <w:ind w:left="2832" w:firstLine="708"/>
        <w:jc w:val="center"/>
        <w:rPr>
          <w:i/>
          <w:sz w:val="20"/>
          <w:szCs w:val="20"/>
        </w:rPr>
      </w:pPr>
      <w:r>
        <w:rPr>
          <w:sz w:val="22"/>
          <w:szCs w:val="22"/>
        </w:rPr>
        <w:t>Zamawiający</w:t>
      </w:r>
    </w:p>
    <w:p w14:paraId="7E46292B" w14:textId="77777777" w:rsidR="00570012" w:rsidRDefault="00570012" w:rsidP="0057001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64A650D4" w14:textId="77777777" w:rsidR="00570012" w:rsidRDefault="00570012" w:rsidP="0057001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B77B8BE" w14:textId="77777777" w:rsidR="00570012" w:rsidRDefault="00570012" w:rsidP="00570012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4023FC7" w14:textId="45A80550" w:rsidR="008642B3" w:rsidRPr="0015258E" w:rsidRDefault="008642B3" w:rsidP="0015258E">
      <w:pPr>
        <w:jc w:val="right"/>
        <w:rPr>
          <w:vertAlign w:val="superscript"/>
        </w:rPr>
      </w:pPr>
    </w:p>
    <w:sectPr w:rsidR="008642B3" w:rsidRPr="0015258E" w:rsidSect="00C579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3550D" w14:textId="77777777" w:rsidR="00C579B4" w:rsidRDefault="00C579B4">
      <w:r>
        <w:separator/>
      </w:r>
    </w:p>
  </w:endnote>
  <w:endnote w:type="continuationSeparator" w:id="0">
    <w:p w14:paraId="5CB42D48" w14:textId="77777777" w:rsidR="00C579B4" w:rsidRDefault="00C57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C07BF" w14:textId="77777777" w:rsidR="00691DE4" w:rsidRDefault="00691D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AA1CC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F5DB2B3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7DE95" w14:textId="77777777" w:rsidR="00691DE4" w:rsidRDefault="00691D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9124B" w14:textId="77777777" w:rsidR="00C579B4" w:rsidRDefault="00C579B4">
      <w:r>
        <w:separator/>
      </w:r>
    </w:p>
  </w:footnote>
  <w:footnote w:type="continuationSeparator" w:id="0">
    <w:p w14:paraId="1FD6EC83" w14:textId="77777777" w:rsidR="00C579B4" w:rsidRDefault="00C57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AF6D2" w14:textId="77777777" w:rsidR="00691DE4" w:rsidRDefault="00691D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AD2D0" w14:textId="77777777" w:rsidR="00691DE4" w:rsidRDefault="00691D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561FA" w14:textId="77777777" w:rsidR="00691DE4" w:rsidRDefault="00691D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9B4"/>
    <w:rsid w:val="00022322"/>
    <w:rsid w:val="00042497"/>
    <w:rsid w:val="000660E2"/>
    <w:rsid w:val="00074D88"/>
    <w:rsid w:val="000C1E6F"/>
    <w:rsid w:val="000E4E56"/>
    <w:rsid w:val="0013291B"/>
    <w:rsid w:val="0015258E"/>
    <w:rsid w:val="001A1468"/>
    <w:rsid w:val="001B7815"/>
    <w:rsid w:val="002B1E4F"/>
    <w:rsid w:val="002B6761"/>
    <w:rsid w:val="003233A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0012"/>
    <w:rsid w:val="00596FD7"/>
    <w:rsid w:val="005E5BFF"/>
    <w:rsid w:val="00607F9B"/>
    <w:rsid w:val="00644DCB"/>
    <w:rsid w:val="00657C1E"/>
    <w:rsid w:val="00691DE4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579B4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6642A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D4BBBD"/>
  <w15:chartTrackingRefBased/>
  <w15:docId w15:val="{6BD63535-CAE8-4820-BF48-60E47F8A8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407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4</cp:revision>
  <cp:lastPrinted>1899-12-31T23:00:00Z</cp:lastPrinted>
  <dcterms:created xsi:type="dcterms:W3CDTF">2024-03-29T09:16:00Z</dcterms:created>
  <dcterms:modified xsi:type="dcterms:W3CDTF">2024-03-29T10:58:00Z</dcterms:modified>
</cp:coreProperties>
</file>