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6690E" w14:textId="2DF8FEF7" w:rsidR="00025386" w:rsidRPr="00AF141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F141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F1412" w:rsidRPr="00AF1412">
        <w:rPr>
          <w:rFonts w:ascii="Arial Narrow" w:hAnsi="Arial Narrow" w:cs="Arial"/>
          <w:bCs/>
          <w:i w:val="0"/>
          <w:szCs w:val="24"/>
        </w:rPr>
        <w:t>3</w:t>
      </w:r>
      <w:r w:rsidR="007666D6" w:rsidRPr="00AF141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F1412" w14:paraId="4E20CEA2" w14:textId="77777777" w:rsidTr="00467CA2">
        <w:tc>
          <w:tcPr>
            <w:tcW w:w="2800" w:type="dxa"/>
            <w:shd w:val="clear" w:color="auto" w:fill="auto"/>
          </w:tcPr>
          <w:p w14:paraId="01992258" w14:textId="77777777" w:rsidR="00D520D3" w:rsidRPr="00AF141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F141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F141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AC73ECA" w14:textId="77777777" w:rsidR="00D520D3" w:rsidRPr="00AF14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8C0CDC2" w14:textId="77777777" w:rsidR="00D520D3" w:rsidRPr="00AF14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A272F5" w14:textId="77777777" w:rsidR="00D520D3" w:rsidRPr="00AF141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F14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F141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F14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F1412" w14:paraId="653C9C2C" w14:textId="77777777" w:rsidTr="00467CA2">
        <w:tc>
          <w:tcPr>
            <w:tcW w:w="2800" w:type="dxa"/>
            <w:shd w:val="clear" w:color="auto" w:fill="auto"/>
          </w:tcPr>
          <w:p w14:paraId="5BA40E71" w14:textId="77777777" w:rsidR="00D520D3" w:rsidRPr="00AF141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F141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FCAECFA" w14:textId="77777777" w:rsidR="00D520D3" w:rsidRPr="00AF14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F20A2F" w14:textId="77777777" w:rsidR="00D520D3" w:rsidRPr="00AF14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7DA555" w14:textId="77777777" w:rsidR="00D520D3" w:rsidRPr="00AF141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F14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F141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F14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402C35" w14:textId="77777777" w:rsidR="00B62AD0" w:rsidRPr="00AF141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F1412" w14:paraId="45DFCFB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ECE07E" w14:textId="77777777" w:rsidR="00053927" w:rsidRPr="00AF141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F141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B6D298D" w14:textId="77777777" w:rsidR="00053927" w:rsidRPr="00AF141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F141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F141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F141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30F3AE" w14:textId="77777777" w:rsidR="0071340C" w:rsidRPr="00AF141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14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F141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F141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C22E0" w:rsidRPr="00AF1412">
        <w:rPr>
          <w:rFonts w:ascii="Arial Narrow" w:hAnsi="Arial Narrow" w:cs="Arial"/>
          <w:sz w:val="24"/>
          <w:szCs w:val="24"/>
        </w:rPr>
        <w:t>(</w:t>
      </w:r>
      <w:proofErr w:type="spellStart"/>
      <w:r w:rsidR="00CC22E0" w:rsidRPr="00AF1412">
        <w:rPr>
          <w:rFonts w:ascii="Arial Narrow" w:hAnsi="Arial Narrow" w:cs="Arial"/>
          <w:sz w:val="24"/>
          <w:szCs w:val="24"/>
        </w:rPr>
        <w:t>t.j</w:t>
      </w:r>
      <w:proofErr w:type="spellEnd"/>
      <w:r w:rsidR="00CC22E0" w:rsidRPr="00AF1412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F14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F1412" w14:paraId="24494552" w14:textId="77777777" w:rsidTr="00467CA2">
        <w:tc>
          <w:tcPr>
            <w:tcW w:w="2269" w:type="dxa"/>
            <w:shd w:val="clear" w:color="auto" w:fill="auto"/>
          </w:tcPr>
          <w:p w14:paraId="0F011D46" w14:textId="77777777" w:rsidR="00D520D3" w:rsidRPr="00AF141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CCCFB6" w14:textId="77777777" w:rsidR="00D520D3" w:rsidRPr="00AF1412" w:rsidRDefault="00CC22E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biurowych, papieru ksero oraz jednorazowa dostawa kserokopiarki</w:t>
            </w:r>
            <w:r w:rsidR="00D520D3" w:rsidRPr="00AF14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22E0" w:rsidRPr="00AF1412" w14:paraId="58193D7B" w14:textId="77777777" w:rsidTr="00066234">
        <w:tc>
          <w:tcPr>
            <w:tcW w:w="2269" w:type="dxa"/>
            <w:shd w:val="clear" w:color="auto" w:fill="auto"/>
          </w:tcPr>
          <w:p w14:paraId="29F52A37" w14:textId="77777777" w:rsidR="00CC22E0" w:rsidRPr="00AF1412" w:rsidRDefault="00CC22E0" w:rsidP="000662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614823" w14:textId="77777777" w:rsidR="00CC22E0" w:rsidRPr="00AF1412" w:rsidRDefault="00CC22E0" w:rsidP="000662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38/2024</w:t>
            </w:r>
          </w:p>
        </w:tc>
      </w:tr>
    </w:tbl>
    <w:p w14:paraId="5B587E8F" w14:textId="77777777" w:rsidR="00DC652A" w:rsidRPr="00AF1412" w:rsidRDefault="00CC22E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F141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CFC1CD9" w14:textId="77777777" w:rsidR="00DC652A" w:rsidRPr="00AF141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F14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EEB9610" w14:textId="77777777" w:rsidR="0071340C" w:rsidRPr="00AF141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F141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F141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F141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EE8A693" w14:textId="77777777" w:rsidR="0071340C" w:rsidRPr="00AF141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E4B292C" w14:textId="77777777" w:rsidR="0071340C" w:rsidRPr="00AF141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47759AC" w14:textId="77777777" w:rsidR="0071340C" w:rsidRPr="00AF14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F14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1B7E968" w14:textId="77777777" w:rsidR="0071340C" w:rsidRPr="00AF141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F141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F141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F141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7823763" w14:textId="77777777" w:rsidR="0071340C" w:rsidRPr="00AF14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993AD6E" w14:textId="77777777" w:rsidR="0071340C" w:rsidRPr="00AF14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1710DFC" w14:textId="77777777" w:rsidR="00DC652A" w:rsidRPr="00AF141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F14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F14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F141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93238C9" w14:textId="77777777" w:rsidR="00DC652A" w:rsidRPr="00AF14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F141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F141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6B978B9" w14:textId="77777777" w:rsidR="0093388F" w:rsidRPr="00AF141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F14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4592041" w14:textId="77777777" w:rsidR="0093388F" w:rsidRPr="00AF14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A374FA7" w14:textId="77777777" w:rsidR="0093388F" w:rsidRPr="00AF141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F14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6F7A50B" w14:textId="77777777" w:rsidR="00CB29AC" w:rsidRPr="00AF141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58355B6" w14:textId="77777777" w:rsidR="00CB29AC" w:rsidRPr="00AF141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F141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A7C023B" w14:textId="77777777" w:rsidR="00830970" w:rsidRPr="00AF14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F14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F141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26E6679" w14:textId="77777777" w:rsidR="00E27ABB" w:rsidRPr="00AF141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F14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F1412" w14:paraId="75FADEE1" w14:textId="77777777" w:rsidTr="00467CA2">
        <w:tc>
          <w:tcPr>
            <w:tcW w:w="2660" w:type="dxa"/>
            <w:shd w:val="clear" w:color="auto" w:fill="auto"/>
          </w:tcPr>
          <w:p w14:paraId="105E3662" w14:textId="77777777" w:rsidR="00D520D3" w:rsidRPr="00AF14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58FBFC" w14:textId="77777777" w:rsidR="00D520D3" w:rsidRPr="00AF14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5C7B6BC" w14:textId="77777777" w:rsidR="00D520D3" w:rsidRPr="00AF141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9BA0903" w14:textId="77777777" w:rsidR="00D520D3" w:rsidRPr="00AF14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0F89335" w14:textId="77777777" w:rsidR="00D520D3" w:rsidRPr="00AF14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B3406EF" w14:textId="77777777" w:rsidR="00D520D3" w:rsidRPr="00AF141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F1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C22E0" w:rsidRPr="00AF1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F1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AF1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F1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4456429" w14:textId="77777777" w:rsidR="00E27ABB" w:rsidRPr="00AF141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F1412" w:rsidSect="00AA37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E740A" w14:textId="77777777" w:rsidR="00AA3722" w:rsidRDefault="00AA3722" w:rsidP="00025386">
      <w:pPr>
        <w:spacing w:after="0" w:line="240" w:lineRule="auto"/>
      </w:pPr>
      <w:r>
        <w:separator/>
      </w:r>
    </w:p>
  </w:endnote>
  <w:endnote w:type="continuationSeparator" w:id="0">
    <w:p w14:paraId="489D3A51" w14:textId="77777777" w:rsidR="00AA3722" w:rsidRDefault="00AA37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9B03" w14:textId="77777777" w:rsidR="00CC22E0" w:rsidRDefault="00CC22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071F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5AABC2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6C1C48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9D9C8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A9D01" w14:textId="77777777" w:rsidR="00CC22E0" w:rsidRDefault="00CC22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8D769" w14:textId="77777777" w:rsidR="00AA3722" w:rsidRDefault="00AA3722" w:rsidP="00025386">
      <w:pPr>
        <w:spacing w:after="0" w:line="240" w:lineRule="auto"/>
      </w:pPr>
      <w:r>
        <w:separator/>
      </w:r>
    </w:p>
  </w:footnote>
  <w:footnote w:type="continuationSeparator" w:id="0">
    <w:p w14:paraId="28F50C22" w14:textId="77777777" w:rsidR="00AA3722" w:rsidRDefault="00AA37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C63F" w14:textId="77777777" w:rsidR="00CC22E0" w:rsidRDefault="00CC2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64FA7" w14:textId="77777777" w:rsidR="00CC22E0" w:rsidRDefault="00CC2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53E4D" w14:textId="77777777" w:rsidR="00CC22E0" w:rsidRDefault="00CC22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891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72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A3722"/>
    <w:rsid w:val="00AF1412"/>
    <w:rsid w:val="00AF4E90"/>
    <w:rsid w:val="00AF7375"/>
    <w:rsid w:val="00B62AD0"/>
    <w:rsid w:val="00B77707"/>
    <w:rsid w:val="00BE3BCE"/>
    <w:rsid w:val="00CB29AC"/>
    <w:rsid w:val="00CC22E0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5CB864"/>
  <w15:chartTrackingRefBased/>
  <w15:docId w15:val="{3572041D-4B5E-4DD9-B831-A57EB51C1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2024-03-20T10:41:00Z</cp:lastPrinted>
  <dcterms:created xsi:type="dcterms:W3CDTF">2024-03-20T10:40:00Z</dcterms:created>
  <dcterms:modified xsi:type="dcterms:W3CDTF">2024-03-20T10:41:00Z</dcterms:modified>
</cp:coreProperties>
</file>