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81DF8" w14:textId="77777777" w:rsidR="00B36EDA" w:rsidRPr="00641D8D" w:rsidRDefault="0041632E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641D8D">
        <w:rPr>
          <w:rFonts w:ascii="Arial Narrow" w:hAnsi="Arial Narrow" w:cs="Arial"/>
          <w:sz w:val="22"/>
          <w:szCs w:val="22"/>
        </w:rPr>
        <w:t>Bydgoszcz</w:t>
      </w:r>
      <w:r w:rsidR="00B36EDA" w:rsidRPr="00641D8D">
        <w:rPr>
          <w:rFonts w:ascii="Arial Narrow" w:hAnsi="Arial Narrow" w:cs="Arial"/>
          <w:sz w:val="22"/>
          <w:szCs w:val="22"/>
        </w:rPr>
        <w:t xml:space="preserve"> dnia: </w:t>
      </w:r>
      <w:r w:rsidRPr="00641D8D">
        <w:rPr>
          <w:rFonts w:ascii="Arial Narrow" w:hAnsi="Arial Narrow" w:cs="Arial"/>
          <w:sz w:val="22"/>
          <w:szCs w:val="22"/>
        </w:rPr>
        <w:t>2024-04-02</w:t>
      </w:r>
    </w:p>
    <w:p w14:paraId="7CA282BD" w14:textId="77777777" w:rsidR="00B36EDA" w:rsidRPr="00641D8D" w:rsidRDefault="0041632E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641D8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17E9017" w14:textId="77777777" w:rsidR="00B36EDA" w:rsidRPr="00641D8D" w:rsidRDefault="0041632E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641D8D">
        <w:rPr>
          <w:rFonts w:ascii="Arial Narrow" w:hAnsi="Arial Narrow" w:cs="Arial"/>
          <w:sz w:val="22"/>
          <w:szCs w:val="22"/>
        </w:rPr>
        <w:t>Powstańców Warszawy</w:t>
      </w:r>
      <w:r w:rsidR="00B36EDA" w:rsidRPr="00641D8D">
        <w:rPr>
          <w:rFonts w:ascii="Arial Narrow" w:hAnsi="Arial Narrow" w:cs="Arial"/>
          <w:sz w:val="22"/>
          <w:szCs w:val="22"/>
        </w:rPr>
        <w:t xml:space="preserve"> </w:t>
      </w:r>
      <w:r w:rsidRPr="00641D8D">
        <w:rPr>
          <w:rFonts w:ascii="Arial Narrow" w:hAnsi="Arial Narrow" w:cs="Arial"/>
          <w:sz w:val="22"/>
          <w:szCs w:val="22"/>
        </w:rPr>
        <w:t>5</w:t>
      </w:r>
    </w:p>
    <w:p w14:paraId="6F6A668B" w14:textId="77777777" w:rsidR="00B36EDA" w:rsidRPr="00641D8D" w:rsidRDefault="0041632E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641D8D">
        <w:rPr>
          <w:rFonts w:ascii="Arial Narrow" w:hAnsi="Arial Narrow" w:cs="Arial"/>
          <w:sz w:val="22"/>
          <w:szCs w:val="22"/>
        </w:rPr>
        <w:t>85-681</w:t>
      </w:r>
      <w:r w:rsidR="00B36EDA" w:rsidRPr="00641D8D">
        <w:rPr>
          <w:rFonts w:ascii="Arial Narrow" w:hAnsi="Arial Narrow" w:cs="Arial"/>
          <w:sz w:val="22"/>
          <w:szCs w:val="22"/>
        </w:rPr>
        <w:t xml:space="preserve"> </w:t>
      </w:r>
      <w:r w:rsidRPr="00641D8D">
        <w:rPr>
          <w:rFonts w:ascii="Arial Narrow" w:hAnsi="Arial Narrow" w:cs="Arial"/>
          <w:sz w:val="22"/>
          <w:szCs w:val="22"/>
        </w:rPr>
        <w:t>Bydgoszcz</w:t>
      </w:r>
    </w:p>
    <w:p w14:paraId="5FECD86F" w14:textId="77777777" w:rsidR="00B36EDA" w:rsidRPr="00641D8D" w:rsidRDefault="00B36EDA" w:rsidP="00B36EDA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641D8D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1C37FBF5" w14:textId="77777777" w:rsidR="00B36EDA" w:rsidRPr="00641D8D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641D8D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2AC9B37B" w14:textId="77777777" w:rsidR="00B36EDA" w:rsidRPr="00641D8D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641D8D" w14:paraId="68D7095C" w14:textId="77777777" w:rsidTr="00B36EDA">
        <w:tc>
          <w:tcPr>
            <w:tcW w:w="9923" w:type="dxa"/>
            <w:shd w:val="clear" w:color="auto" w:fill="F2F2F2"/>
            <w:hideMark/>
          </w:tcPr>
          <w:p w14:paraId="16F7487B" w14:textId="107F684A" w:rsidR="00B36EDA" w:rsidRPr="00641D8D" w:rsidRDefault="00C845EB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27A46583" w14:textId="77777777" w:rsidR="00B36EDA" w:rsidRPr="00641D8D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641D8D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1C8F0629" w14:textId="77777777" w:rsidR="00B36EDA" w:rsidRPr="00641D8D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35EC1069" w14:textId="77777777" w:rsidR="00B36EDA" w:rsidRPr="00641D8D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41D8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41D8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41D8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641D8D" w14:paraId="37028EA1" w14:textId="77777777" w:rsidTr="00B36EDA">
        <w:tc>
          <w:tcPr>
            <w:tcW w:w="2269" w:type="dxa"/>
            <w:shd w:val="clear" w:color="auto" w:fill="auto"/>
          </w:tcPr>
          <w:p w14:paraId="3C3E6ADB" w14:textId="77777777" w:rsidR="00B36EDA" w:rsidRPr="00641D8D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41D8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41961DD0" w14:textId="77777777" w:rsidR="00B36EDA" w:rsidRPr="00641D8D" w:rsidRDefault="0041632E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41D8D">
              <w:rPr>
                <w:rFonts w:ascii="Arial Narrow" w:hAnsi="Arial Narrow" w:cs="Arial"/>
                <w:b/>
                <w:sz w:val="22"/>
                <w:szCs w:val="22"/>
              </w:rPr>
              <w:t>Dostawy środków kontrastowych na okres 24 miesięcy</w:t>
            </w:r>
          </w:p>
        </w:tc>
      </w:tr>
      <w:tr w:rsidR="0041632E" w:rsidRPr="00641D8D" w14:paraId="25446C39" w14:textId="77777777" w:rsidTr="00130F9F">
        <w:tc>
          <w:tcPr>
            <w:tcW w:w="2269" w:type="dxa"/>
            <w:shd w:val="clear" w:color="auto" w:fill="auto"/>
          </w:tcPr>
          <w:p w14:paraId="782676B3" w14:textId="77777777" w:rsidR="0041632E" w:rsidRPr="00641D8D" w:rsidRDefault="0041632E" w:rsidP="00130F9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41D8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76A4A46A" w14:textId="77777777" w:rsidR="0041632E" w:rsidRPr="00641D8D" w:rsidRDefault="0041632E" w:rsidP="00130F9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41D8D">
              <w:rPr>
                <w:rFonts w:ascii="Arial Narrow" w:hAnsi="Arial Narrow" w:cs="Arial"/>
                <w:b/>
                <w:sz w:val="22"/>
                <w:szCs w:val="22"/>
              </w:rPr>
              <w:t>2/2024</w:t>
            </w:r>
          </w:p>
        </w:tc>
      </w:tr>
    </w:tbl>
    <w:p w14:paraId="4CF887F8" w14:textId="77777777" w:rsidR="00B36EDA" w:rsidRPr="00641D8D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758516F2" w14:textId="77777777" w:rsidR="00B36EDA" w:rsidRPr="00641D8D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641D8D">
        <w:rPr>
          <w:rFonts w:ascii="Arial Narrow" w:hAnsi="Arial Narrow" w:cs="Arial"/>
          <w:sz w:val="22"/>
          <w:szCs w:val="22"/>
        </w:rPr>
        <w:t xml:space="preserve">Zamawiający, </w:t>
      </w:r>
      <w:r w:rsidR="0041632E" w:rsidRPr="00641D8D">
        <w:rPr>
          <w:rFonts w:ascii="Arial Narrow" w:hAnsi="Arial Narrow" w:cs="Arial"/>
          <w:b/>
          <w:sz w:val="22"/>
          <w:szCs w:val="22"/>
        </w:rPr>
        <w:t>10WSzKzP SPZOZ</w:t>
      </w:r>
      <w:r w:rsidRPr="00641D8D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41632E" w:rsidRPr="00641D8D">
        <w:rPr>
          <w:rFonts w:ascii="Arial Narrow" w:hAnsi="Arial Narrow" w:cs="Arial"/>
          <w:sz w:val="22"/>
          <w:szCs w:val="22"/>
        </w:rPr>
        <w:t>(</w:t>
      </w:r>
      <w:proofErr w:type="spellStart"/>
      <w:r w:rsidR="0041632E" w:rsidRPr="00641D8D">
        <w:rPr>
          <w:rFonts w:ascii="Arial Narrow" w:hAnsi="Arial Narrow" w:cs="Arial"/>
          <w:sz w:val="22"/>
          <w:szCs w:val="22"/>
        </w:rPr>
        <w:t>t.j</w:t>
      </w:r>
      <w:proofErr w:type="spellEnd"/>
      <w:r w:rsidR="0041632E" w:rsidRPr="00641D8D">
        <w:rPr>
          <w:rFonts w:ascii="Arial Narrow" w:hAnsi="Arial Narrow" w:cs="Arial"/>
          <w:sz w:val="22"/>
          <w:szCs w:val="22"/>
        </w:rPr>
        <w:t>. Dz. U. z 2023r. poz. 1605)</w:t>
      </w:r>
      <w:r w:rsidRPr="00641D8D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Pr="00641D8D">
        <w:rPr>
          <w:rFonts w:ascii="Arial Narrow" w:hAnsi="Arial Narrow" w:cs="Arial"/>
          <w:sz w:val="22"/>
          <w:szCs w:val="22"/>
        </w:rPr>
        <w:t>Pzp</w:t>
      </w:r>
      <w:proofErr w:type="spellEnd"/>
      <w:r w:rsidRPr="00641D8D">
        <w:rPr>
          <w:rFonts w:ascii="Arial Narrow" w:hAnsi="Arial Narrow" w:cs="Arial"/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41632E" w:rsidRPr="00641D8D" w14:paraId="6AA4AD46" w14:textId="77777777" w:rsidTr="0041632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E4AA9" w14:textId="77777777" w:rsidR="0041632E" w:rsidRPr="00641D8D" w:rsidRDefault="0041632E" w:rsidP="00130F9F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41D8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</w:t>
            </w:r>
            <w:r w:rsidRPr="00641D8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641D8D">
              <w:rPr>
                <w:rFonts w:ascii="Arial Narrow" w:hAnsi="Arial Narrow" w:cs="Arial"/>
                <w:sz w:val="22"/>
                <w:szCs w:val="22"/>
              </w:rPr>
              <w:t>Gadobutrolum</w:t>
            </w:r>
            <w:proofErr w:type="spellEnd"/>
            <w:r w:rsidRPr="00641D8D">
              <w:rPr>
                <w:rFonts w:ascii="Arial Narrow" w:hAnsi="Arial Narrow" w:cs="Arial"/>
                <w:sz w:val="22"/>
                <w:szCs w:val="22"/>
              </w:rPr>
              <w:t xml:space="preserve"> i </w:t>
            </w:r>
            <w:proofErr w:type="spellStart"/>
            <w:r w:rsidRPr="00641D8D">
              <w:rPr>
                <w:rFonts w:ascii="Arial Narrow" w:hAnsi="Arial Narrow" w:cs="Arial"/>
                <w:sz w:val="22"/>
                <w:szCs w:val="22"/>
              </w:rPr>
              <w:t>Jopromidum</w:t>
            </w:r>
            <w:proofErr w:type="spellEnd"/>
          </w:p>
          <w:p w14:paraId="3E12FBE7" w14:textId="77777777" w:rsidR="0041632E" w:rsidRPr="00641D8D" w:rsidRDefault="0041632E" w:rsidP="00130F9F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41D8D">
              <w:rPr>
                <w:rFonts w:ascii="Arial Narrow" w:hAnsi="Arial Narrow" w:cs="Arial"/>
                <w:b/>
                <w:sz w:val="22"/>
                <w:szCs w:val="22"/>
              </w:rPr>
              <w:t>Farmacol Logistyka Sp. z o.o.</w:t>
            </w:r>
          </w:p>
          <w:p w14:paraId="7956A3D5" w14:textId="77777777" w:rsidR="0041632E" w:rsidRPr="00641D8D" w:rsidRDefault="0041632E" w:rsidP="00130F9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41D8D">
              <w:rPr>
                <w:rFonts w:ascii="Arial Narrow" w:hAnsi="Arial Narrow" w:cs="Arial"/>
                <w:bCs/>
                <w:sz w:val="22"/>
                <w:szCs w:val="22"/>
              </w:rPr>
              <w:t xml:space="preserve">Szopienicka 77 </w:t>
            </w:r>
          </w:p>
          <w:p w14:paraId="0BD81732" w14:textId="77777777" w:rsidR="0041632E" w:rsidRPr="00641D8D" w:rsidRDefault="0041632E" w:rsidP="00130F9F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41D8D">
              <w:rPr>
                <w:rFonts w:ascii="Arial Narrow" w:hAnsi="Arial Narrow" w:cs="Arial"/>
                <w:bCs/>
                <w:sz w:val="22"/>
                <w:szCs w:val="22"/>
              </w:rPr>
              <w:t>40-431 Katowice</w:t>
            </w:r>
          </w:p>
          <w:p w14:paraId="7BFE9388" w14:textId="77777777" w:rsidR="0041632E" w:rsidRPr="00641D8D" w:rsidRDefault="0041632E" w:rsidP="00130F9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41D8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41D8D">
              <w:rPr>
                <w:rFonts w:ascii="Arial Narrow" w:hAnsi="Arial Narrow" w:cs="Arial"/>
                <w:b/>
                <w:sz w:val="22"/>
                <w:szCs w:val="22"/>
              </w:rPr>
              <w:t>1 643 760.00 zł</w:t>
            </w:r>
            <w:r w:rsidRPr="00641D8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41D8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41D8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06EB559" w14:textId="77777777" w:rsidR="0041632E" w:rsidRPr="00641D8D" w:rsidRDefault="0041632E" w:rsidP="00130F9F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41D8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41D8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2301BBB" w14:textId="77777777" w:rsidR="0041632E" w:rsidRPr="00641D8D" w:rsidRDefault="0041632E" w:rsidP="00130F9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41D8D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641D8D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641D8D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41632E" w:rsidRPr="00641D8D" w14:paraId="48AAAADD" w14:textId="77777777" w:rsidTr="0041632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83630" w14:textId="77777777" w:rsidR="0041632E" w:rsidRPr="00641D8D" w:rsidRDefault="0041632E" w:rsidP="00130F9F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41D8D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2</w:t>
            </w:r>
            <w:r w:rsidRPr="00641D8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641D8D">
              <w:rPr>
                <w:rFonts w:ascii="Arial Narrow" w:hAnsi="Arial Narrow" w:cs="Arial"/>
                <w:sz w:val="22"/>
                <w:szCs w:val="22"/>
              </w:rPr>
              <w:t>Johexolum</w:t>
            </w:r>
            <w:proofErr w:type="spellEnd"/>
            <w:r w:rsidRPr="00641D8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Start"/>
            <w:r w:rsidRPr="00641D8D">
              <w:rPr>
                <w:rFonts w:ascii="Arial Narrow" w:hAnsi="Arial Narrow" w:cs="Arial"/>
                <w:sz w:val="22"/>
                <w:szCs w:val="22"/>
              </w:rPr>
              <w:t xml:space="preserve">i  </w:t>
            </w:r>
            <w:proofErr w:type="spellStart"/>
            <w:r w:rsidRPr="00641D8D">
              <w:rPr>
                <w:rFonts w:ascii="Arial Narrow" w:hAnsi="Arial Narrow" w:cs="Arial"/>
                <w:sz w:val="22"/>
                <w:szCs w:val="22"/>
              </w:rPr>
              <w:t>Jodixanolum</w:t>
            </w:r>
            <w:proofErr w:type="spellEnd"/>
            <w:proofErr w:type="gramEnd"/>
          </w:p>
          <w:p w14:paraId="4C63AE85" w14:textId="77777777" w:rsidR="0041632E" w:rsidRPr="00641D8D" w:rsidRDefault="0041632E" w:rsidP="00130F9F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41D8D">
              <w:rPr>
                <w:rFonts w:ascii="Arial Narrow" w:hAnsi="Arial Narrow" w:cs="Arial"/>
                <w:b/>
                <w:sz w:val="22"/>
                <w:szCs w:val="22"/>
              </w:rPr>
              <w:t>Urtica</w:t>
            </w:r>
            <w:proofErr w:type="spellEnd"/>
            <w:r w:rsidRPr="00641D8D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272B116A" w14:textId="77777777" w:rsidR="0041632E" w:rsidRPr="00641D8D" w:rsidRDefault="0041632E" w:rsidP="00130F9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41D8D">
              <w:rPr>
                <w:rFonts w:ascii="Arial Narrow" w:hAnsi="Arial Narrow" w:cs="Arial"/>
                <w:bCs/>
                <w:sz w:val="22"/>
                <w:szCs w:val="22"/>
              </w:rPr>
              <w:t xml:space="preserve">Krzemieniecka 120 </w:t>
            </w:r>
          </w:p>
          <w:p w14:paraId="3A47D4F8" w14:textId="77777777" w:rsidR="0041632E" w:rsidRPr="00641D8D" w:rsidRDefault="0041632E" w:rsidP="00130F9F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41D8D">
              <w:rPr>
                <w:rFonts w:ascii="Arial Narrow" w:hAnsi="Arial Narrow" w:cs="Arial"/>
                <w:bCs/>
                <w:sz w:val="22"/>
                <w:szCs w:val="22"/>
              </w:rPr>
              <w:t>54-640 Wrocław</w:t>
            </w:r>
          </w:p>
          <w:p w14:paraId="70C1F02E" w14:textId="77777777" w:rsidR="0041632E" w:rsidRPr="00641D8D" w:rsidRDefault="0041632E" w:rsidP="00130F9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41D8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41D8D">
              <w:rPr>
                <w:rFonts w:ascii="Arial Narrow" w:hAnsi="Arial Narrow" w:cs="Arial"/>
                <w:b/>
                <w:sz w:val="22"/>
                <w:szCs w:val="22"/>
              </w:rPr>
              <w:t>952 776.00 zł</w:t>
            </w:r>
            <w:r w:rsidRPr="00641D8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41D8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41D8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B27F67E" w14:textId="77777777" w:rsidR="0041632E" w:rsidRPr="00641D8D" w:rsidRDefault="0041632E" w:rsidP="00130F9F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41D8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41D8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27281B43" w14:textId="77777777" w:rsidR="0041632E" w:rsidRPr="00641D8D" w:rsidRDefault="0041632E" w:rsidP="00130F9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41D8D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641D8D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641D8D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41632E" w:rsidRPr="00641D8D" w14:paraId="754AA0CB" w14:textId="77777777" w:rsidTr="0041632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9ABBD" w14:textId="77777777" w:rsidR="0041632E" w:rsidRPr="00641D8D" w:rsidRDefault="0041632E" w:rsidP="00130F9F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41D8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3</w:t>
            </w:r>
            <w:r w:rsidRPr="00641D8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641D8D">
              <w:rPr>
                <w:rFonts w:ascii="Arial Narrow" w:hAnsi="Arial Narrow" w:cs="Arial"/>
                <w:sz w:val="22"/>
                <w:szCs w:val="22"/>
              </w:rPr>
              <w:t>Gadoteridolum</w:t>
            </w:r>
            <w:proofErr w:type="spellEnd"/>
            <w:r w:rsidRPr="00641D8D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641D8D">
              <w:rPr>
                <w:rFonts w:ascii="Arial Narrow" w:hAnsi="Arial Narrow" w:cs="Arial"/>
                <w:sz w:val="22"/>
                <w:szCs w:val="22"/>
              </w:rPr>
              <w:t>Dimeglumini</w:t>
            </w:r>
            <w:proofErr w:type="spellEnd"/>
            <w:r w:rsidRPr="00641D8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641D8D">
              <w:rPr>
                <w:rFonts w:ascii="Arial Narrow" w:hAnsi="Arial Narrow" w:cs="Arial"/>
                <w:sz w:val="22"/>
                <w:szCs w:val="22"/>
              </w:rPr>
              <w:t>gadobenas</w:t>
            </w:r>
            <w:proofErr w:type="spellEnd"/>
            <w:r w:rsidRPr="00641D8D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641D8D">
              <w:rPr>
                <w:rFonts w:ascii="Arial Narrow" w:hAnsi="Arial Narrow" w:cs="Arial"/>
                <w:sz w:val="22"/>
                <w:szCs w:val="22"/>
              </w:rPr>
              <w:t>Jomeprolum</w:t>
            </w:r>
            <w:proofErr w:type="spellEnd"/>
          </w:p>
          <w:p w14:paraId="2EEE4821" w14:textId="77777777" w:rsidR="0041632E" w:rsidRPr="00641D8D" w:rsidRDefault="0041632E" w:rsidP="00130F9F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41D8D">
              <w:rPr>
                <w:rFonts w:ascii="Arial Narrow" w:hAnsi="Arial Narrow" w:cs="Arial"/>
                <w:b/>
                <w:sz w:val="22"/>
                <w:szCs w:val="22"/>
              </w:rPr>
              <w:t>NEUCA S.A.</w:t>
            </w:r>
          </w:p>
          <w:p w14:paraId="0651E4FF" w14:textId="77777777" w:rsidR="0041632E" w:rsidRPr="00641D8D" w:rsidRDefault="0041632E" w:rsidP="00130F9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41D8D">
              <w:rPr>
                <w:rFonts w:ascii="Arial Narrow" w:hAnsi="Arial Narrow" w:cs="Arial"/>
                <w:bCs/>
                <w:sz w:val="22"/>
                <w:szCs w:val="22"/>
              </w:rPr>
              <w:t xml:space="preserve">Forteczna 43-47 </w:t>
            </w:r>
          </w:p>
          <w:p w14:paraId="0ECAB74C" w14:textId="77777777" w:rsidR="0041632E" w:rsidRPr="00641D8D" w:rsidRDefault="0041632E" w:rsidP="00130F9F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41D8D">
              <w:rPr>
                <w:rFonts w:ascii="Arial Narrow" w:hAnsi="Arial Narrow" w:cs="Arial"/>
                <w:bCs/>
                <w:sz w:val="22"/>
                <w:szCs w:val="22"/>
              </w:rPr>
              <w:t>87-100 Toruń</w:t>
            </w:r>
          </w:p>
          <w:p w14:paraId="11E69BFB" w14:textId="77777777" w:rsidR="0041632E" w:rsidRPr="00641D8D" w:rsidRDefault="0041632E" w:rsidP="00130F9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41D8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41D8D">
              <w:rPr>
                <w:rFonts w:ascii="Arial Narrow" w:hAnsi="Arial Narrow" w:cs="Arial"/>
                <w:b/>
                <w:sz w:val="22"/>
                <w:szCs w:val="22"/>
              </w:rPr>
              <w:t>819 666.00 zł</w:t>
            </w:r>
            <w:r w:rsidRPr="00641D8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41D8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41D8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6FA9698" w14:textId="77777777" w:rsidR="0041632E" w:rsidRPr="00641D8D" w:rsidRDefault="0041632E" w:rsidP="00130F9F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41D8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41D8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67017B6" w14:textId="77777777" w:rsidR="0041632E" w:rsidRPr="00641D8D" w:rsidRDefault="0041632E" w:rsidP="00130F9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41D8D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641D8D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641D8D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41632E" w:rsidRPr="00641D8D" w14:paraId="0B658F4E" w14:textId="77777777" w:rsidTr="0041632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7795E" w14:textId="77777777" w:rsidR="0041632E" w:rsidRPr="00641D8D" w:rsidRDefault="0041632E" w:rsidP="00130F9F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41D8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4</w:t>
            </w:r>
            <w:r w:rsidRPr="00641D8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641D8D">
              <w:rPr>
                <w:rFonts w:ascii="Arial Narrow" w:hAnsi="Arial Narrow" w:cs="Arial"/>
                <w:sz w:val="22"/>
                <w:szCs w:val="22"/>
              </w:rPr>
              <w:t>Acidum</w:t>
            </w:r>
            <w:proofErr w:type="spellEnd"/>
            <w:r w:rsidRPr="00641D8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641D8D">
              <w:rPr>
                <w:rFonts w:ascii="Arial Narrow" w:hAnsi="Arial Narrow" w:cs="Arial"/>
                <w:sz w:val="22"/>
                <w:szCs w:val="22"/>
              </w:rPr>
              <w:t>gadotericum</w:t>
            </w:r>
            <w:proofErr w:type="spellEnd"/>
          </w:p>
          <w:p w14:paraId="78C7DB18" w14:textId="77777777" w:rsidR="0041632E" w:rsidRPr="00641D8D" w:rsidRDefault="0041632E" w:rsidP="00130F9F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41D8D">
              <w:rPr>
                <w:rFonts w:ascii="Arial Narrow" w:hAnsi="Arial Narrow" w:cs="Arial"/>
                <w:b/>
                <w:sz w:val="22"/>
                <w:szCs w:val="22"/>
              </w:rPr>
              <w:t>Asclepios</w:t>
            </w:r>
            <w:proofErr w:type="spellEnd"/>
            <w:r w:rsidRPr="00641D8D">
              <w:rPr>
                <w:rFonts w:ascii="Arial Narrow" w:hAnsi="Arial Narrow" w:cs="Arial"/>
                <w:b/>
                <w:sz w:val="22"/>
                <w:szCs w:val="22"/>
              </w:rPr>
              <w:t xml:space="preserve"> S.A.</w:t>
            </w:r>
          </w:p>
          <w:p w14:paraId="262D20A8" w14:textId="77777777" w:rsidR="0041632E" w:rsidRPr="00641D8D" w:rsidRDefault="0041632E" w:rsidP="00130F9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641D8D">
              <w:rPr>
                <w:rFonts w:ascii="Arial Narrow" w:hAnsi="Arial Narrow" w:cs="Arial"/>
                <w:bCs/>
                <w:sz w:val="22"/>
                <w:szCs w:val="22"/>
              </w:rPr>
              <w:t>Hubska</w:t>
            </w:r>
            <w:proofErr w:type="spellEnd"/>
            <w:r w:rsidRPr="00641D8D">
              <w:rPr>
                <w:rFonts w:ascii="Arial Narrow" w:hAnsi="Arial Narrow" w:cs="Arial"/>
                <w:bCs/>
                <w:sz w:val="22"/>
                <w:szCs w:val="22"/>
              </w:rPr>
              <w:t xml:space="preserve"> 44 </w:t>
            </w:r>
          </w:p>
          <w:p w14:paraId="2C4A871A" w14:textId="77777777" w:rsidR="0041632E" w:rsidRPr="00641D8D" w:rsidRDefault="0041632E" w:rsidP="00130F9F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41D8D">
              <w:rPr>
                <w:rFonts w:ascii="Arial Narrow" w:hAnsi="Arial Narrow" w:cs="Arial"/>
                <w:bCs/>
                <w:sz w:val="22"/>
                <w:szCs w:val="22"/>
              </w:rPr>
              <w:t>50-502 Wrocław</w:t>
            </w:r>
          </w:p>
          <w:p w14:paraId="422DC185" w14:textId="77777777" w:rsidR="0041632E" w:rsidRPr="00641D8D" w:rsidRDefault="0041632E" w:rsidP="00130F9F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41D8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41D8D">
              <w:rPr>
                <w:rFonts w:ascii="Arial Narrow" w:hAnsi="Arial Narrow" w:cs="Arial"/>
                <w:b/>
                <w:sz w:val="22"/>
                <w:szCs w:val="22"/>
              </w:rPr>
              <w:t>406 717.20 zł</w:t>
            </w:r>
            <w:r w:rsidRPr="00641D8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41D8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41D8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065D352" w14:textId="77777777" w:rsidR="0041632E" w:rsidRPr="00641D8D" w:rsidRDefault="0041632E" w:rsidP="00130F9F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41D8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41D8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D68DFFC" w14:textId="77777777" w:rsidR="0041632E" w:rsidRPr="00641D8D" w:rsidRDefault="0041632E" w:rsidP="00130F9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41D8D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641D8D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641D8D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</w:tbl>
    <w:p w14:paraId="5237651F" w14:textId="77777777" w:rsidR="00B36EDA" w:rsidRPr="00641D8D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641D8D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641D8D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641D8D" w14:paraId="7403FED8" w14:textId="77777777" w:rsidTr="004163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2F4289" w14:textId="77777777" w:rsidR="00B36EDA" w:rsidRPr="00641D8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41D8D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A18474D" w14:textId="77777777" w:rsidR="00B36EDA" w:rsidRPr="00641D8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41D8D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0744463" w14:textId="77777777" w:rsidR="00B36EDA" w:rsidRPr="00641D8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41D8D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7708DFD" w14:textId="77777777" w:rsidR="00B36EDA" w:rsidRPr="00641D8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41D8D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41632E" w:rsidRPr="00641D8D" w14:paraId="7FC6A450" w14:textId="77777777" w:rsidTr="004163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49FCD" w14:textId="77777777" w:rsidR="0041632E" w:rsidRPr="00641D8D" w:rsidRDefault="0041632E" w:rsidP="00130F9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1D8D">
              <w:rPr>
                <w:rFonts w:ascii="Arial Narrow" w:hAnsi="Arial Narrow" w:cs="Arial"/>
                <w:sz w:val="20"/>
                <w:szCs w:val="20"/>
              </w:rPr>
              <w:t xml:space="preserve">1 - </w:t>
            </w:r>
            <w:proofErr w:type="spellStart"/>
            <w:r w:rsidRPr="00641D8D">
              <w:rPr>
                <w:rFonts w:ascii="Arial Narrow" w:hAnsi="Arial Narrow" w:cs="Arial"/>
                <w:sz w:val="20"/>
                <w:szCs w:val="20"/>
              </w:rPr>
              <w:t>Gadobutrolum</w:t>
            </w:r>
            <w:proofErr w:type="spellEnd"/>
            <w:r w:rsidRPr="00641D8D">
              <w:rPr>
                <w:rFonts w:ascii="Arial Narrow" w:hAnsi="Arial Narrow" w:cs="Arial"/>
                <w:sz w:val="20"/>
                <w:szCs w:val="20"/>
              </w:rPr>
              <w:t xml:space="preserve"> i </w:t>
            </w:r>
            <w:proofErr w:type="spellStart"/>
            <w:r w:rsidRPr="00641D8D">
              <w:rPr>
                <w:rFonts w:ascii="Arial Narrow" w:hAnsi="Arial Narrow" w:cs="Arial"/>
                <w:sz w:val="20"/>
                <w:szCs w:val="20"/>
              </w:rPr>
              <w:t>Jopromidum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354B6" w14:textId="77777777" w:rsidR="0041632E" w:rsidRPr="00641D8D" w:rsidRDefault="0041632E" w:rsidP="00130F9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41D8D">
              <w:rPr>
                <w:rFonts w:ascii="Arial Narrow" w:hAnsi="Arial Narrow" w:cs="Arial"/>
                <w:b/>
                <w:bCs/>
                <w:sz w:val="20"/>
                <w:szCs w:val="20"/>
              </w:rPr>
              <w:t>Farmacol Logistyka Sp. z o.o.</w:t>
            </w:r>
          </w:p>
          <w:p w14:paraId="6655B0C4" w14:textId="77777777" w:rsidR="0041632E" w:rsidRPr="00641D8D" w:rsidRDefault="0041632E" w:rsidP="00130F9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41D8D">
              <w:rPr>
                <w:rFonts w:ascii="Arial Narrow" w:hAnsi="Arial Narrow" w:cs="Arial"/>
                <w:sz w:val="20"/>
                <w:szCs w:val="20"/>
              </w:rPr>
              <w:t>Szopienicka 77</w:t>
            </w:r>
          </w:p>
          <w:p w14:paraId="006B4991" w14:textId="77777777" w:rsidR="0041632E" w:rsidRPr="00641D8D" w:rsidRDefault="0041632E" w:rsidP="00130F9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1D8D">
              <w:rPr>
                <w:rFonts w:ascii="Arial Narrow" w:hAnsi="Arial Narrow" w:cs="Arial"/>
                <w:sz w:val="20"/>
                <w:szCs w:val="20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1E48B" w14:textId="77777777" w:rsidR="0041632E" w:rsidRPr="00641D8D" w:rsidRDefault="0041632E" w:rsidP="00130F9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1D8D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96A10" w14:textId="77777777" w:rsidR="0041632E" w:rsidRPr="00641D8D" w:rsidRDefault="0041632E" w:rsidP="00130F9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1D8D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41632E" w:rsidRPr="00641D8D" w14:paraId="17718886" w14:textId="77777777" w:rsidTr="004163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A97FA" w14:textId="77777777" w:rsidR="0041632E" w:rsidRPr="00641D8D" w:rsidRDefault="0041632E" w:rsidP="00130F9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1D8D">
              <w:rPr>
                <w:rFonts w:ascii="Arial Narrow" w:hAnsi="Arial Narrow" w:cs="Arial"/>
                <w:sz w:val="20"/>
                <w:szCs w:val="20"/>
              </w:rPr>
              <w:t xml:space="preserve">1 - </w:t>
            </w:r>
            <w:proofErr w:type="spellStart"/>
            <w:r w:rsidRPr="00641D8D">
              <w:rPr>
                <w:rFonts w:ascii="Arial Narrow" w:hAnsi="Arial Narrow" w:cs="Arial"/>
                <w:sz w:val="20"/>
                <w:szCs w:val="20"/>
              </w:rPr>
              <w:t>Gadobutrolum</w:t>
            </w:r>
            <w:proofErr w:type="spellEnd"/>
            <w:r w:rsidRPr="00641D8D">
              <w:rPr>
                <w:rFonts w:ascii="Arial Narrow" w:hAnsi="Arial Narrow" w:cs="Arial"/>
                <w:sz w:val="20"/>
                <w:szCs w:val="20"/>
              </w:rPr>
              <w:t xml:space="preserve"> i </w:t>
            </w:r>
            <w:proofErr w:type="spellStart"/>
            <w:r w:rsidRPr="00641D8D">
              <w:rPr>
                <w:rFonts w:ascii="Arial Narrow" w:hAnsi="Arial Narrow" w:cs="Arial"/>
                <w:sz w:val="20"/>
                <w:szCs w:val="20"/>
              </w:rPr>
              <w:t>Jopromidum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4F3E9" w14:textId="77777777" w:rsidR="0041632E" w:rsidRPr="00641D8D" w:rsidRDefault="0041632E" w:rsidP="00130F9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41D8D">
              <w:rPr>
                <w:rFonts w:ascii="Arial Narrow" w:hAnsi="Arial Narrow" w:cs="Arial"/>
                <w:b/>
                <w:bCs/>
                <w:sz w:val="20"/>
                <w:szCs w:val="20"/>
              </w:rPr>
              <w:t>Salus</w:t>
            </w:r>
            <w:proofErr w:type="spellEnd"/>
            <w:r w:rsidRPr="00641D8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41CE244A" w14:textId="77777777" w:rsidR="0041632E" w:rsidRPr="00641D8D" w:rsidRDefault="0041632E" w:rsidP="00130F9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41D8D">
              <w:rPr>
                <w:rFonts w:ascii="Arial Narrow" w:hAnsi="Arial Narrow" w:cs="Arial"/>
                <w:sz w:val="20"/>
                <w:szCs w:val="20"/>
              </w:rPr>
              <w:t>Pułaskiego 9</w:t>
            </w:r>
          </w:p>
          <w:p w14:paraId="1C52F1FE" w14:textId="77777777" w:rsidR="0041632E" w:rsidRPr="00641D8D" w:rsidRDefault="0041632E" w:rsidP="00130F9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1D8D">
              <w:rPr>
                <w:rFonts w:ascii="Arial Narrow" w:hAnsi="Arial Narrow" w:cs="Arial"/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A5F36" w14:textId="77777777" w:rsidR="0041632E" w:rsidRPr="00641D8D" w:rsidRDefault="0041632E" w:rsidP="00130F9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1D8D">
              <w:rPr>
                <w:rFonts w:ascii="Arial Narrow" w:hAnsi="Arial Narrow" w:cs="Arial"/>
                <w:sz w:val="20"/>
                <w:szCs w:val="20"/>
              </w:rPr>
              <w:t>1 - Cena - 97.13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36E76" w14:textId="77777777" w:rsidR="0041632E" w:rsidRPr="00641D8D" w:rsidRDefault="0041632E" w:rsidP="00130F9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1D8D">
              <w:rPr>
                <w:rFonts w:ascii="Arial Narrow" w:hAnsi="Arial Narrow" w:cs="Arial"/>
                <w:sz w:val="20"/>
                <w:szCs w:val="20"/>
              </w:rPr>
              <w:t xml:space="preserve">  97,13</w:t>
            </w:r>
          </w:p>
        </w:tc>
      </w:tr>
      <w:tr w:rsidR="0041632E" w:rsidRPr="00641D8D" w14:paraId="0CE1CA0E" w14:textId="77777777" w:rsidTr="004163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F467B" w14:textId="77777777" w:rsidR="0041632E" w:rsidRPr="00641D8D" w:rsidRDefault="0041632E" w:rsidP="00130F9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1D8D">
              <w:rPr>
                <w:rFonts w:ascii="Arial Narrow" w:hAnsi="Arial Narrow" w:cs="Arial"/>
                <w:sz w:val="20"/>
                <w:szCs w:val="20"/>
              </w:rPr>
              <w:t xml:space="preserve">1 - </w:t>
            </w:r>
            <w:proofErr w:type="spellStart"/>
            <w:r w:rsidRPr="00641D8D">
              <w:rPr>
                <w:rFonts w:ascii="Arial Narrow" w:hAnsi="Arial Narrow" w:cs="Arial"/>
                <w:sz w:val="20"/>
                <w:szCs w:val="20"/>
              </w:rPr>
              <w:t>Gadobutrolum</w:t>
            </w:r>
            <w:proofErr w:type="spellEnd"/>
            <w:r w:rsidRPr="00641D8D">
              <w:rPr>
                <w:rFonts w:ascii="Arial Narrow" w:hAnsi="Arial Narrow" w:cs="Arial"/>
                <w:sz w:val="20"/>
                <w:szCs w:val="20"/>
              </w:rPr>
              <w:t xml:space="preserve"> i </w:t>
            </w:r>
            <w:proofErr w:type="spellStart"/>
            <w:r w:rsidRPr="00641D8D">
              <w:rPr>
                <w:rFonts w:ascii="Arial Narrow" w:hAnsi="Arial Narrow" w:cs="Arial"/>
                <w:sz w:val="20"/>
                <w:szCs w:val="20"/>
              </w:rPr>
              <w:t>Jopromidum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FD9AB" w14:textId="77777777" w:rsidR="0041632E" w:rsidRPr="00641D8D" w:rsidRDefault="0041632E" w:rsidP="00130F9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41D8D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</w:t>
            </w:r>
            <w:proofErr w:type="spellEnd"/>
            <w:r w:rsidRPr="00641D8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119E27B3" w14:textId="77777777" w:rsidR="0041632E" w:rsidRPr="00641D8D" w:rsidRDefault="0041632E" w:rsidP="00130F9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41D8D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14:paraId="7B65C8CD" w14:textId="77777777" w:rsidR="0041632E" w:rsidRPr="00641D8D" w:rsidRDefault="0041632E" w:rsidP="00130F9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1D8D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56B51" w14:textId="77777777" w:rsidR="0041632E" w:rsidRPr="00641D8D" w:rsidRDefault="0041632E" w:rsidP="00130F9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1D8D">
              <w:rPr>
                <w:rFonts w:ascii="Arial Narrow" w:hAnsi="Arial Narrow" w:cs="Arial"/>
                <w:sz w:val="20"/>
                <w:szCs w:val="20"/>
              </w:rPr>
              <w:t>1 - Cena - 97.07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2CC3B" w14:textId="77777777" w:rsidR="0041632E" w:rsidRPr="00641D8D" w:rsidRDefault="0041632E" w:rsidP="00130F9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1D8D">
              <w:rPr>
                <w:rFonts w:ascii="Arial Narrow" w:hAnsi="Arial Narrow" w:cs="Arial"/>
                <w:sz w:val="20"/>
                <w:szCs w:val="20"/>
              </w:rPr>
              <w:t xml:space="preserve">  97,07</w:t>
            </w:r>
          </w:p>
        </w:tc>
      </w:tr>
      <w:tr w:rsidR="0041632E" w:rsidRPr="00641D8D" w14:paraId="542C9274" w14:textId="77777777" w:rsidTr="004163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12DA9" w14:textId="77777777" w:rsidR="0041632E" w:rsidRPr="00641D8D" w:rsidRDefault="0041632E" w:rsidP="00130F9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1D8D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2 - </w:t>
            </w:r>
            <w:proofErr w:type="spellStart"/>
            <w:r w:rsidRPr="00641D8D">
              <w:rPr>
                <w:rFonts w:ascii="Arial Narrow" w:hAnsi="Arial Narrow" w:cs="Arial"/>
                <w:sz w:val="20"/>
                <w:szCs w:val="20"/>
              </w:rPr>
              <w:t>Johexolum</w:t>
            </w:r>
            <w:proofErr w:type="spellEnd"/>
            <w:r w:rsidRPr="00641D8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gramStart"/>
            <w:r w:rsidRPr="00641D8D">
              <w:rPr>
                <w:rFonts w:ascii="Arial Narrow" w:hAnsi="Arial Narrow" w:cs="Arial"/>
                <w:sz w:val="20"/>
                <w:szCs w:val="20"/>
              </w:rPr>
              <w:t xml:space="preserve">i  </w:t>
            </w:r>
            <w:proofErr w:type="spellStart"/>
            <w:r w:rsidRPr="00641D8D">
              <w:rPr>
                <w:rFonts w:ascii="Arial Narrow" w:hAnsi="Arial Narrow" w:cs="Arial"/>
                <w:sz w:val="20"/>
                <w:szCs w:val="20"/>
              </w:rPr>
              <w:t>Jodixanolum</w:t>
            </w:r>
            <w:proofErr w:type="spellEnd"/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19D8A" w14:textId="77777777" w:rsidR="0041632E" w:rsidRPr="00641D8D" w:rsidRDefault="0041632E" w:rsidP="00130F9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41D8D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</w:t>
            </w:r>
            <w:proofErr w:type="spellEnd"/>
            <w:r w:rsidRPr="00641D8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69D5753F" w14:textId="77777777" w:rsidR="0041632E" w:rsidRPr="00641D8D" w:rsidRDefault="0041632E" w:rsidP="00130F9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41D8D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14:paraId="3CFFE1FB" w14:textId="77777777" w:rsidR="0041632E" w:rsidRPr="00641D8D" w:rsidRDefault="0041632E" w:rsidP="00130F9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1D8D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D29D5" w14:textId="77777777" w:rsidR="0041632E" w:rsidRPr="00641D8D" w:rsidRDefault="0041632E" w:rsidP="00130F9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1D8D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AAD71" w14:textId="77777777" w:rsidR="0041632E" w:rsidRPr="00641D8D" w:rsidRDefault="0041632E" w:rsidP="00130F9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1D8D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41632E" w:rsidRPr="00641D8D" w14:paraId="16F1AAF4" w14:textId="77777777" w:rsidTr="004163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B5424" w14:textId="77777777" w:rsidR="0041632E" w:rsidRPr="00641D8D" w:rsidRDefault="0041632E" w:rsidP="00130F9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1D8D">
              <w:rPr>
                <w:rFonts w:ascii="Arial Narrow" w:hAnsi="Arial Narrow" w:cs="Arial"/>
                <w:sz w:val="20"/>
                <w:szCs w:val="20"/>
              </w:rPr>
              <w:t xml:space="preserve">3 - </w:t>
            </w:r>
            <w:proofErr w:type="spellStart"/>
            <w:r w:rsidRPr="00641D8D">
              <w:rPr>
                <w:rFonts w:ascii="Arial Narrow" w:hAnsi="Arial Narrow" w:cs="Arial"/>
                <w:sz w:val="20"/>
                <w:szCs w:val="20"/>
              </w:rPr>
              <w:t>Gadoteridolum</w:t>
            </w:r>
            <w:proofErr w:type="spellEnd"/>
            <w:r w:rsidRPr="00641D8D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proofErr w:type="spellStart"/>
            <w:r w:rsidRPr="00641D8D">
              <w:rPr>
                <w:rFonts w:ascii="Arial Narrow" w:hAnsi="Arial Narrow" w:cs="Arial"/>
                <w:sz w:val="20"/>
                <w:szCs w:val="20"/>
              </w:rPr>
              <w:t>Dimeglumini</w:t>
            </w:r>
            <w:proofErr w:type="spellEnd"/>
            <w:r w:rsidRPr="00641D8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641D8D">
              <w:rPr>
                <w:rFonts w:ascii="Arial Narrow" w:hAnsi="Arial Narrow" w:cs="Arial"/>
                <w:sz w:val="20"/>
                <w:szCs w:val="20"/>
              </w:rPr>
              <w:t>gadobenas</w:t>
            </w:r>
            <w:proofErr w:type="spellEnd"/>
            <w:r w:rsidRPr="00641D8D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proofErr w:type="spellStart"/>
            <w:r w:rsidRPr="00641D8D">
              <w:rPr>
                <w:rFonts w:ascii="Arial Narrow" w:hAnsi="Arial Narrow" w:cs="Arial"/>
                <w:sz w:val="20"/>
                <w:szCs w:val="20"/>
              </w:rPr>
              <w:t>Jomeprolum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7C769" w14:textId="77777777" w:rsidR="0041632E" w:rsidRPr="00641D8D" w:rsidRDefault="0041632E" w:rsidP="00130F9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41D8D">
              <w:rPr>
                <w:rFonts w:ascii="Arial Narrow" w:hAnsi="Arial Narrow" w:cs="Arial"/>
                <w:b/>
                <w:bCs/>
                <w:sz w:val="20"/>
                <w:szCs w:val="20"/>
              </w:rPr>
              <w:t>NEUCA S.A.</w:t>
            </w:r>
          </w:p>
          <w:p w14:paraId="5109FB48" w14:textId="77777777" w:rsidR="0041632E" w:rsidRPr="00641D8D" w:rsidRDefault="0041632E" w:rsidP="00130F9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41D8D">
              <w:rPr>
                <w:rFonts w:ascii="Arial Narrow" w:hAnsi="Arial Narrow" w:cs="Arial"/>
                <w:sz w:val="20"/>
                <w:szCs w:val="20"/>
              </w:rPr>
              <w:t>Forteczna 43-47</w:t>
            </w:r>
          </w:p>
          <w:p w14:paraId="06F9E7D4" w14:textId="77777777" w:rsidR="0041632E" w:rsidRPr="00641D8D" w:rsidRDefault="0041632E" w:rsidP="00130F9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1D8D">
              <w:rPr>
                <w:rFonts w:ascii="Arial Narrow" w:hAnsi="Arial Narrow" w:cs="Arial"/>
                <w:sz w:val="20"/>
                <w:szCs w:val="20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F6E5B" w14:textId="77777777" w:rsidR="0041632E" w:rsidRPr="00641D8D" w:rsidRDefault="0041632E" w:rsidP="00130F9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1D8D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977B1" w14:textId="77777777" w:rsidR="0041632E" w:rsidRPr="00641D8D" w:rsidRDefault="0041632E" w:rsidP="00130F9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1D8D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41632E" w:rsidRPr="00641D8D" w14:paraId="7E8D8A21" w14:textId="77777777" w:rsidTr="004163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80A76" w14:textId="77777777" w:rsidR="0041632E" w:rsidRPr="00641D8D" w:rsidRDefault="0041632E" w:rsidP="00130F9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1D8D">
              <w:rPr>
                <w:rFonts w:ascii="Arial Narrow" w:hAnsi="Arial Narrow" w:cs="Arial"/>
                <w:sz w:val="20"/>
                <w:szCs w:val="20"/>
              </w:rPr>
              <w:t xml:space="preserve">4 - </w:t>
            </w:r>
            <w:proofErr w:type="spellStart"/>
            <w:r w:rsidRPr="00641D8D">
              <w:rPr>
                <w:rFonts w:ascii="Arial Narrow" w:hAnsi="Arial Narrow" w:cs="Arial"/>
                <w:sz w:val="20"/>
                <w:szCs w:val="20"/>
              </w:rPr>
              <w:t>Acidum</w:t>
            </w:r>
            <w:proofErr w:type="spellEnd"/>
            <w:r w:rsidRPr="00641D8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641D8D">
              <w:rPr>
                <w:rFonts w:ascii="Arial Narrow" w:hAnsi="Arial Narrow" w:cs="Arial"/>
                <w:sz w:val="20"/>
                <w:szCs w:val="20"/>
              </w:rPr>
              <w:t>gadotericum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63713" w14:textId="77777777" w:rsidR="0041632E" w:rsidRPr="00641D8D" w:rsidRDefault="0041632E" w:rsidP="00130F9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41D8D">
              <w:rPr>
                <w:rFonts w:ascii="Arial Narrow" w:hAnsi="Arial Narrow" w:cs="Arial"/>
                <w:b/>
                <w:bCs/>
                <w:sz w:val="20"/>
                <w:szCs w:val="20"/>
              </w:rPr>
              <w:t>Asclepios</w:t>
            </w:r>
            <w:proofErr w:type="spellEnd"/>
            <w:r w:rsidRPr="00641D8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S.A.</w:t>
            </w:r>
          </w:p>
          <w:p w14:paraId="50AB7E16" w14:textId="77777777" w:rsidR="0041632E" w:rsidRPr="00641D8D" w:rsidRDefault="0041632E" w:rsidP="00130F9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641D8D">
              <w:rPr>
                <w:rFonts w:ascii="Arial Narrow" w:hAnsi="Arial Narrow" w:cs="Arial"/>
                <w:sz w:val="20"/>
                <w:szCs w:val="20"/>
              </w:rPr>
              <w:t>Hubska</w:t>
            </w:r>
            <w:proofErr w:type="spellEnd"/>
            <w:r w:rsidRPr="00641D8D">
              <w:rPr>
                <w:rFonts w:ascii="Arial Narrow" w:hAnsi="Arial Narrow" w:cs="Arial"/>
                <w:sz w:val="20"/>
                <w:szCs w:val="20"/>
              </w:rPr>
              <w:t xml:space="preserve"> 44</w:t>
            </w:r>
          </w:p>
          <w:p w14:paraId="5E10F5F2" w14:textId="77777777" w:rsidR="0041632E" w:rsidRPr="00641D8D" w:rsidRDefault="0041632E" w:rsidP="00130F9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1D8D">
              <w:rPr>
                <w:rFonts w:ascii="Arial Narrow" w:hAnsi="Arial Narrow" w:cs="Arial"/>
                <w:sz w:val="20"/>
                <w:szCs w:val="20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82A97" w14:textId="77777777" w:rsidR="0041632E" w:rsidRPr="00641D8D" w:rsidRDefault="0041632E" w:rsidP="00130F9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1D8D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6CF59" w14:textId="77777777" w:rsidR="0041632E" w:rsidRPr="00641D8D" w:rsidRDefault="0041632E" w:rsidP="00130F9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1D8D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41632E" w:rsidRPr="00641D8D" w14:paraId="410EC77F" w14:textId="77777777" w:rsidTr="004163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91D7C" w14:textId="77777777" w:rsidR="0041632E" w:rsidRPr="00641D8D" w:rsidRDefault="0041632E" w:rsidP="00130F9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1D8D">
              <w:rPr>
                <w:rFonts w:ascii="Arial Narrow" w:hAnsi="Arial Narrow" w:cs="Arial"/>
                <w:sz w:val="20"/>
                <w:szCs w:val="20"/>
              </w:rPr>
              <w:t xml:space="preserve">4 - </w:t>
            </w:r>
            <w:proofErr w:type="spellStart"/>
            <w:r w:rsidRPr="00641D8D">
              <w:rPr>
                <w:rFonts w:ascii="Arial Narrow" w:hAnsi="Arial Narrow" w:cs="Arial"/>
                <w:sz w:val="20"/>
                <w:szCs w:val="20"/>
              </w:rPr>
              <w:t>Acidum</w:t>
            </w:r>
            <w:proofErr w:type="spellEnd"/>
            <w:r w:rsidRPr="00641D8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641D8D">
              <w:rPr>
                <w:rFonts w:ascii="Arial Narrow" w:hAnsi="Arial Narrow" w:cs="Arial"/>
                <w:sz w:val="20"/>
                <w:szCs w:val="20"/>
              </w:rPr>
              <w:t>gadotericum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CDD82" w14:textId="77777777" w:rsidR="0041632E" w:rsidRPr="00641D8D" w:rsidRDefault="0041632E" w:rsidP="00130F9F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41D8D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</w:t>
            </w:r>
            <w:proofErr w:type="spellEnd"/>
            <w:r w:rsidRPr="00641D8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32FABEA9" w14:textId="77777777" w:rsidR="0041632E" w:rsidRPr="00641D8D" w:rsidRDefault="0041632E" w:rsidP="00130F9F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41D8D">
              <w:rPr>
                <w:rFonts w:ascii="Arial Narrow" w:hAnsi="Arial Narrow" w:cs="Arial"/>
                <w:sz w:val="20"/>
                <w:szCs w:val="20"/>
              </w:rPr>
              <w:t>Krzemieniecka 120</w:t>
            </w:r>
          </w:p>
          <w:p w14:paraId="58712BBD" w14:textId="77777777" w:rsidR="0041632E" w:rsidRPr="00641D8D" w:rsidRDefault="0041632E" w:rsidP="00130F9F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1D8D">
              <w:rPr>
                <w:rFonts w:ascii="Arial Narrow" w:hAnsi="Arial Narrow" w:cs="Arial"/>
                <w:sz w:val="20"/>
                <w:szCs w:val="20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7E368" w14:textId="77777777" w:rsidR="0041632E" w:rsidRPr="00641D8D" w:rsidRDefault="0041632E" w:rsidP="00130F9F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1D8D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BB5EB" w14:textId="77777777" w:rsidR="0041632E" w:rsidRPr="00641D8D" w:rsidRDefault="0041632E" w:rsidP="00130F9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1D8D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</w:tbl>
    <w:p w14:paraId="6F0825C8" w14:textId="5A1C4EB6" w:rsidR="00B464D3" w:rsidRDefault="00641D8D" w:rsidP="00641D8D">
      <w:pPr>
        <w:spacing w:before="720" w:after="480" w:line="360" w:lineRule="auto"/>
        <w:ind w:left="5947" w:right="-425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641D8D">
        <w:rPr>
          <w:rFonts w:ascii="Arial Narrow" w:hAnsi="Arial Narrow" w:cs="Arial"/>
          <w:i/>
          <w:sz w:val="22"/>
          <w:szCs w:val="22"/>
        </w:rPr>
        <w:t>ZAMAWIAJĄCY</w:t>
      </w:r>
    </w:p>
    <w:p w14:paraId="4492D0A9" w14:textId="77777777" w:rsidR="00641D8D" w:rsidRDefault="00641D8D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34BD8453" w14:textId="77777777" w:rsidR="00641D8D" w:rsidRDefault="00641D8D" w:rsidP="00641D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03482D26" w14:textId="77777777" w:rsidR="00641D8D" w:rsidRDefault="00641D8D" w:rsidP="00641D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1A978E1E" w14:textId="77777777" w:rsidR="00641D8D" w:rsidRDefault="00641D8D" w:rsidP="00641D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3929BA0E" w14:textId="77777777" w:rsidR="00641D8D" w:rsidRDefault="00641D8D" w:rsidP="00641D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1B914170" w14:textId="77777777" w:rsidR="00641D8D" w:rsidRDefault="00641D8D" w:rsidP="00641D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39F1A720" w14:textId="77777777" w:rsidR="00641D8D" w:rsidRDefault="00641D8D" w:rsidP="00641D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0BC83C8A" w14:textId="77777777" w:rsidR="00641D8D" w:rsidRDefault="00641D8D" w:rsidP="00641D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449A9AEB" w14:textId="77777777" w:rsidR="00641D8D" w:rsidRDefault="00641D8D" w:rsidP="00641D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0722C967" w14:textId="77777777" w:rsidR="00641D8D" w:rsidRDefault="00641D8D" w:rsidP="00641D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6105CF6A" w14:textId="77777777" w:rsidR="00641D8D" w:rsidRDefault="00641D8D" w:rsidP="00641D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226D28A4" w14:textId="77777777" w:rsidR="00641D8D" w:rsidRDefault="00641D8D" w:rsidP="00641D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7A98ED21" w14:textId="77777777" w:rsidR="00641D8D" w:rsidRDefault="00641D8D" w:rsidP="00641D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14400331" w14:textId="77777777" w:rsidR="00641D8D" w:rsidRDefault="00641D8D" w:rsidP="00641D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52329BAD" w14:textId="77777777" w:rsidR="00641D8D" w:rsidRDefault="00641D8D" w:rsidP="00641D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47FC2DE1" w14:textId="77777777" w:rsidR="00641D8D" w:rsidRDefault="00641D8D" w:rsidP="00641D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2C94E15E" w14:textId="77777777" w:rsidR="00641D8D" w:rsidRDefault="00641D8D" w:rsidP="00641D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39B722C7" w14:textId="77777777" w:rsidR="00641D8D" w:rsidRDefault="00641D8D" w:rsidP="00641D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313AA0D2" w14:textId="77777777" w:rsidR="00641D8D" w:rsidRDefault="00641D8D" w:rsidP="00641D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596E9C7A" w14:textId="77777777" w:rsidR="00641D8D" w:rsidRDefault="00641D8D" w:rsidP="00641D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58BAD4D8" w14:textId="77777777" w:rsidR="00641D8D" w:rsidRDefault="00641D8D" w:rsidP="00641D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75413D6C" w14:textId="77777777" w:rsidR="00641D8D" w:rsidRDefault="00641D8D" w:rsidP="00641D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041F3307" w14:textId="77777777" w:rsidR="00641D8D" w:rsidRDefault="00641D8D" w:rsidP="00641D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18323216" w14:textId="77777777" w:rsidR="00C845EB" w:rsidRDefault="00C845EB" w:rsidP="00641D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4FF3613F" w14:textId="77777777" w:rsidR="00C845EB" w:rsidRDefault="00C845EB" w:rsidP="00C845EB">
      <w:pPr>
        <w:rPr>
          <w:rFonts w:ascii="Arial Narrow" w:hAnsi="Arial Narrow"/>
          <w:i/>
          <w:iCs/>
          <w:sz w:val="18"/>
          <w:szCs w:val="20"/>
        </w:rPr>
      </w:pPr>
      <w:bookmarkStart w:id="1" w:name="_Hlk150849539"/>
    </w:p>
    <w:p w14:paraId="13E94825" w14:textId="77777777" w:rsidR="00C845EB" w:rsidRDefault="00C845EB" w:rsidP="00C845EB">
      <w:pPr>
        <w:rPr>
          <w:rFonts w:ascii="Arial Narrow" w:hAnsi="Arial Narrow"/>
          <w:i/>
          <w:iCs/>
          <w:sz w:val="18"/>
          <w:szCs w:val="20"/>
        </w:rPr>
      </w:pPr>
    </w:p>
    <w:p w14:paraId="39985F94" w14:textId="77777777" w:rsidR="00C845EB" w:rsidRDefault="00C845EB" w:rsidP="00C845EB">
      <w:pPr>
        <w:rPr>
          <w:rFonts w:ascii="Arial Narrow" w:hAnsi="Arial Narrow"/>
          <w:i/>
          <w:iCs/>
          <w:sz w:val="18"/>
          <w:szCs w:val="20"/>
        </w:rPr>
      </w:pPr>
    </w:p>
    <w:p w14:paraId="422028CF" w14:textId="77777777" w:rsidR="00C845EB" w:rsidRDefault="00C845EB" w:rsidP="00C845EB">
      <w:pPr>
        <w:rPr>
          <w:rFonts w:ascii="Arial Narrow" w:hAnsi="Arial Narrow"/>
          <w:i/>
          <w:iCs/>
          <w:sz w:val="18"/>
          <w:szCs w:val="20"/>
        </w:rPr>
      </w:pPr>
    </w:p>
    <w:p w14:paraId="7C1990BC" w14:textId="77777777" w:rsidR="00C845EB" w:rsidRDefault="00C845EB" w:rsidP="00C845EB">
      <w:pPr>
        <w:rPr>
          <w:rFonts w:ascii="Arial Narrow" w:hAnsi="Arial Narrow"/>
          <w:i/>
          <w:iCs/>
          <w:sz w:val="18"/>
          <w:szCs w:val="20"/>
        </w:rPr>
      </w:pPr>
    </w:p>
    <w:p w14:paraId="54C58ED5" w14:textId="77777777" w:rsidR="00C845EB" w:rsidRDefault="00C845EB" w:rsidP="00C845EB">
      <w:pPr>
        <w:rPr>
          <w:rFonts w:ascii="Arial Narrow" w:hAnsi="Arial Narrow"/>
          <w:i/>
          <w:iCs/>
          <w:sz w:val="18"/>
          <w:szCs w:val="20"/>
        </w:rPr>
      </w:pPr>
    </w:p>
    <w:p w14:paraId="7C60AFCE" w14:textId="77777777" w:rsidR="00C845EB" w:rsidRDefault="00C845EB" w:rsidP="00C845EB">
      <w:pPr>
        <w:rPr>
          <w:rFonts w:ascii="Arial Narrow" w:hAnsi="Arial Narrow"/>
          <w:i/>
          <w:iCs/>
          <w:sz w:val="18"/>
          <w:szCs w:val="20"/>
        </w:rPr>
      </w:pPr>
    </w:p>
    <w:p w14:paraId="13972507" w14:textId="77777777" w:rsidR="00C845EB" w:rsidRDefault="00C845EB" w:rsidP="00C845EB">
      <w:pPr>
        <w:rPr>
          <w:rFonts w:ascii="Arial Narrow" w:hAnsi="Arial Narrow"/>
          <w:i/>
          <w:iCs/>
          <w:sz w:val="18"/>
          <w:szCs w:val="20"/>
        </w:rPr>
      </w:pPr>
    </w:p>
    <w:p w14:paraId="0B27CE66" w14:textId="77777777" w:rsidR="00C845EB" w:rsidRDefault="00C845EB" w:rsidP="00C845EB">
      <w:pPr>
        <w:rPr>
          <w:rFonts w:ascii="Arial Narrow" w:hAnsi="Arial Narrow"/>
          <w:i/>
          <w:iCs/>
          <w:sz w:val="18"/>
          <w:szCs w:val="20"/>
        </w:rPr>
      </w:pPr>
    </w:p>
    <w:p w14:paraId="46034BA0" w14:textId="287427CE" w:rsidR="00C845EB" w:rsidRDefault="00C845EB" w:rsidP="00C845EB">
      <w:pPr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>2</w:t>
      </w:r>
      <w:r>
        <w:rPr>
          <w:rFonts w:ascii="Arial Narrow" w:hAnsi="Arial Narrow"/>
          <w:i/>
          <w:iCs/>
          <w:sz w:val="18"/>
          <w:szCs w:val="20"/>
        </w:rPr>
        <w:t>.ark</w:t>
      </w:r>
    </w:p>
    <w:p w14:paraId="07790961" w14:textId="77777777" w:rsidR="00C845EB" w:rsidRDefault="00C845EB" w:rsidP="00C845EB">
      <w:pPr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>
        <w:rPr>
          <w:rFonts w:ascii="Arial Narrow" w:hAnsi="Arial Narrow"/>
          <w:i/>
          <w:iCs/>
          <w:sz w:val="18"/>
          <w:szCs w:val="20"/>
        </w:rPr>
        <w:t>. Zamawiającego, platforma e-propublico.pl</w:t>
      </w:r>
      <w:r w:rsidRPr="00C845EB">
        <w:rPr>
          <w:rFonts w:ascii="Arial Narrow" w:hAnsi="Arial Narrow"/>
          <w:b/>
          <w:bCs/>
          <w:i/>
          <w:iCs/>
          <w:sz w:val="18"/>
          <w:szCs w:val="20"/>
        </w:rPr>
        <w:t>, biuro przepustek</w:t>
      </w:r>
      <w:r>
        <w:rPr>
          <w:rFonts w:ascii="Arial Narrow" w:hAnsi="Arial Narrow"/>
          <w:i/>
          <w:iCs/>
          <w:sz w:val="18"/>
          <w:szCs w:val="20"/>
        </w:rPr>
        <w:t xml:space="preserve">,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20"/>
        </w:rPr>
        <w:t>.  T</w:t>
      </w:r>
      <w:proofErr w:type="gramStart"/>
      <w:r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>
        <w:rPr>
          <w:rFonts w:ascii="Arial Narrow" w:hAnsi="Arial Narrow"/>
          <w:i/>
          <w:iCs/>
          <w:sz w:val="18"/>
          <w:szCs w:val="20"/>
        </w:rPr>
        <w:t>5</w:t>
      </w:r>
    </w:p>
    <w:p w14:paraId="49696FF5" w14:textId="77777777" w:rsidR="00C845EB" w:rsidRDefault="00C845EB" w:rsidP="00C845EB">
      <w:pPr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 xml:space="preserve">Wyk. B.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>
        <w:rPr>
          <w:rFonts w:ascii="Arial Narrow" w:hAnsi="Arial Narrow"/>
          <w:i/>
          <w:iCs/>
          <w:sz w:val="18"/>
          <w:szCs w:val="20"/>
        </w:rPr>
        <w:t xml:space="preserve"> – tel. 261 417 449</w:t>
      </w:r>
    </w:p>
    <w:p w14:paraId="2D3E1C35" w14:textId="5EB8AA13" w:rsidR="00C845EB" w:rsidRDefault="00C845EB" w:rsidP="00C845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  <w:r>
        <w:rPr>
          <w:rFonts w:ascii="Arial Narrow" w:hAnsi="Arial Narrow"/>
          <w:i/>
          <w:iCs/>
          <w:sz w:val="18"/>
          <w:szCs w:val="20"/>
        </w:rPr>
        <w:t>Data</w:t>
      </w:r>
      <w:bookmarkEnd w:id="1"/>
      <w:r>
        <w:rPr>
          <w:rFonts w:ascii="Arial Narrow" w:hAnsi="Arial Narrow"/>
          <w:i/>
          <w:iCs/>
          <w:sz w:val="18"/>
          <w:szCs w:val="20"/>
        </w:rPr>
        <w:t>: 2.04.2024 r.</w:t>
      </w:r>
    </w:p>
    <w:bookmarkEnd w:id="0"/>
    <w:sectPr w:rsidR="00C845EB" w:rsidSect="000C736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E6A270" w14:textId="77777777" w:rsidR="000C7364" w:rsidRDefault="000C7364">
      <w:r>
        <w:separator/>
      </w:r>
    </w:p>
  </w:endnote>
  <w:endnote w:type="continuationSeparator" w:id="0">
    <w:p w14:paraId="3DBC54E4" w14:textId="77777777" w:rsidR="000C7364" w:rsidRDefault="000C73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04796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BCCD3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8189D9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3618DD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962F5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A1D26F" w14:textId="77777777" w:rsidR="000C7364" w:rsidRDefault="000C7364">
      <w:r>
        <w:separator/>
      </w:r>
    </w:p>
  </w:footnote>
  <w:footnote w:type="continuationSeparator" w:id="0">
    <w:p w14:paraId="270BA896" w14:textId="77777777" w:rsidR="000C7364" w:rsidRDefault="000C73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0AEA6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B7A6F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C33A5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7364"/>
    <w:rsid w:val="00022322"/>
    <w:rsid w:val="00042497"/>
    <w:rsid w:val="000C1E6F"/>
    <w:rsid w:val="000C7364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1632E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1D8D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845EB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88AEC5"/>
  <w15:chartTrackingRefBased/>
  <w15:docId w15:val="{4167CF32-431F-4822-BAAD-A3E8D7E2E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641D8D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641D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497</Words>
  <Characters>3006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2024-04-02T09:37:00Z</cp:lastPrinted>
  <dcterms:created xsi:type="dcterms:W3CDTF">2024-04-02T08:24:00Z</dcterms:created>
  <dcterms:modified xsi:type="dcterms:W3CDTF">2024-04-02T09:37:00Z</dcterms:modified>
</cp:coreProperties>
</file>