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90199" w:rsidRPr="00690199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1" w:name="_GoBack"/>
            <w:bookmarkEnd w:id="1"/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90199" w:rsidRPr="00690199">
        <w:rPr>
          <w:rFonts w:ascii="Arial" w:hAnsi="Arial" w:cs="Arial"/>
          <w:sz w:val="24"/>
          <w:szCs w:val="24"/>
        </w:rPr>
        <w:t>(</w:t>
      </w:r>
      <w:proofErr w:type="spellStart"/>
      <w:r w:rsidR="00690199" w:rsidRPr="00690199">
        <w:rPr>
          <w:rFonts w:ascii="Arial" w:hAnsi="Arial" w:cs="Arial"/>
          <w:sz w:val="24"/>
          <w:szCs w:val="24"/>
        </w:rPr>
        <w:t>t.j</w:t>
      </w:r>
      <w:proofErr w:type="spellEnd"/>
      <w:r w:rsidR="00690199" w:rsidRPr="00690199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69019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01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fabrycznie nowego (z przebiegiem technicznym) ambulansu o standardzie "P" wraz z wyposażeniem i zabudową przedziału medycznego finansowanego w ramach programu inwestycyjnego dotyczącego wsparcia infrastruktury ratownictwa medycznego w zakresie zakupu ambulansów dla zespołów ratownictwa medycznego (ZMR) wraz z dodatkowym wyposażeniem ze środków Subfunduszu modernizacji podmiotów leczniczych.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0199" w:rsidRPr="00A2540E" w:rsidTr="002E7300">
        <w:tc>
          <w:tcPr>
            <w:tcW w:w="2269" w:type="dxa"/>
            <w:shd w:val="clear" w:color="auto" w:fill="auto"/>
          </w:tcPr>
          <w:p w:rsidR="00690199" w:rsidRPr="00A2540E" w:rsidRDefault="00690199" w:rsidP="002E73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0199" w:rsidRPr="00A2540E" w:rsidRDefault="00690199" w:rsidP="002E73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01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NZ/18/D/P/L/2024</w:t>
            </w:r>
          </w:p>
        </w:tc>
      </w:tr>
    </w:tbl>
    <w:p w:rsidR="00DC652A" w:rsidRPr="00053927" w:rsidRDefault="0069019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69019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9019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701" w:rsidRDefault="00887701" w:rsidP="00025386">
      <w:pPr>
        <w:spacing w:after="0" w:line="240" w:lineRule="auto"/>
      </w:pPr>
      <w:r>
        <w:separator/>
      </w:r>
    </w:p>
  </w:endnote>
  <w:endnote w:type="continuationSeparator" w:id="0">
    <w:p w:rsidR="00887701" w:rsidRDefault="008877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686D1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6D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6D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701" w:rsidRDefault="00887701" w:rsidP="00025386">
      <w:pPr>
        <w:spacing w:after="0" w:line="240" w:lineRule="auto"/>
      </w:pPr>
      <w:r>
        <w:separator/>
      </w:r>
    </w:p>
  </w:footnote>
  <w:footnote w:type="continuationSeparator" w:id="0">
    <w:p w:rsidR="00887701" w:rsidRDefault="008877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199" w:rsidRDefault="00686D13">
    <w:pPr>
      <w:pStyle w:val="Nagwek"/>
    </w:pPr>
    <w:r w:rsidRPr="0032740C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40.25pt;height:40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70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42CDF"/>
    <w:rsid w:val="0055145C"/>
    <w:rsid w:val="005624D8"/>
    <w:rsid w:val="00620476"/>
    <w:rsid w:val="00657A47"/>
    <w:rsid w:val="00686D13"/>
    <w:rsid w:val="00690199"/>
    <w:rsid w:val="0071340C"/>
    <w:rsid w:val="00745A44"/>
    <w:rsid w:val="007666D6"/>
    <w:rsid w:val="007D6755"/>
    <w:rsid w:val="007F49C7"/>
    <w:rsid w:val="00824D73"/>
    <w:rsid w:val="00830970"/>
    <w:rsid w:val="008833CF"/>
    <w:rsid w:val="00887701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F0381C4-14BF-461F-907C-C6FD5A38E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4</cp:revision>
  <dcterms:created xsi:type="dcterms:W3CDTF">2024-03-28T09:54:00Z</dcterms:created>
  <dcterms:modified xsi:type="dcterms:W3CDTF">2024-04-02T09:08:00Z</dcterms:modified>
</cp:coreProperties>
</file>