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74F43" w:rsidRPr="00274F43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74F4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4F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fabrycznie nowego (z przebiegiem technicznym) ambulansu o standardzie "P"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modernizacji podmiotów leczniczych.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4F43" w:rsidRPr="00A2540E" w:rsidTr="00C016B8">
        <w:tc>
          <w:tcPr>
            <w:tcW w:w="2269" w:type="dxa"/>
            <w:shd w:val="clear" w:color="auto" w:fill="auto"/>
          </w:tcPr>
          <w:p w:rsidR="00274F43" w:rsidRPr="00A2540E" w:rsidRDefault="00274F43" w:rsidP="00C016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4F43" w:rsidRPr="00A2540E" w:rsidRDefault="00274F43" w:rsidP="00C016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4F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NZ/18/D/P/L/2024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74F43" w:rsidRPr="00274F4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74F43" w:rsidRPr="00274F43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74F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74F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CF4" w:rsidRDefault="00886CF4" w:rsidP="00025386">
      <w:pPr>
        <w:spacing w:after="0" w:line="240" w:lineRule="auto"/>
      </w:pPr>
      <w:r>
        <w:separator/>
      </w:r>
    </w:p>
  </w:endnote>
  <w:endnote w:type="continuationSeparator" w:id="0">
    <w:p w:rsidR="00886CF4" w:rsidRDefault="00886C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43" w:rsidRDefault="00274F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77C0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C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C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43" w:rsidRDefault="00274F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CF4" w:rsidRDefault="00886CF4" w:rsidP="00025386">
      <w:pPr>
        <w:spacing w:after="0" w:line="240" w:lineRule="auto"/>
      </w:pPr>
      <w:r>
        <w:separator/>
      </w:r>
    </w:p>
  </w:footnote>
  <w:footnote w:type="continuationSeparator" w:id="0">
    <w:p w:rsidR="00886CF4" w:rsidRDefault="00886C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43" w:rsidRDefault="00274F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43" w:rsidRDefault="00D77C04">
    <w:pPr>
      <w:pStyle w:val="Nagwek"/>
    </w:pPr>
    <w:bookmarkStart w:id="1" w:name="_GoBack"/>
    <w:bookmarkEnd w:id="1"/>
    <w:r w:rsidRPr="007B56D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0.25pt;height:40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43" w:rsidRDefault="00274F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CF4"/>
    <w:rsid w:val="00025386"/>
    <w:rsid w:val="000423B9"/>
    <w:rsid w:val="00053927"/>
    <w:rsid w:val="00084786"/>
    <w:rsid w:val="0016158F"/>
    <w:rsid w:val="001C2314"/>
    <w:rsid w:val="00213980"/>
    <w:rsid w:val="0024648D"/>
    <w:rsid w:val="00274F43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D77E6"/>
    <w:rsid w:val="00824D73"/>
    <w:rsid w:val="00830970"/>
    <w:rsid w:val="0087706D"/>
    <w:rsid w:val="008833CF"/>
    <w:rsid w:val="00886CF4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77C0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83AFC54-B8D9-44B3-97AA-2EDE2C14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4</cp:revision>
  <dcterms:created xsi:type="dcterms:W3CDTF">2024-03-28T09:55:00Z</dcterms:created>
  <dcterms:modified xsi:type="dcterms:W3CDTF">2024-03-28T10:26:00Z</dcterms:modified>
</cp:coreProperties>
</file>