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54078" w14:textId="77777777" w:rsidR="00906D1A" w:rsidRPr="00524E5A" w:rsidRDefault="00280EAB" w:rsidP="00524E5A">
      <w:pPr>
        <w:spacing w:after="600"/>
        <w:jc w:val="right"/>
      </w:pPr>
      <w:bookmarkStart w:id="0" w:name="_Hlk53520193"/>
      <w:r w:rsidRPr="00524E5A">
        <w:t>Poznań</w:t>
      </w:r>
      <w:r w:rsidR="00906D1A" w:rsidRPr="00524E5A">
        <w:t xml:space="preserve"> dnia: </w:t>
      </w:r>
      <w:r w:rsidRPr="00524E5A">
        <w:t>2024-04-02</w:t>
      </w:r>
    </w:p>
    <w:p w14:paraId="3E4707A5" w14:textId="77777777" w:rsidR="00280EAB" w:rsidRPr="00524E5A" w:rsidRDefault="00280EAB" w:rsidP="00524E5A">
      <w:pPr>
        <w:ind w:right="4410"/>
        <w:rPr>
          <w:b/>
          <w:bCs/>
        </w:rPr>
      </w:pPr>
      <w:r w:rsidRPr="00524E5A">
        <w:rPr>
          <w:b/>
          <w:bCs/>
        </w:rPr>
        <w:t>Szpital Wojewódzki w Poznaniu</w:t>
      </w:r>
    </w:p>
    <w:p w14:paraId="45FD2CCB" w14:textId="77777777" w:rsidR="00906D1A" w:rsidRPr="00524E5A" w:rsidRDefault="00280EAB" w:rsidP="00524E5A">
      <w:pPr>
        <w:ind w:right="4410"/>
        <w:rPr>
          <w:b/>
          <w:bCs/>
        </w:rPr>
      </w:pPr>
      <w:r w:rsidRPr="00524E5A">
        <w:rPr>
          <w:b/>
          <w:bCs/>
        </w:rPr>
        <w:t>Dział Zamówień Publicznych</w:t>
      </w:r>
    </w:p>
    <w:p w14:paraId="1CAC3826" w14:textId="77777777" w:rsidR="00906D1A" w:rsidRPr="00524E5A" w:rsidRDefault="00280EAB" w:rsidP="00524E5A">
      <w:pPr>
        <w:ind w:right="4410"/>
      </w:pPr>
      <w:r w:rsidRPr="00524E5A">
        <w:t>Juraszów</w:t>
      </w:r>
      <w:r w:rsidR="00906D1A" w:rsidRPr="00524E5A">
        <w:t xml:space="preserve"> </w:t>
      </w:r>
      <w:r w:rsidRPr="00524E5A">
        <w:t>7/19</w:t>
      </w:r>
    </w:p>
    <w:p w14:paraId="15F2B976" w14:textId="77777777" w:rsidR="00906D1A" w:rsidRPr="00524E5A" w:rsidRDefault="00280EAB" w:rsidP="00524E5A">
      <w:pPr>
        <w:tabs>
          <w:tab w:val="left" w:pos="5670"/>
        </w:tabs>
        <w:ind w:right="4410"/>
      </w:pPr>
      <w:r w:rsidRPr="00524E5A">
        <w:t>60-479</w:t>
      </w:r>
      <w:r w:rsidR="00906D1A" w:rsidRPr="00524E5A">
        <w:t xml:space="preserve"> </w:t>
      </w:r>
      <w:r w:rsidRPr="00524E5A">
        <w:t>Poznań</w:t>
      </w:r>
    </w:p>
    <w:p w14:paraId="21EF33AB" w14:textId="77777777" w:rsidR="00A151B5" w:rsidRPr="00524E5A" w:rsidRDefault="00A151B5" w:rsidP="00524E5A">
      <w:pPr>
        <w:tabs>
          <w:tab w:val="right" w:pos="9072"/>
        </w:tabs>
        <w:ind w:left="5670"/>
        <w:jc w:val="both"/>
        <w:rPr>
          <w:b/>
        </w:rPr>
      </w:pPr>
      <w:r w:rsidRPr="00524E5A">
        <w:rPr>
          <w:b/>
        </w:rPr>
        <w:t>WYKONAWCY</w:t>
      </w:r>
    </w:p>
    <w:p w14:paraId="709DE6BC" w14:textId="77777777" w:rsidR="00906D1A" w:rsidRPr="00524E5A" w:rsidRDefault="00A151B5" w:rsidP="00524E5A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524E5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524E5A" w14:paraId="4A6FC983" w14:textId="77777777" w:rsidTr="00EF318B">
        <w:tc>
          <w:tcPr>
            <w:tcW w:w="10065" w:type="dxa"/>
            <w:shd w:val="clear" w:color="auto" w:fill="F2F2F2"/>
            <w:hideMark/>
          </w:tcPr>
          <w:p w14:paraId="74A99C4D" w14:textId="77777777" w:rsidR="00906D1A" w:rsidRPr="00524E5A" w:rsidRDefault="00906D1A" w:rsidP="00524E5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524E5A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9DE264B" w14:textId="77777777" w:rsidR="00906D1A" w:rsidRPr="00524E5A" w:rsidRDefault="00906D1A" w:rsidP="00524E5A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24E5A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D927E42" w14:textId="77777777" w:rsidR="00906D1A" w:rsidRPr="00524E5A" w:rsidRDefault="00906D1A" w:rsidP="00524E5A">
      <w:pPr>
        <w:keepNext/>
        <w:spacing w:after="240"/>
        <w:outlineLvl w:val="0"/>
        <w:rPr>
          <w:b/>
        </w:rPr>
      </w:pPr>
    </w:p>
    <w:p w14:paraId="38027162" w14:textId="77777777" w:rsidR="00906D1A" w:rsidRPr="00524E5A" w:rsidRDefault="00906D1A" w:rsidP="00524E5A">
      <w:pPr>
        <w:spacing w:after="120"/>
        <w:jc w:val="both"/>
        <w:rPr>
          <w:rFonts w:eastAsia="Calibri"/>
          <w:lang w:eastAsia="en-US"/>
        </w:rPr>
      </w:pPr>
      <w:r w:rsidRPr="00524E5A">
        <w:rPr>
          <w:rFonts w:eastAsia="Calibri"/>
          <w:lang w:eastAsia="en-US"/>
        </w:rPr>
        <w:t xml:space="preserve">Dotyczy </w:t>
      </w:r>
      <w:r w:rsidRPr="00524E5A">
        <w:t>postępowania o udzielenie zamówienia publicznego</w:t>
      </w:r>
      <w:r w:rsidRPr="00524E5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524E5A" w14:paraId="2B2304CE" w14:textId="77777777" w:rsidTr="00EF318B">
        <w:tc>
          <w:tcPr>
            <w:tcW w:w="2269" w:type="dxa"/>
            <w:shd w:val="clear" w:color="auto" w:fill="auto"/>
          </w:tcPr>
          <w:p w14:paraId="50C49A69" w14:textId="77777777" w:rsidR="00906D1A" w:rsidRPr="00524E5A" w:rsidRDefault="00906D1A" w:rsidP="00524E5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24E5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6497DF" w14:textId="23D8B25E" w:rsidR="00906D1A" w:rsidRPr="00524E5A" w:rsidRDefault="00280EAB" w:rsidP="00524E5A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524E5A">
              <w:rPr>
                <w:b/>
              </w:rPr>
              <w:t xml:space="preserve">Dostawa bielizny i pościeli szpitalnej na oddziałach- m.in. czepki medyczne, ochraniacze na buty, prześcieradła jednorazowego </w:t>
            </w:r>
            <w:r w:rsidR="00524E5A" w:rsidRPr="00524E5A">
              <w:rPr>
                <w:b/>
              </w:rPr>
              <w:t>użytku</w:t>
            </w:r>
            <w:r w:rsidRPr="00524E5A">
              <w:rPr>
                <w:b/>
              </w:rPr>
              <w:t xml:space="preserve">, </w:t>
            </w:r>
            <w:r w:rsidR="00524E5A" w:rsidRPr="00524E5A">
              <w:rPr>
                <w:b/>
              </w:rPr>
              <w:t>poszwy</w:t>
            </w:r>
            <w:r w:rsidRPr="00524E5A">
              <w:rPr>
                <w:b/>
              </w:rPr>
              <w:t xml:space="preserve"> medyczne, far</w:t>
            </w:r>
            <w:r w:rsidR="00524E5A" w:rsidRPr="00524E5A">
              <w:rPr>
                <w:b/>
              </w:rPr>
              <w:t>tu</w:t>
            </w:r>
            <w:r w:rsidRPr="00524E5A">
              <w:rPr>
                <w:b/>
              </w:rPr>
              <w:t>chy ochronne foliowe, podkłady medyczne</w:t>
            </w:r>
          </w:p>
        </w:tc>
      </w:tr>
      <w:tr w:rsidR="00280EAB" w:rsidRPr="00524E5A" w14:paraId="70D011A8" w14:textId="77777777" w:rsidTr="00DB4DBE">
        <w:tc>
          <w:tcPr>
            <w:tcW w:w="2269" w:type="dxa"/>
            <w:shd w:val="clear" w:color="auto" w:fill="auto"/>
          </w:tcPr>
          <w:p w14:paraId="797C0E8D" w14:textId="77777777" w:rsidR="00280EAB" w:rsidRPr="00524E5A" w:rsidRDefault="00280EAB" w:rsidP="00524E5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524E5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472E83" w14:textId="77777777" w:rsidR="00280EAB" w:rsidRPr="00524E5A" w:rsidRDefault="00280EAB" w:rsidP="00524E5A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524E5A">
              <w:rPr>
                <w:b/>
              </w:rPr>
              <w:t>SZW/DZP/9/2024</w:t>
            </w:r>
          </w:p>
        </w:tc>
      </w:tr>
    </w:tbl>
    <w:p w14:paraId="79425177" w14:textId="77777777" w:rsidR="00906D1A" w:rsidRPr="00524E5A" w:rsidRDefault="00906D1A" w:rsidP="00524E5A">
      <w:pPr>
        <w:tabs>
          <w:tab w:val="left" w:pos="708"/>
          <w:tab w:val="center" w:pos="4536"/>
          <w:tab w:val="right" w:pos="9072"/>
        </w:tabs>
      </w:pPr>
    </w:p>
    <w:p w14:paraId="003C30C1" w14:textId="77777777" w:rsidR="00280EAB" w:rsidRPr="00524E5A" w:rsidRDefault="00906D1A" w:rsidP="00524E5A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524E5A">
        <w:t xml:space="preserve">Zamawiający, </w:t>
      </w:r>
      <w:r w:rsidR="00280EAB" w:rsidRPr="00524E5A">
        <w:rPr>
          <w:b/>
        </w:rPr>
        <w:t>Szpital Wojewódzki w Poznaniu</w:t>
      </w:r>
    </w:p>
    <w:p w14:paraId="20270C98" w14:textId="77777777" w:rsidR="00906D1A" w:rsidRPr="00524E5A" w:rsidRDefault="00280EAB" w:rsidP="00524E5A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524E5A">
        <w:rPr>
          <w:b/>
        </w:rPr>
        <w:t>Dział Zamówień Publicznych</w:t>
      </w:r>
      <w:r w:rsidR="00906D1A" w:rsidRPr="00524E5A">
        <w:t xml:space="preserve">, działając na podstawie art. 253 ust. 1 ustawy z dnia 11 września 2019r. Prawo zamówień publicznych </w:t>
      </w:r>
      <w:r w:rsidRPr="00524E5A">
        <w:t>(</w:t>
      </w:r>
      <w:proofErr w:type="spellStart"/>
      <w:r w:rsidRPr="00524E5A">
        <w:t>t.j</w:t>
      </w:r>
      <w:proofErr w:type="spellEnd"/>
      <w:r w:rsidRPr="00524E5A">
        <w:t>. Dz. U. z 2023r. poz. 1605)</w:t>
      </w:r>
      <w:r w:rsidR="00906D1A" w:rsidRPr="00524E5A">
        <w:t xml:space="preserve">, zwanej dalej „ustawą </w:t>
      </w:r>
      <w:proofErr w:type="spellStart"/>
      <w:r w:rsidR="00906D1A" w:rsidRPr="00524E5A">
        <w:t>Pzp</w:t>
      </w:r>
      <w:proofErr w:type="spellEnd"/>
      <w:r w:rsidR="00906D1A" w:rsidRPr="00524E5A">
        <w:t>”, informuje, że w toczącym się postępowaniu o udzielenie zamówienia publicznego, jako najkorzystniejsza wybrana została oferta złożona przez wykonawcę</w:t>
      </w:r>
      <w:r w:rsidR="00906D1A" w:rsidRPr="00524E5A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80EAB" w:rsidRPr="00524E5A" w14:paraId="17B336E8" w14:textId="77777777" w:rsidTr="00DB4DBE">
        <w:trPr>
          <w:cantSplit/>
        </w:trPr>
        <w:tc>
          <w:tcPr>
            <w:tcW w:w="10080" w:type="dxa"/>
          </w:tcPr>
          <w:p w14:paraId="151AEAB4" w14:textId="0550206D" w:rsidR="00280EAB" w:rsidRPr="00524E5A" w:rsidRDefault="00280EAB" w:rsidP="00524E5A">
            <w:pPr>
              <w:spacing w:before="80"/>
              <w:ind w:left="-75"/>
              <w:jc w:val="both"/>
              <w:rPr>
                <w:b/>
              </w:rPr>
            </w:pPr>
            <w:r w:rsidRPr="00524E5A">
              <w:rPr>
                <w:b/>
              </w:rPr>
              <w:t xml:space="preserve">Zarys International Group </w:t>
            </w:r>
            <w:r w:rsidR="008665A1">
              <w:rPr>
                <w:b/>
              </w:rPr>
              <w:t xml:space="preserve">Sp. z o.o. Sp.k. </w:t>
            </w:r>
          </w:p>
          <w:p w14:paraId="44AAC831" w14:textId="41A92407" w:rsidR="00280EAB" w:rsidRPr="00524E5A" w:rsidRDefault="008665A1" w:rsidP="00524E5A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280EAB" w:rsidRPr="00524E5A">
              <w:rPr>
                <w:bCs/>
              </w:rPr>
              <w:t xml:space="preserve">Pod Borem 18 </w:t>
            </w:r>
          </w:p>
          <w:p w14:paraId="66CEE09B" w14:textId="77777777" w:rsidR="00280EAB" w:rsidRPr="00524E5A" w:rsidRDefault="00280EAB" w:rsidP="00524E5A">
            <w:pPr>
              <w:ind w:left="-75"/>
              <w:jc w:val="both"/>
              <w:rPr>
                <w:bCs/>
              </w:rPr>
            </w:pPr>
            <w:r w:rsidRPr="00524E5A">
              <w:rPr>
                <w:bCs/>
              </w:rPr>
              <w:t>41-808 Zabrze</w:t>
            </w:r>
          </w:p>
          <w:p w14:paraId="298B8E39" w14:textId="77777777" w:rsidR="00280EAB" w:rsidRPr="00524E5A" w:rsidRDefault="00280EAB" w:rsidP="00524E5A">
            <w:pPr>
              <w:spacing w:before="120" w:after="40"/>
              <w:ind w:left="-75"/>
              <w:jc w:val="both"/>
            </w:pPr>
            <w:r w:rsidRPr="00524E5A">
              <w:t>za cenę wykonania przedmiotu zamówienia w wysokości</w:t>
            </w:r>
            <w:bookmarkStart w:id="1" w:name="p360105_01"/>
            <w:r w:rsidRPr="00524E5A">
              <w:t xml:space="preserve"> </w:t>
            </w:r>
            <w:bookmarkEnd w:id="1"/>
            <w:r w:rsidRPr="00524E5A">
              <w:rPr>
                <w:b/>
              </w:rPr>
              <w:t>278 526.11 zł brutto</w:t>
            </w:r>
            <w:r w:rsidRPr="00524E5A">
              <w:rPr>
                <w:bCs/>
              </w:rPr>
              <w:t>.</w:t>
            </w:r>
          </w:p>
          <w:p w14:paraId="69DBFA78" w14:textId="77777777" w:rsidR="00280EAB" w:rsidRPr="00524E5A" w:rsidRDefault="00280EAB" w:rsidP="00524E5A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524E5A">
              <w:rPr>
                <w:color w:val="000000"/>
                <w:u w:val="single"/>
              </w:rPr>
              <w:t>Uzasadnienie wyboru:</w:t>
            </w:r>
          </w:p>
          <w:p w14:paraId="3724BEA9" w14:textId="2FFE3387" w:rsidR="00280EAB" w:rsidRPr="00524E5A" w:rsidRDefault="00524E5A" w:rsidP="00524E5A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31778E">
              <w:t>Oferta spełnia wymagania formalno-prawne i jest zgodna z SWZ.</w:t>
            </w:r>
          </w:p>
        </w:tc>
      </w:tr>
    </w:tbl>
    <w:p w14:paraId="514E3022" w14:textId="77777777" w:rsidR="00906D1A" w:rsidRPr="00524E5A" w:rsidRDefault="00906D1A" w:rsidP="00524E5A">
      <w:pPr>
        <w:spacing w:before="240" w:after="120"/>
        <w:jc w:val="both"/>
        <w:rPr>
          <w:color w:val="000000"/>
        </w:rPr>
      </w:pPr>
      <w:r w:rsidRPr="00524E5A">
        <w:rPr>
          <w:b/>
          <w:bCs/>
          <w:color w:val="000000"/>
        </w:rPr>
        <w:t>Punktacja przyznana ofertom w każdym kryterium oceny ofert wraz z łączną punktacją</w:t>
      </w:r>
      <w:r w:rsidRPr="00524E5A">
        <w:rPr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4253"/>
        <w:gridCol w:w="1843"/>
        <w:gridCol w:w="2976"/>
      </w:tblGrid>
      <w:tr w:rsidR="00524E5A" w:rsidRPr="0029238F" w14:paraId="05DA231F" w14:textId="77777777" w:rsidTr="0029238F">
        <w:trPr>
          <w:trHeight w:val="815"/>
        </w:trPr>
        <w:tc>
          <w:tcPr>
            <w:tcW w:w="1021" w:type="dxa"/>
            <w:shd w:val="clear" w:color="auto" w:fill="F2F2F2"/>
            <w:vAlign w:val="center"/>
          </w:tcPr>
          <w:p w14:paraId="3F9957A0" w14:textId="77777777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29238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78C375B4" w14:textId="77777777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D877FC2" w14:textId="77777777" w:rsidR="00524E5A" w:rsidRPr="0029238F" w:rsidRDefault="00524E5A" w:rsidP="00524E5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976" w:type="dxa"/>
            <w:shd w:val="clear" w:color="auto" w:fill="F2F2F2"/>
            <w:vAlign w:val="center"/>
          </w:tcPr>
          <w:p w14:paraId="03FC6C79" w14:textId="77777777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524E5A" w:rsidRPr="0029238F" w14:paraId="56B85C6C" w14:textId="77777777" w:rsidTr="0029238F">
        <w:trPr>
          <w:trHeight w:val="1125"/>
        </w:trPr>
        <w:tc>
          <w:tcPr>
            <w:tcW w:w="1021" w:type="dxa"/>
            <w:vAlign w:val="center"/>
          </w:tcPr>
          <w:p w14:paraId="1C82027A" w14:textId="77777777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3" w:type="dxa"/>
            <w:vAlign w:val="center"/>
          </w:tcPr>
          <w:p w14:paraId="42A5CE39" w14:textId="4181278D" w:rsidR="00524E5A" w:rsidRPr="0029238F" w:rsidRDefault="00524E5A" w:rsidP="00524E5A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Zarys International Group Sp. z o.o. Sp.k. </w:t>
            </w:r>
          </w:p>
          <w:p w14:paraId="6DE53A9E" w14:textId="67C35C1B" w:rsidR="00524E5A" w:rsidRPr="0029238F" w:rsidRDefault="00524E5A" w:rsidP="00524E5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Pod Borem 18 </w:t>
            </w:r>
          </w:p>
          <w:p w14:paraId="0E06BE68" w14:textId="77777777" w:rsidR="00524E5A" w:rsidRPr="0029238F" w:rsidRDefault="00524E5A" w:rsidP="00524E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bCs/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vAlign w:val="center"/>
          </w:tcPr>
          <w:p w14:paraId="33C34AC3" w14:textId="77777777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976" w:type="dxa"/>
            <w:vAlign w:val="center"/>
          </w:tcPr>
          <w:p w14:paraId="60451EB8" w14:textId="77777777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524E5A" w:rsidRPr="0029238F" w14:paraId="29A584B0" w14:textId="77777777" w:rsidTr="0029238F">
        <w:trPr>
          <w:trHeight w:val="60"/>
        </w:trPr>
        <w:tc>
          <w:tcPr>
            <w:tcW w:w="1021" w:type="dxa"/>
            <w:vAlign w:val="center"/>
          </w:tcPr>
          <w:p w14:paraId="79BE846E" w14:textId="77777777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3" w:type="dxa"/>
            <w:vAlign w:val="center"/>
          </w:tcPr>
          <w:p w14:paraId="1CEB7111" w14:textId="77777777" w:rsidR="00524E5A" w:rsidRPr="0029238F" w:rsidRDefault="00524E5A" w:rsidP="00524E5A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b/>
                <w:sz w:val="22"/>
                <w:szCs w:val="22"/>
              </w:rPr>
              <w:t>Firma Produkcyjno-Usługowo-Handlowa Mieczysław Kruszelnicki</w:t>
            </w:r>
          </w:p>
          <w:p w14:paraId="0F5D4B75" w14:textId="77777777" w:rsidR="00524E5A" w:rsidRPr="0029238F" w:rsidRDefault="00524E5A" w:rsidP="00524E5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Chorwacka 45 </w:t>
            </w:r>
          </w:p>
          <w:p w14:paraId="0924766A" w14:textId="77777777" w:rsidR="00524E5A" w:rsidRPr="0029238F" w:rsidRDefault="00524E5A" w:rsidP="00524E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bCs/>
                <w:sz w:val="22"/>
                <w:szCs w:val="22"/>
              </w:rPr>
              <w:t>51-107 Wrocław</w:t>
            </w:r>
          </w:p>
        </w:tc>
        <w:tc>
          <w:tcPr>
            <w:tcW w:w="4819" w:type="dxa"/>
            <w:gridSpan w:val="2"/>
            <w:vAlign w:val="center"/>
          </w:tcPr>
          <w:p w14:paraId="48C43156" w14:textId="2C1C98C9" w:rsidR="00524E5A" w:rsidRPr="0029238F" w:rsidRDefault="00524E5A" w:rsidP="00524E5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238F">
              <w:rPr>
                <w:rFonts w:ascii="Times New Roman" w:hAnsi="Times New Roman" w:cs="Times New Roman"/>
                <w:sz w:val="22"/>
                <w:szCs w:val="22"/>
              </w:rPr>
              <w:t xml:space="preserve">Oferta nie podlega punktacji </w:t>
            </w:r>
          </w:p>
        </w:tc>
      </w:tr>
    </w:tbl>
    <w:p w14:paraId="4DE0229D" w14:textId="77777777" w:rsidR="00906D1A" w:rsidRPr="00524E5A" w:rsidRDefault="00906D1A" w:rsidP="00524E5A">
      <w:pPr>
        <w:spacing w:before="120"/>
        <w:jc w:val="both"/>
        <w:rPr>
          <w:color w:val="000000"/>
        </w:rPr>
      </w:pPr>
    </w:p>
    <w:p w14:paraId="2A9CB03C" w14:textId="77777777" w:rsidR="00906D1A" w:rsidRPr="00524E5A" w:rsidRDefault="00906D1A" w:rsidP="00524E5A">
      <w:pPr>
        <w:spacing w:after="120"/>
        <w:jc w:val="both"/>
        <w:rPr>
          <w:color w:val="000000"/>
        </w:rPr>
      </w:pPr>
      <w:r w:rsidRPr="00524E5A">
        <w:rPr>
          <w:b/>
          <w:bCs/>
          <w:color w:val="000000"/>
        </w:rPr>
        <w:t>Informacja o wykonawcach, których oferty zostały odrzucone</w:t>
      </w:r>
      <w:r w:rsidRPr="00524E5A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82"/>
        <w:gridCol w:w="6647"/>
      </w:tblGrid>
      <w:tr w:rsidR="00906D1A" w:rsidRPr="00524E5A" w14:paraId="1841892E" w14:textId="77777777" w:rsidTr="00B612C3">
        <w:tc>
          <w:tcPr>
            <w:tcW w:w="851" w:type="dxa"/>
            <w:shd w:val="clear" w:color="auto" w:fill="F2F2F2"/>
            <w:vAlign w:val="center"/>
          </w:tcPr>
          <w:p w14:paraId="5821C769" w14:textId="77777777" w:rsidR="00906D1A" w:rsidRPr="00524E5A" w:rsidRDefault="00906D1A" w:rsidP="00524E5A">
            <w:pPr>
              <w:spacing w:before="40" w:after="40"/>
              <w:jc w:val="center"/>
              <w:rPr>
                <w:bCs/>
              </w:rPr>
            </w:pPr>
            <w:r w:rsidRPr="00524E5A">
              <w:rPr>
                <w:bCs/>
              </w:rPr>
              <w:t>Nr oferty</w:t>
            </w:r>
          </w:p>
        </w:tc>
        <w:tc>
          <w:tcPr>
            <w:tcW w:w="2582" w:type="dxa"/>
            <w:shd w:val="clear" w:color="auto" w:fill="F2F2F2"/>
            <w:vAlign w:val="center"/>
          </w:tcPr>
          <w:p w14:paraId="22EBEA47" w14:textId="77777777" w:rsidR="00906D1A" w:rsidRPr="00524E5A" w:rsidRDefault="00906D1A" w:rsidP="00524E5A">
            <w:pPr>
              <w:spacing w:before="40" w:after="40"/>
              <w:jc w:val="center"/>
              <w:rPr>
                <w:bCs/>
              </w:rPr>
            </w:pPr>
            <w:r w:rsidRPr="00524E5A">
              <w:rPr>
                <w:bCs/>
              </w:rPr>
              <w:t>Nazwa i adres wykonawcy</w:t>
            </w:r>
          </w:p>
        </w:tc>
        <w:tc>
          <w:tcPr>
            <w:tcW w:w="6647" w:type="dxa"/>
            <w:shd w:val="clear" w:color="auto" w:fill="F2F2F2"/>
            <w:vAlign w:val="center"/>
          </w:tcPr>
          <w:p w14:paraId="4F87652F" w14:textId="77777777" w:rsidR="00906D1A" w:rsidRPr="00524E5A" w:rsidRDefault="00906D1A" w:rsidP="00524E5A">
            <w:pPr>
              <w:spacing w:before="40" w:after="40"/>
              <w:jc w:val="center"/>
              <w:rPr>
                <w:bCs/>
              </w:rPr>
            </w:pPr>
            <w:r w:rsidRPr="00524E5A">
              <w:rPr>
                <w:bCs/>
              </w:rPr>
              <w:t>Uzasadnienie odrzucenia</w:t>
            </w:r>
          </w:p>
        </w:tc>
      </w:tr>
      <w:tr w:rsidR="00280EAB" w:rsidRPr="00524E5A" w14:paraId="328C34EE" w14:textId="77777777" w:rsidTr="00B612C3">
        <w:tc>
          <w:tcPr>
            <w:tcW w:w="851" w:type="dxa"/>
            <w:vAlign w:val="center"/>
          </w:tcPr>
          <w:p w14:paraId="253859AB" w14:textId="77777777" w:rsidR="00280EAB" w:rsidRPr="00524E5A" w:rsidRDefault="00280EAB" w:rsidP="00524E5A">
            <w:pPr>
              <w:jc w:val="center"/>
              <w:rPr>
                <w:sz w:val="22"/>
                <w:szCs w:val="22"/>
              </w:rPr>
            </w:pPr>
            <w:r w:rsidRPr="00524E5A">
              <w:rPr>
                <w:sz w:val="22"/>
                <w:szCs w:val="22"/>
              </w:rPr>
              <w:t>2</w:t>
            </w:r>
          </w:p>
          <w:p w14:paraId="7DD4B22F" w14:textId="77777777" w:rsidR="00280EAB" w:rsidRPr="00524E5A" w:rsidRDefault="00280EAB" w:rsidP="00524E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2" w:type="dxa"/>
            <w:vAlign w:val="center"/>
          </w:tcPr>
          <w:p w14:paraId="63C4B6B3" w14:textId="77777777" w:rsidR="00280EAB" w:rsidRPr="00524E5A" w:rsidRDefault="00280EAB" w:rsidP="00524E5A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524E5A">
              <w:rPr>
                <w:b/>
                <w:bCs/>
                <w:sz w:val="22"/>
                <w:szCs w:val="22"/>
              </w:rPr>
              <w:t>Firma Produkcyjno-Usługowo-Handlowa Mieczysław Kruszelnicki</w:t>
            </w:r>
          </w:p>
          <w:p w14:paraId="0CA1D429" w14:textId="77777777" w:rsidR="00280EAB" w:rsidRPr="00524E5A" w:rsidRDefault="00280EAB" w:rsidP="00524E5A">
            <w:pPr>
              <w:rPr>
                <w:sz w:val="22"/>
                <w:szCs w:val="22"/>
              </w:rPr>
            </w:pPr>
            <w:r w:rsidRPr="00524E5A">
              <w:rPr>
                <w:sz w:val="22"/>
                <w:szCs w:val="22"/>
              </w:rPr>
              <w:t xml:space="preserve">ul. Chorwacka 45 </w:t>
            </w:r>
          </w:p>
          <w:p w14:paraId="3754E849" w14:textId="77777777" w:rsidR="00280EAB" w:rsidRPr="00524E5A" w:rsidRDefault="00280EAB" w:rsidP="00524E5A">
            <w:pPr>
              <w:spacing w:after="60"/>
              <w:rPr>
                <w:sz w:val="22"/>
                <w:szCs w:val="22"/>
              </w:rPr>
            </w:pPr>
            <w:r w:rsidRPr="00524E5A">
              <w:rPr>
                <w:sz w:val="22"/>
                <w:szCs w:val="22"/>
              </w:rPr>
              <w:t>51-107 Wrocław</w:t>
            </w:r>
          </w:p>
        </w:tc>
        <w:tc>
          <w:tcPr>
            <w:tcW w:w="6647" w:type="dxa"/>
            <w:vAlign w:val="center"/>
          </w:tcPr>
          <w:p w14:paraId="4F60059F" w14:textId="77777777" w:rsidR="00280EAB" w:rsidRPr="002D1B89" w:rsidRDefault="00280EAB" w:rsidP="00524E5A">
            <w:pPr>
              <w:spacing w:before="120" w:after="120"/>
              <w:rPr>
                <w:b/>
                <w:bCs/>
              </w:rPr>
            </w:pPr>
            <w:r w:rsidRPr="002D1B89">
              <w:t xml:space="preserve">Podstawa prawna: </w:t>
            </w:r>
            <w:r w:rsidRPr="002D1B89">
              <w:rPr>
                <w:b/>
                <w:bCs/>
              </w:rPr>
              <w:t xml:space="preserve">Art. 226 ust. 1 pkt 2 lit. c ustawy </w:t>
            </w:r>
            <w:proofErr w:type="spellStart"/>
            <w:r w:rsidRPr="002D1B89">
              <w:rPr>
                <w:b/>
                <w:bCs/>
              </w:rPr>
              <w:t>Pzp</w:t>
            </w:r>
            <w:proofErr w:type="spellEnd"/>
            <w:r w:rsidRPr="002D1B89">
              <w:rPr>
                <w:b/>
                <w:bCs/>
              </w:rPr>
              <w:t>.</w:t>
            </w:r>
          </w:p>
          <w:p w14:paraId="59B291B2" w14:textId="45C9458B" w:rsidR="00280EAB" w:rsidRPr="00B612C3" w:rsidRDefault="00280EAB" w:rsidP="00B612C3">
            <w:pPr>
              <w:spacing w:after="60"/>
              <w:jc w:val="both"/>
            </w:pPr>
            <w:r w:rsidRPr="002D1B89">
              <w:rPr>
                <w:u w:val="single"/>
              </w:rPr>
              <w:t>Uzasadnienie:</w:t>
            </w:r>
            <w:r w:rsidR="00524E5A" w:rsidRPr="002D1B89">
              <w:t xml:space="preserve"> Zamawiający </w:t>
            </w:r>
            <w:r w:rsidR="002D1B89" w:rsidRPr="002D1B89">
              <w:t>w</w:t>
            </w:r>
            <w:r w:rsidR="002D1B89">
              <w:t xml:space="preserve"> treści</w:t>
            </w:r>
            <w:r w:rsidR="002D1B89" w:rsidRPr="002D1B89">
              <w:t xml:space="preserve"> SWZ</w:t>
            </w:r>
            <w:r w:rsidR="00B612C3">
              <w:t xml:space="preserve"> określił</w:t>
            </w:r>
            <w:r w:rsidR="002D1B89" w:rsidRPr="002D1B89">
              <w:t xml:space="preserve">, iż wymaga złożenia wraz z ofertą przedmiotowych środków dowodowych.  </w:t>
            </w:r>
            <w:r w:rsidR="00524E5A" w:rsidRPr="002D1B89">
              <w:t xml:space="preserve">Wykonawca nie przedłożył </w:t>
            </w:r>
            <w:r w:rsidR="002D1B89" w:rsidRPr="002D1B89">
              <w:t>ww. dokumentów</w:t>
            </w:r>
            <w:r w:rsidR="00B612C3">
              <w:t>,</w:t>
            </w:r>
            <w:r w:rsidR="00524E5A" w:rsidRPr="002D1B89">
              <w:t xml:space="preserve"> związku z</w:t>
            </w:r>
            <w:r w:rsidR="00B612C3">
              <w:t xml:space="preserve"> </w:t>
            </w:r>
            <w:r w:rsidR="00524E5A" w:rsidRPr="002D1B89">
              <w:t xml:space="preserve">powyższym Zamawiający w dniu </w:t>
            </w:r>
            <w:r w:rsidR="002D1B89" w:rsidRPr="002D1B89">
              <w:t>20</w:t>
            </w:r>
            <w:r w:rsidR="00524E5A" w:rsidRPr="002D1B89">
              <w:t xml:space="preserve">.03.2024r. wysłał do wykonawcy przez Platformę on-line działającą pod adresem https://e-ProPublico.pl wezwanie do </w:t>
            </w:r>
            <w:r w:rsidR="002D1B89" w:rsidRPr="002D1B89">
              <w:t>uzupełnienia przedmiotowych środków dowodowych</w:t>
            </w:r>
            <w:r w:rsidR="00524E5A" w:rsidRPr="002D1B89">
              <w:t xml:space="preserve">. Termin złożenia ww. dokumentów upłynął w dniu </w:t>
            </w:r>
            <w:r w:rsidR="002D1B89" w:rsidRPr="002D1B89">
              <w:t>26</w:t>
            </w:r>
            <w:r w:rsidR="00524E5A" w:rsidRPr="002D1B89">
              <w:t xml:space="preserve">.03.2024r. Wykonawca w wyznaczonym terminie nie złożył </w:t>
            </w:r>
            <w:r w:rsidR="002D1B89" w:rsidRPr="002D1B89">
              <w:t xml:space="preserve">wymaganych </w:t>
            </w:r>
            <w:r w:rsidR="002D1B89" w:rsidRPr="00B612C3">
              <w:rPr>
                <w:u w:val="single"/>
              </w:rPr>
              <w:t>próbek</w:t>
            </w:r>
            <w:r w:rsidR="00B612C3" w:rsidRPr="00B612C3">
              <w:rPr>
                <w:u w:val="single"/>
              </w:rPr>
              <w:t xml:space="preserve"> asortymentu w ilości 1 szt</w:t>
            </w:r>
            <w:r w:rsidR="00B612C3" w:rsidRPr="00B612C3">
              <w:t>. z każdej pozycji oferowanego asortymentu</w:t>
            </w:r>
            <w:r w:rsidR="00B612C3">
              <w:t xml:space="preserve">, </w:t>
            </w:r>
            <w:r w:rsidR="00B612C3" w:rsidRPr="00B612C3">
              <w:t>w</w:t>
            </w:r>
            <w:r w:rsidR="00B612C3">
              <w:rPr>
                <w:sz w:val="22"/>
                <w:szCs w:val="22"/>
              </w:rPr>
              <w:t xml:space="preserve"> </w:t>
            </w:r>
            <w:r w:rsidR="00B612C3" w:rsidRPr="00B612C3">
              <w:t xml:space="preserve">związku z </w:t>
            </w:r>
            <w:r w:rsidR="0029238F">
              <w:t>czym</w:t>
            </w:r>
            <w:r w:rsidR="00B612C3" w:rsidRPr="00B612C3">
              <w:t xml:space="preserve"> oferta </w:t>
            </w:r>
            <w:r w:rsidR="0029238F">
              <w:t xml:space="preserve">ta </w:t>
            </w:r>
            <w:r w:rsidR="00B612C3" w:rsidRPr="00B612C3">
              <w:t>podlega odrzuceniu.</w:t>
            </w:r>
          </w:p>
        </w:tc>
      </w:tr>
    </w:tbl>
    <w:p w14:paraId="47D74B14" w14:textId="77777777" w:rsidR="00906D1A" w:rsidRPr="00524E5A" w:rsidRDefault="00906D1A" w:rsidP="00524E5A">
      <w:pPr>
        <w:jc w:val="both"/>
        <w:rPr>
          <w:color w:val="000000"/>
        </w:rPr>
      </w:pPr>
    </w:p>
    <w:p w14:paraId="29681615" w14:textId="77777777" w:rsidR="009F0E5C" w:rsidRPr="00524E5A" w:rsidRDefault="009F0E5C" w:rsidP="00524E5A">
      <w:pPr>
        <w:spacing w:after="40"/>
        <w:jc w:val="both"/>
      </w:pPr>
      <w:r w:rsidRPr="00524E5A">
        <w:rPr>
          <w:b/>
          <w:bCs/>
        </w:rPr>
        <w:t xml:space="preserve">Informacja </w:t>
      </w:r>
      <w:r w:rsidR="00BD2174" w:rsidRPr="00524E5A">
        <w:rPr>
          <w:b/>
          <w:bCs/>
        </w:rPr>
        <w:t>o terminie zawarcia umowy</w:t>
      </w:r>
    </w:p>
    <w:p w14:paraId="1923F8FA" w14:textId="6DC6EDE0" w:rsidR="00F960D7" w:rsidRPr="00524E5A" w:rsidRDefault="00A029B8" w:rsidP="00524E5A">
      <w:pPr>
        <w:spacing w:after="120"/>
        <w:jc w:val="both"/>
      </w:pPr>
      <w:r w:rsidRPr="00524E5A">
        <w:t>U</w:t>
      </w:r>
      <w:r w:rsidR="00F960D7" w:rsidRPr="00524E5A">
        <w:t>mowa w sp</w:t>
      </w:r>
      <w:r w:rsidR="004C3459" w:rsidRPr="00524E5A">
        <w:t>r</w:t>
      </w:r>
      <w:r w:rsidR="00F960D7" w:rsidRPr="00524E5A">
        <w:t>awie zamówienia publicznego</w:t>
      </w:r>
      <w:r w:rsidR="00D8427E" w:rsidRPr="00524E5A">
        <w:t xml:space="preserve">, zgodnie z art. </w:t>
      </w:r>
      <w:r w:rsidR="009F18DC" w:rsidRPr="00524E5A">
        <w:t>308</w:t>
      </w:r>
      <w:r w:rsidR="00D8427E" w:rsidRPr="00524E5A">
        <w:t xml:space="preserve"> ust. </w:t>
      </w:r>
      <w:r w:rsidR="009F18DC" w:rsidRPr="00524E5A">
        <w:t>2</w:t>
      </w:r>
      <w:r w:rsidR="00D8427E" w:rsidRPr="00524E5A">
        <w:t xml:space="preserve"> ustawy </w:t>
      </w:r>
      <w:proofErr w:type="spellStart"/>
      <w:r w:rsidR="00D8427E" w:rsidRPr="00524E5A">
        <w:t>Pzp</w:t>
      </w:r>
      <w:proofErr w:type="spellEnd"/>
      <w:r w:rsidR="00D8427E" w:rsidRPr="00524E5A">
        <w:t>,</w:t>
      </w:r>
      <w:r w:rsidRPr="00524E5A">
        <w:t xml:space="preserve"> zostanie</w:t>
      </w:r>
      <w:r w:rsidR="00F960D7" w:rsidRPr="00524E5A">
        <w:t xml:space="preserve"> zawarta,</w:t>
      </w:r>
      <w:r w:rsidRPr="00524E5A">
        <w:t xml:space="preserve"> </w:t>
      </w:r>
      <w:r w:rsidR="00F960D7" w:rsidRPr="00524E5A">
        <w:t xml:space="preserve">z </w:t>
      </w:r>
      <w:r w:rsidRPr="00524E5A">
        <w:t xml:space="preserve">uwzględnieniem art. 577 ustawy </w:t>
      </w:r>
      <w:proofErr w:type="spellStart"/>
      <w:r w:rsidRPr="00524E5A">
        <w:t>Pzp</w:t>
      </w:r>
      <w:proofErr w:type="spellEnd"/>
      <w:r w:rsidRPr="00524E5A">
        <w:t xml:space="preserve">, </w:t>
      </w:r>
      <w:r w:rsidR="00F960D7" w:rsidRPr="00524E5A">
        <w:t>w terminie</w:t>
      </w:r>
      <w:r w:rsidR="00D8427E" w:rsidRPr="00524E5A">
        <w:t xml:space="preserve"> </w:t>
      </w:r>
      <w:r w:rsidR="00280EAB" w:rsidRPr="00524E5A">
        <w:t xml:space="preserve">nie krótszym niż </w:t>
      </w:r>
      <w:r w:rsidR="00524E5A">
        <w:t>5</w:t>
      </w:r>
      <w:r w:rsidR="00280EAB" w:rsidRPr="00524E5A">
        <w:t xml:space="preserve"> dni od dnia przesłania niniejszej informacji o wyborze najkorzystniejszej oferty.</w:t>
      </w:r>
    </w:p>
    <w:p w14:paraId="14133E07" w14:textId="77777777" w:rsidR="00F960D7" w:rsidRPr="00524E5A" w:rsidRDefault="00D8427E" w:rsidP="00524E5A">
      <w:pPr>
        <w:spacing w:after="240"/>
        <w:jc w:val="both"/>
      </w:pPr>
      <w:r w:rsidRPr="00524E5A">
        <w:t xml:space="preserve">Umowa </w:t>
      </w:r>
      <w:r w:rsidR="00F960D7" w:rsidRPr="00524E5A">
        <w:t>w sprawie zamówienia publicznego</w:t>
      </w:r>
      <w:r w:rsidRPr="00524E5A">
        <w:t xml:space="preserve"> może być zawarta </w:t>
      </w:r>
      <w:r w:rsidR="00F960D7" w:rsidRPr="00524E5A">
        <w:t xml:space="preserve">przed upływem terminu, o którym mowa powyżej, jeżeli zachodzą okoliczności wymienione w </w:t>
      </w:r>
      <w:r w:rsidRPr="00524E5A">
        <w:t xml:space="preserve">art. </w:t>
      </w:r>
      <w:r w:rsidR="009F18DC" w:rsidRPr="00524E5A">
        <w:t>308</w:t>
      </w:r>
      <w:r w:rsidR="00F960D7" w:rsidRPr="00524E5A">
        <w:t xml:space="preserve"> ust. </w:t>
      </w:r>
      <w:r w:rsidR="009F18DC" w:rsidRPr="00524E5A">
        <w:t>3</w:t>
      </w:r>
      <w:r w:rsidR="00F960D7" w:rsidRPr="00524E5A">
        <w:t xml:space="preserve"> ustawy </w:t>
      </w:r>
      <w:proofErr w:type="spellStart"/>
      <w:r w:rsidR="00F960D7" w:rsidRPr="00524E5A">
        <w:t>P</w:t>
      </w:r>
      <w:r w:rsidR="004657DA" w:rsidRPr="00524E5A">
        <w:t>zp</w:t>
      </w:r>
      <w:proofErr w:type="spellEnd"/>
      <w:r w:rsidR="00F960D7" w:rsidRPr="00524E5A">
        <w:t>.</w:t>
      </w:r>
    </w:p>
    <w:p w14:paraId="413F56A7" w14:textId="77777777" w:rsidR="00906D1A" w:rsidRPr="00524E5A" w:rsidRDefault="00906D1A" w:rsidP="00524E5A">
      <w:pPr>
        <w:jc w:val="both"/>
        <w:rPr>
          <w:b/>
          <w:bCs/>
        </w:rPr>
      </w:pPr>
      <w:r w:rsidRPr="00524E5A">
        <w:rPr>
          <w:b/>
          <w:bCs/>
        </w:rPr>
        <w:t>Pouczenie</w:t>
      </w:r>
    </w:p>
    <w:p w14:paraId="35EC22C7" w14:textId="77777777" w:rsidR="00906D1A" w:rsidRPr="00524E5A" w:rsidRDefault="00906D1A" w:rsidP="00524E5A">
      <w:pPr>
        <w:spacing w:after="600"/>
        <w:jc w:val="both"/>
      </w:pPr>
      <w:r w:rsidRPr="00524E5A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524E5A">
        <w:t>Pzp</w:t>
      </w:r>
      <w:proofErr w:type="spellEnd"/>
      <w:r w:rsidRPr="00524E5A">
        <w:t>.</w:t>
      </w:r>
    </w:p>
    <w:p w14:paraId="58EF72A6" w14:textId="77777777" w:rsidR="009B52B6" w:rsidRDefault="009B52B6" w:rsidP="009B52B6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750E2005" w14:textId="77777777" w:rsidR="009B52B6" w:rsidRDefault="009B52B6" w:rsidP="009B52B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39EF583A" w14:textId="77777777" w:rsidR="009B52B6" w:rsidRDefault="009B52B6" w:rsidP="009B52B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E187F04" w14:textId="77777777" w:rsidR="009B52B6" w:rsidRDefault="009B52B6" w:rsidP="009B52B6">
      <w:pPr>
        <w:ind w:firstLine="425"/>
        <w:jc w:val="center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96A0EB6" w14:textId="3EEC53D5" w:rsidR="008642B3" w:rsidRPr="00524E5A" w:rsidRDefault="00280EAB" w:rsidP="00524E5A">
      <w:pPr>
        <w:jc w:val="right"/>
        <w:rPr>
          <w:vertAlign w:val="superscript"/>
        </w:rPr>
      </w:pPr>
      <w:r w:rsidRPr="00524E5A">
        <w:t xml:space="preserve">  </w:t>
      </w:r>
      <w:bookmarkEnd w:id="0"/>
    </w:p>
    <w:sectPr w:rsidR="008642B3" w:rsidRPr="00524E5A" w:rsidSect="00D144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C565C" w14:textId="77777777" w:rsidR="00D14433" w:rsidRDefault="00D14433">
      <w:r>
        <w:separator/>
      </w:r>
    </w:p>
  </w:endnote>
  <w:endnote w:type="continuationSeparator" w:id="0">
    <w:p w14:paraId="19E9AFC7" w14:textId="77777777" w:rsidR="00D14433" w:rsidRDefault="00D1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C7283" w14:textId="77777777" w:rsidR="00280EAB" w:rsidRDefault="00280E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BF09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CDA6770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D7A86" w14:textId="77777777" w:rsidR="00280EAB" w:rsidRDefault="00280E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D0D42" w14:textId="77777777" w:rsidR="00D14433" w:rsidRDefault="00D14433">
      <w:r>
        <w:separator/>
      </w:r>
    </w:p>
  </w:footnote>
  <w:footnote w:type="continuationSeparator" w:id="0">
    <w:p w14:paraId="01034A53" w14:textId="77777777" w:rsidR="00D14433" w:rsidRDefault="00D14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CD639" w14:textId="77777777" w:rsidR="00280EAB" w:rsidRDefault="00280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AB47F" w14:textId="77777777" w:rsidR="00280EAB" w:rsidRDefault="00280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EF36" w14:textId="77777777" w:rsidR="00280EAB" w:rsidRDefault="00280E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33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80EAB"/>
    <w:rsid w:val="0029238F"/>
    <w:rsid w:val="002B1E4F"/>
    <w:rsid w:val="002B6761"/>
    <w:rsid w:val="002D1B8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4E5A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665A1"/>
    <w:rsid w:val="008A6C10"/>
    <w:rsid w:val="008E5102"/>
    <w:rsid w:val="00906D1A"/>
    <w:rsid w:val="00915B9E"/>
    <w:rsid w:val="00952256"/>
    <w:rsid w:val="0095562E"/>
    <w:rsid w:val="0097748A"/>
    <w:rsid w:val="009902AA"/>
    <w:rsid w:val="009B52B6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612C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14433"/>
    <w:rsid w:val="00D26ED6"/>
    <w:rsid w:val="00D42C90"/>
    <w:rsid w:val="00D8427E"/>
    <w:rsid w:val="00DA1DDD"/>
    <w:rsid w:val="00E10BE5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AF5F26"/>
  <w15:chartTrackingRefBased/>
  <w15:docId w15:val="{F0A5B574-3B65-4B16-A910-AB05F9EB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414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2024-04-02T09:32:00Z</cp:lastPrinted>
  <dcterms:created xsi:type="dcterms:W3CDTF">2024-04-02T09:03:00Z</dcterms:created>
  <dcterms:modified xsi:type="dcterms:W3CDTF">2024-04-02T12:09:00Z</dcterms:modified>
</cp:coreProperties>
</file>