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CB2BF" w14:textId="77777777" w:rsidR="003E6519" w:rsidRPr="00787D3F" w:rsidRDefault="00CD124F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87D3F">
        <w:rPr>
          <w:rFonts w:ascii="Arial Narrow" w:hAnsi="Arial Narrow" w:cs="Arial"/>
          <w:sz w:val="22"/>
          <w:szCs w:val="22"/>
        </w:rPr>
        <w:t>Bydgoszcz</w:t>
      </w:r>
      <w:r w:rsidR="003E6519" w:rsidRPr="00787D3F">
        <w:rPr>
          <w:rFonts w:ascii="Arial Narrow" w:hAnsi="Arial Narrow" w:cs="Arial"/>
          <w:sz w:val="22"/>
          <w:szCs w:val="22"/>
        </w:rPr>
        <w:t xml:space="preserve"> dnia: </w:t>
      </w:r>
      <w:r w:rsidRPr="00787D3F">
        <w:rPr>
          <w:rFonts w:ascii="Arial Narrow" w:hAnsi="Arial Narrow" w:cs="Arial"/>
          <w:sz w:val="22"/>
          <w:szCs w:val="22"/>
        </w:rPr>
        <w:t>2024-04-03</w:t>
      </w:r>
    </w:p>
    <w:p w14:paraId="30F24EFC" w14:textId="77777777" w:rsidR="003E6519" w:rsidRPr="00787D3F" w:rsidRDefault="00CD124F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87D3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ACCEE4A" w14:textId="77777777" w:rsidR="003E6519" w:rsidRPr="00787D3F" w:rsidRDefault="00CD124F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87D3F">
        <w:rPr>
          <w:rFonts w:ascii="Arial Narrow" w:hAnsi="Arial Narrow" w:cs="Arial"/>
          <w:sz w:val="22"/>
          <w:szCs w:val="22"/>
        </w:rPr>
        <w:t>Powstańców Warszawy</w:t>
      </w:r>
      <w:r w:rsidR="003E6519" w:rsidRPr="00787D3F">
        <w:rPr>
          <w:rFonts w:ascii="Arial Narrow" w:hAnsi="Arial Narrow" w:cs="Arial"/>
          <w:sz w:val="22"/>
          <w:szCs w:val="22"/>
        </w:rPr>
        <w:t xml:space="preserve"> </w:t>
      </w:r>
      <w:r w:rsidRPr="00787D3F">
        <w:rPr>
          <w:rFonts w:ascii="Arial Narrow" w:hAnsi="Arial Narrow" w:cs="Arial"/>
          <w:sz w:val="22"/>
          <w:szCs w:val="22"/>
        </w:rPr>
        <w:t>5</w:t>
      </w:r>
    </w:p>
    <w:p w14:paraId="02DE776F" w14:textId="77777777" w:rsidR="003E6519" w:rsidRPr="00787D3F" w:rsidRDefault="00CD124F" w:rsidP="003E6519">
      <w:pPr>
        <w:rPr>
          <w:rFonts w:ascii="Arial Narrow" w:hAnsi="Arial Narrow" w:cs="Arial"/>
          <w:sz w:val="22"/>
          <w:szCs w:val="22"/>
        </w:rPr>
      </w:pPr>
      <w:r w:rsidRPr="00787D3F">
        <w:rPr>
          <w:rFonts w:ascii="Arial Narrow" w:hAnsi="Arial Narrow" w:cs="Arial"/>
          <w:sz w:val="22"/>
          <w:szCs w:val="22"/>
        </w:rPr>
        <w:t>85-681</w:t>
      </w:r>
      <w:r w:rsidR="003E6519" w:rsidRPr="00787D3F">
        <w:rPr>
          <w:rFonts w:ascii="Arial Narrow" w:hAnsi="Arial Narrow" w:cs="Arial"/>
          <w:sz w:val="22"/>
          <w:szCs w:val="22"/>
        </w:rPr>
        <w:t xml:space="preserve"> </w:t>
      </w:r>
      <w:r w:rsidRPr="00787D3F">
        <w:rPr>
          <w:rFonts w:ascii="Arial Narrow" w:hAnsi="Arial Narrow" w:cs="Arial"/>
          <w:sz w:val="22"/>
          <w:szCs w:val="22"/>
        </w:rPr>
        <w:t>Bydgoszcz</w:t>
      </w:r>
    </w:p>
    <w:p w14:paraId="2B989C0A" w14:textId="77777777" w:rsidR="003E6519" w:rsidRPr="00787D3F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787D3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8A706C0" w14:textId="77777777" w:rsidR="003E6519" w:rsidRPr="00787D3F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787D3F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87D3F" w14:paraId="72F42ED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BAB96F" w14:textId="77777777" w:rsidR="003E6519" w:rsidRPr="00787D3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787D3F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868AE51" w14:textId="77777777" w:rsidR="003E6519" w:rsidRPr="00787D3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787D3F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CB5F102" w14:textId="77777777" w:rsidR="003E6519" w:rsidRPr="00787D3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87D3F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AEB99CB" w14:textId="77777777" w:rsidR="003E6519" w:rsidRPr="00787D3F" w:rsidRDefault="003E6519" w:rsidP="00787D3F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87D3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87D3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87D3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87D3F" w14:paraId="0F083FAF" w14:textId="77777777" w:rsidTr="001A0FA2">
        <w:tc>
          <w:tcPr>
            <w:tcW w:w="2269" w:type="dxa"/>
            <w:shd w:val="clear" w:color="auto" w:fill="auto"/>
          </w:tcPr>
          <w:p w14:paraId="0B77BFD7" w14:textId="77777777" w:rsidR="003E6519" w:rsidRPr="00787D3F" w:rsidRDefault="003E6519" w:rsidP="00787D3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074C56" w14:textId="77777777" w:rsidR="003E6519" w:rsidRPr="00787D3F" w:rsidRDefault="00CD124F" w:rsidP="00787D3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3E6519" w:rsidRPr="00787D3F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CD124F" w:rsidRPr="00787D3F" w14:paraId="31302C46" w14:textId="77777777" w:rsidTr="00D33930">
        <w:tc>
          <w:tcPr>
            <w:tcW w:w="2269" w:type="dxa"/>
            <w:shd w:val="clear" w:color="auto" w:fill="auto"/>
          </w:tcPr>
          <w:p w14:paraId="4A7FD824" w14:textId="77777777" w:rsidR="00CD124F" w:rsidRPr="00787D3F" w:rsidRDefault="00CD124F" w:rsidP="00787D3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93C66E" w14:textId="77777777" w:rsidR="00CD124F" w:rsidRPr="00787D3F" w:rsidRDefault="00CD124F" w:rsidP="00787D3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b/>
                <w:sz w:val="22"/>
                <w:szCs w:val="22"/>
              </w:rPr>
              <w:t>24/2024</w:t>
            </w:r>
          </w:p>
        </w:tc>
      </w:tr>
    </w:tbl>
    <w:p w14:paraId="201F49C1" w14:textId="77777777" w:rsidR="00890B92" w:rsidRPr="00787D3F" w:rsidRDefault="00A80738" w:rsidP="00787D3F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787D3F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87D3F">
        <w:rPr>
          <w:rFonts w:ascii="Arial Narrow" w:hAnsi="Arial Narrow" w:cs="Arial"/>
          <w:sz w:val="22"/>
          <w:szCs w:val="22"/>
        </w:rPr>
        <w:t>22</w:t>
      </w:r>
      <w:r w:rsidR="0049054E" w:rsidRPr="00787D3F">
        <w:rPr>
          <w:rFonts w:ascii="Arial Narrow" w:hAnsi="Arial Narrow" w:cs="Arial"/>
          <w:sz w:val="22"/>
          <w:szCs w:val="22"/>
        </w:rPr>
        <w:t>2</w:t>
      </w:r>
      <w:r w:rsidRPr="00787D3F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87D3F">
        <w:rPr>
          <w:rFonts w:ascii="Arial Narrow" w:hAnsi="Arial Narrow" w:cs="Arial"/>
          <w:sz w:val="22"/>
          <w:szCs w:val="22"/>
        </w:rPr>
        <w:t>4</w:t>
      </w:r>
      <w:r w:rsidRPr="00787D3F">
        <w:rPr>
          <w:rFonts w:ascii="Arial Narrow" w:hAnsi="Arial Narrow" w:cs="Arial"/>
          <w:sz w:val="22"/>
          <w:szCs w:val="22"/>
        </w:rPr>
        <w:t xml:space="preserve"> </w:t>
      </w:r>
      <w:r w:rsidR="00890B92" w:rsidRPr="00787D3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87D3F">
        <w:rPr>
          <w:rFonts w:ascii="Arial Narrow" w:hAnsi="Arial Narrow" w:cs="Arial"/>
          <w:sz w:val="22"/>
          <w:szCs w:val="22"/>
        </w:rPr>
        <w:t xml:space="preserve"> </w:t>
      </w:r>
      <w:r w:rsidR="00CD124F" w:rsidRPr="00787D3F">
        <w:rPr>
          <w:rFonts w:ascii="Arial Narrow" w:hAnsi="Arial Narrow" w:cs="Arial"/>
          <w:sz w:val="22"/>
          <w:szCs w:val="22"/>
        </w:rPr>
        <w:t>(</w:t>
      </w:r>
      <w:proofErr w:type="spellStart"/>
      <w:r w:rsidR="00CD124F" w:rsidRPr="00787D3F">
        <w:rPr>
          <w:rFonts w:ascii="Arial Narrow" w:hAnsi="Arial Narrow" w:cs="Arial"/>
          <w:sz w:val="22"/>
          <w:szCs w:val="22"/>
        </w:rPr>
        <w:t>t.j</w:t>
      </w:r>
      <w:proofErr w:type="spellEnd"/>
      <w:r w:rsidR="00CD124F" w:rsidRPr="00787D3F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787D3F">
        <w:rPr>
          <w:rFonts w:ascii="Arial Narrow" w:hAnsi="Arial Narrow" w:cs="Arial"/>
          <w:sz w:val="22"/>
          <w:szCs w:val="22"/>
        </w:rPr>
        <w:t xml:space="preserve"> </w:t>
      </w:r>
      <w:r w:rsidR="00890B92" w:rsidRPr="00787D3F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787D3F">
        <w:rPr>
          <w:rFonts w:ascii="Arial Narrow" w:hAnsi="Arial Narrow" w:cs="Arial"/>
          <w:sz w:val="22"/>
          <w:szCs w:val="22"/>
        </w:rPr>
        <w:t xml:space="preserve"> dla</w:t>
      </w:r>
      <w:r w:rsidR="00890B92" w:rsidRPr="00787D3F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D124F" w:rsidRPr="00787D3F" w14:paraId="737356EF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5D4029" w14:textId="43C9740B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88 992.00 zł brutto;</w:t>
            </w:r>
          </w:p>
        </w:tc>
      </w:tr>
      <w:tr w:rsidR="00CD124F" w:rsidRPr="00787D3F" w14:paraId="2DC2F4FC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DAFA59" w14:textId="2275977A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4 104.00 zł brutto;</w:t>
            </w:r>
          </w:p>
        </w:tc>
      </w:tr>
      <w:tr w:rsidR="00CD124F" w:rsidRPr="00787D3F" w14:paraId="66F6F0A9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3D3A6B" w14:textId="1440DE24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5 400.00 zł brutto;</w:t>
            </w:r>
          </w:p>
        </w:tc>
      </w:tr>
      <w:tr w:rsidR="00CD124F" w:rsidRPr="00787D3F" w14:paraId="5F54B7AD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7B82C6" w14:textId="1796D51C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55 998.00 zł brutto;</w:t>
            </w:r>
          </w:p>
        </w:tc>
      </w:tr>
      <w:tr w:rsidR="00CD124F" w:rsidRPr="00787D3F" w14:paraId="2839E35C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174834" w14:textId="107A5855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5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1 836.00 zł brutto;</w:t>
            </w:r>
          </w:p>
        </w:tc>
      </w:tr>
      <w:tr w:rsidR="00CD124F" w:rsidRPr="00787D3F" w14:paraId="14F245AE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D40C8C" w14:textId="409B8175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6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1 863.00 zł brutto;</w:t>
            </w:r>
          </w:p>
        </w:tc>
      </w:tr>
      <w:tr w:rsidR="00CD124F" w:rsidRPr="00787D3F" w14:paraId="0781C1CE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67F07D" w14:textId="28C23168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7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9 720.00 zł brutto;</w:t>
            </w:r>
          </w:p>
        </w:tc>
      </w:tr>
      <w:tr w:rsidR="00CD124F" w:rsidRPr="00787D3F" w14:paraId="2371A528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F4BFE0" w14:textId="3CEE3CB2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8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4 320.00 zł brutto;</w:t>
            </w:r>
          </w:p>
        </w:tc>
      </w:tr>
      <w:tr w:rsidR="00CD124F" w:rsidRPr="00787D3F" w14:paraId="0EBC64FA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D9AC86" w14:textId="1A9B514F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9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148 750.00 zł brutto;</w:t>
            </w:r>
          </w:p>
        </w:tc>
      </w:tr>
      <w:tr w:rsidR="00CD124F" w:rsidRPr="00787D3F" w14:paraId="3448C464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7A8B8E" w14:textId="538AF29A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10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20 000.00 zł brutto;</w:t>
            </w:r>
          </w:p>
        </w:tc>
      </w:tr>
      <w:tr w:rsidR="00CD124F" w:rsidRPr="00787D3F" w14:paraId="17A766D9" w14:textId="77777777" w:rsidTr="00D339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A30944" w14:textId="1489F2E9" w:rsidR="00CD124F" w:rsidRPr="00787D3F" w:rsidRDefault="00CD124F" w:rsidP="00787D3F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787D3F">
              <w:rPr>
                <w:rFonts w:ascii="Arial Narrow" w:hAnsi="Arial Narrow" w:cs="Arial"/>
                <w:sz w:val="22"/>
                <w:szCs w:val="22"/>
              </w:rPr>
              <w:t xml:space="preserve">części 11 zamówienia w wysokości 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787D3F">
              <w:rPr>
                <w:rFonts w:ascii="Arial Narrow" w:hAnsi="Arial Narrow" w:cs="Arial"/>
                <w:sz w:val="22"/>
                <w:szCs w:val="22"/>
              </w:rPr>
              <w:tab/>
            </w:r>
            <w:r w:rsidRPr="00787D3F">
              <w:rPr>
                <w:rFonts w:ascii="Arial Narrow" w:hAnsi="Arial Narrow" w:cs="Arial"/>
                <w:sz w:val="22"/>
                <w:szCs w:val="22"/>
              </w:rPr>
              <w:t>27 702.00 zł brutto;</w:t>
            </w:r>
          </w:p>
        </w:tc>
      </w:tr>
    </w:tbl>
    <w:p w14:paraId="3A81476F" w14:textId="77777777" w:rsidR="00787D3F" w:rsidRDefault="00787D3F" w:rsidP="00787D3F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7DCD061" w14:textId="1FC3EDAA" w:rsidR="00A80738" w:rsidRPr="00787D3F" w:rsidRDefault="00787D3F" w:rsidP="00787D3F">
      <w:pPr>
        <w:pStyle w:val="Tekstpodstawowy"/>
        <w:spacing w:after="36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87D3F">
        <w:rPr>
          <w:rFonts w:ascii="Arial Narrow" w:hAnsi="Arial Narrow" w:cs="Arial"/>
          <w:i/>
          <w:sz w:val="22"/>
          <w:szCs w:val="22"/>
        </w:rPr>
        <w:t>ZAMAWIAJĄCY</w:t>
      </w:r>
    </w:p>
    <w:p w14:paraId="0BB01B87" w14:textId="77777777" w:rsidR="00787D3F" w:rsidRDefault="00787D3F" w:rsidP="00787D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3F14F720" w14:textId="77777777" w:rsidR="00787D3F" w:rsidRDefault="00787D3F" w:rsidP="00787D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8835629" w14:textId="77777777" w:rsidR="00787D3F" w:rsidRDefault="00787D3F" w:rsidP="00787D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6311DFF" w14:textId="77777777" w:rsidR="00787D3F" w:rsidRDefault="00787D3F" w:rsidP="00787D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BC00DAC" w14:textId="56577DBC" w:rsidR="00787D3F" w:rsidRPr="00681E50" w:rsidRDefault="00787D3F" w:rsidP="00787D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31D94C23" w14:textId="77777777" w:rsidR="00787D3F" w:rsidRPr="00681E50" w:rsidRDefault="00787D3F" w:rsidP="00787D3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784AAD95" w14:textId="77777777" w:rsidR="00787D3F" w:rsidRPr="00681E50" w:rsidRDefault="00787D3F" w:rsidP="00787D3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0D32D004" w14:textId="53AB6ABD" w:rsidR="00C236D3" w:rsidRPr="00787D3F" w:rsidRDefault="00787D3F" w:rsidP="00787D3F">
      <w:pPr>
        <w:rPr>
          <w:rFonts w:ascii="Arial Narrow" w:hAnsi="Arial Narrow"/>
          <w:i/>
          <w:iCs/>
          <w:sz w:val="18"/>
        </w:rPr>
      </w:pPr>
      <w:proofErr w:type="gramStart"/>
      <w:r w:rsidRPr="00681E50">
        <w:rPr>
          <w:rFonts w:ascii="Arial Narrow" w:hAnsi="Arial Narrow"/>
          <w:i/>
          <w:iCs/>
          <w:sz w:val="18"/>
        </w:rPr>
        <w:t>Data</w:t>
      </w:r>
      <w:r w:rsidRPr="00787D3F">
        <w:rPr>
          <w:rFonts w:ascii="Arial Narrow" w:hAnsi="Arial Narrow"/>
          <w:sz w:val="18"/>
          <w:szCs w:val="18"/>
        </w:rPr>
        <w:t xml:space="preserve">: </w:t>
      </w:r>
      <w:bookmarkEnd w:id="0"/>
      <w:r w:rsidR="00CD124F" w:rsidRPr="00787D3F">
        <w:rPr>
          <w:rFonts w:ascii="Arial Narrow" w:hAnsi="Arial Narrow" w:cs="Arial"/>
          <w:sz w:val="18"/>
          <w:szCs w:val="18"/>
        </w:rPr>
        <w:t xml:space="preserve">  </w:t>
      </w:r>
      <w:proofErr w:type="gramEnd"/>
      <w:r w:rsidRPr="00787D3F">
        <w:rPr>
          <w:rFonts w:ascii="Arial Narrow" w:hAnsi="Arial Narrow" w:cs="Arial"/>
          <w:i/>
          <w:iCs/>
          <w:sz w:val="18"/>
          <w:szCs w:val="18"/>
        </w:rPr>
        <w:t>03.04.2024</w:t>
      </w:r>
      <w:r>
        <w:rPr>
          <w:rFonts w:ascii="Arial Narrow" w:hAnsi="Arial Narrow" w:cs="Arial"/>
          <w:i/>
          <w:iCs/>
          <w:sz w:val="22"/>
          <w:szCs w:val="22"/>
        </w:rPr>
        <w:t xml:space="preserve"> r</w:t>
      </w:r>
    </w:p>
    <w:sectPr w:rsidR="00C236D3" w:rsidRPr="00787D3F" w:rsidSect="00787D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3192C" w14:textId="77777777" w:rsidR="00FF4211" w:rsidRDefault="00FF4211">
      <w:r>
        <w:separator/>
      </w:r>
    </w:p>
  </w:endnote>
  <w:endnote w:type="continuationSeparator" w:id="0">
    <w:p w14:paraId="0AE70CAF" w14:textId="77777777" w:rsidR="00FF4211" w:rsidRDefault="00FF4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75F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FDF3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A48B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B3C6C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C40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F5EC1F" w14:textId="77777777" w:rsidR="009F189D" w:rsidRDefault="009F189D">
    <w:pPr>
      <w:pStyle w:val="Stopka"/>
      <w:tabs>
        <w:tab w:val="clear" w:pos="4536"/>
      </w:tabs>
      <w:jc w:val="center"/>
    </w:pPr>
  </w:p>
  <w:p w14:paraId="0C7015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584E4" w14:textId="77777777" w:rsidR="00FF4211" w:rsidRDefault="00FF4211">
      <w:r>
        <w:separator/>
      </w:r>
    </w:p>
  </w:footnote>
  <w:footnote w:type="continuationSeparator" w:id="0">
    <w:p w14:paraId="5F6AB03E" w14:textId="77777777" w:rsidR="00FF4211" w:rsidRDefault="00FF4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3EF37" w14:textId="77777777" w:rsidR="00CD124F" w:rsidRDefault="00CD1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3B7BC" w14:textId="77777777" w:rsidR="00CD124F" w:rsidRDefault="00CD1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AD1BD" w14:textId="77777777" w:rsidR="00CD124F" w:rsidRDefault="00CD12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21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87D3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D124F"/>
    <w:rsid w:val="00D7128F"/>
    <w:rsid w:val="00EA3476"/>
    <w:rsid w:val="00F95C33"/>
    <w:rsid w:val="00FF421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8FF9A"/>
  <w15:chartTrackingRefBased/>
  <w15:docId w15:val="{DFAB50D9-5C75-4FC8-A300-FD9BB260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87D3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87D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2024-04-03T05:01:00Z</cp:lastPrinted>
  <dcterms:created xsi:type="dcterms:W3CDTF">2024-04-03T04:58:00Z</dcterms:created>
  <dcterms:modified xsi:type="dcterms:W3CDTF">2024-04-03T05:01:00Z</dcterms:modified>
</cp:coreProperties>
</file>