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3C4BE6" w14:textId="471B69C4" w:rsidR="003E6519" w:rsidRPr="002759E7" w:rsidRDefault="00756FF5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2759E7">
        <w:rPr>
          <w:rFonts w:ascii="Arial Narrow" w:hAnsi="Arial Narrow" w:cs="Arial"/>
          <w:sz w:val="22"/>
          <w:szCs w:val="22"/>
        </w:rPr>
        <w:t>Bydgoszcz</w:t>
      </w:r>
      <w:r w:rsidR="003E6519" w:rsidRPr="002759E7">
        <w:rPr>
          <w:rFonts w:ascii="Arial Narrow" w:hAnsi="Arial Narrow" w:cs="Arial"/>
          <w:sz w:val="22"/>
          <w:szCs w:val="22"/>
        </w:rPr>
        <w:t xml:space="preserve"> dnia: </w:t>
      </w:r>
      <w:r w:rsidRPr="002759E7">
        <w:rPr>
          <w:rFonts w:ascii="Arial Narrow" w:hAnsi="Arial Narrow" w:cs="Arial"/>
          <w:sz w:val="22"/>
          <w:szCs w:val="22"/>
        </w:rPr>
        <w:t>2024-04-0</w:t>
      </w:r>
      <w:r w:rsidR="002759E7">
        <w:rPr>
          <w:rFonts w:ascii="Arial Narrow" w:hAnsi="Arial Narrow" w:cs="Arial"/>
          <w:sz w:val="22"/>
          <w:szCs w:val="22"/>
        </w:rPr>
        <w:t>3</w:t>
      </w:r>
    </w:p>
    <w:p w14:paraId="4B38A9F2" w14:textId="77777777" w:rsidR="003E6519" w:rsidRPr="002759E7" w:rsidRDefault="00756FF5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759E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7DC7843" w14:textId="77777777" w:rsidR="003E6519" w:rsidRPr="002759E7" w:rsidRDefault="00756FF5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759E7">
        <w:rPr>
          <w:rFonts w:ascii="Arial Narrow" w:hAnsi="Arial Narrow" w:cs="Arial"/>
          <w:sz w:val="22"/>
          <w:szCs w:val="22"/>
        </w:rPr>
        <w:t>Powstańców Warszawy</w:t>
      </w:r>
      <w:r w:rsidR="003E6519" w:rsidRPr="002759E7">
        <w:rPr>
          <w:rFonts w:ascii="Arial Narrow" w:hAnsi="Arial Narrow" w:cs="Arial"/>
          <w:sz w:val="22"/>
          <w:szCs w:val="22"/>
        </w:rPr>
        <w:t xml:space="preserve"> </w:t>
      </w:r>
      <w:r w:rsidRPr="002759E7">
        <w:rPr>
          <w:rFonts w:ascii="Arial Narrow" w:hAnsi="Arial Narrow" w:cs="Arial"/>
          <w:sz w:val="22"/>
          <w:szCs w:val="22"/>
        </w:rPr>
        <w:t>5</w:t>
      </w:r>
    </w:p>
    <w:p w14:paraId="3FFE89E4" w14:textId="77777777" w:rsidR="003E6519" w:rsidRPr="002759E7" w:rsidRDefault="00756FF5" w:rsidP="003E6519">
      <w:pPr>
        <w:rPr>
          <w:rFonts w:ascii="Arial Narrow" w:hAnsi="Arial Narrow" w:cs="Arial"/>
          <w:sz w:val="22"/>
          <w:szCs w:val="22"/>
        </w:rPr>
      </w:pPr>
      <w:r w:rsidRPr="002759E7">
        <w:rPr>
          <w:rFonts w:ascii="Arial Narrow" w:hAnsi="Arial Narrow" w:cs="Arial"/>
          <w:sz w:val="22"/>
          <w:szCs w:val="22"/>
        </w:rPr>
        <w:t>85-681</w:t>
      </w:r>
      <w:r w:rsidR="003E6519" w:rsidRPr="002759E7">
        <w:rPr>
          <w:rFonts w:ascii="Arial Narrow" w:hAnsi="Arial Narrow" w:cs="Arial"/>
          <w:sz w:val="22"/>
          <w:szCs w:val="22"/>
        </w:rPr>
        <w:t xml:space="preserve"> </w:t>
      </w:r>
      <w:r w:rsidRPr="002759E7">
        <w:rPr>
          <w:rFonts w:ascii="Arial Narrow" w:hAnsi="Arial Narrow" w:cs="Arial"/>
          <w:sz w:val="22"/>
          <w:szCs w:val="22"/>
        </w:rPr>
        <w:t>Bydgoszcz</w:t>
      </w:r>
    </w:p>
    <w:p w14:paraId="22FCCAB8" w14:textId="77777777" w:rsidR="003E6519" w:rsidRPr="002759E7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2759E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6F9B4FB" w14:textId="77777777" w:rsidR="003E6519" w:rsidRPr="002759E7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759E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759E7" w14:paraId="5584877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A0ED9B" w14:textId="77777777" w:rsidR="003E6519" w:rsidRPr="002759E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759E7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CC826C7" w14:textId="77777777" w:rsidR="003E6519" w:rsidRPr="002759E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2759E7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584DE514" w14:textId="77777777" w:rsidR="003E6519" w:rsidRPr="002759E7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759E7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F5A0BFA" w14:textId="77777777" w:rsidR="003E6519" w:rsidRPr="002759E7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759E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759E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759E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759E7" w14:paraId="55895B58" w14:textId="77777777" w:rsidTr="001A0FA2">
        <w:tc>
          <w:tcPr>
            <w:tcW w:w="2269" w:type="dxa"/>
            <w:shd w:val="clear" w:color="auto" w:fill="auto"/>
          </w:tcPr>
          <w:p w14:paraId="7C8A5C3E" w14:textId="77777777" w:rsidR="003E6519" w:rsidRPr="002759E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59E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01C256" w14:textId="77777777" w:rsidR="003E6519" w:rsidRPr="002759E7" w:rsidRDefault="00756FF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759E7">
              <w:rPr>
                <w:rFonts w:ascii="Arial Narrow" w:hAnsi="Arial Narrow" w:cs="Arial"/>
                <w:bCs/>
                <w:sz w:val="22"/>
                <w:szCs w:val="22"/>
              </w:rPr>
              <w:t>Dostawy wyrobów medycznych wraz z dzierżawą urządzeń dla Zakładu Analityki Lekarskiej</w:t>
            </w:r>
            <w:r w:rsidR="003E6519" w:rsidRPr="002759E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56FF5" w:rsidRPr="002759E7" w14:paraId="537A5926" w14:textId="77777777" w:rsidTr="0029570D">
        <w:tc>
          <w:tcPr>
            <w:tcW w:w="2269" w:type="dxa"/>
            <w:shd w:val="clear" w:color="auto" w:fill="auto"/>
          </w:tcPr>
          <w:p w14:paraId="118233B6" w14:textId="77777777" w:rsidR="00756FF5" w:rsidRPr="002759E7" w:rsidRDefault="00756FF5" w:rsidP="0029570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59E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068071" w14:textId="77777777" w:rsidR="00756FF5" w:rsidRPr="002759E7" w:rsidRDefault="00756FF5" w:rsidP="0029570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759E7">
              <w:rPr>
                <w:rFonts w:ascii="Arial Narrow" w:hAnsi="Arial Narrow" w:cs="Arial"/>
                <w:bCs/>
                <w:sz w:val="22"/>
                <w:szCs w:val="22"/>
              </w:rPr>
              <w:t>33/2024</w:t>
            </w:r>
          </w:p>
        </w:tc>
      </w:tr>
    </w:tbl>
    <w:p w14:paraId="17BAE870" w14:textId="588252C6" w:rsidR="00890B92" w:rsidRPr="002759E7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759E7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2759E7">
        <w:rPr>
          <w:rFonts w:ascii="Arial Narrow" w:hAnsi="Arial Narrow" w:cs="Arial"/>
          <w:sz w:val="22"/>
          <w:szCs w:val="22"/>
        </w:rPr>
        <w:t>22</w:t>
      </w:r>
      <w:r w:rsidR="0049054E" w:rsidRPr="002759E7">
        <w:rPr>
          <w:rFonts w:ascii="Arial Narrow" w:hAnsi="Arial Narrow" w:cs="Arial"/>
          <w:sz w:val="22"/>
          <w:szCs w:val="22"/>
        </w:rPr>
        <w:t>2</w:t>
      </w:r>
      <w:r w:rsidRPr="002759E7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2759E7">
        <w:rPr>
          <w:rFonts w:ascii="Arial Narrow" w:hAnsi="Arial Narrow" w:cs="Arial"/>
          <w:sz w:val="22"/>
          <w:szCs w:val="22"/>
        </w:rPr>
        <w:t>4</w:t>
      </w:r>
      <w:r w:rsidRPr="002759E7">
        <w:rPr>
          <w:rFonts w:ascii="Arial Narrow" w:hAnsi="Arial Narrow" w:cs="Arial"/>
          <w:sz w:val="22"/>
          <w:szCs w:val="22"/>
        </w:rPr>
        <w:t xml:space="preserve"> </w:t>
      </w:r>
      <w:r w:rsidR="00890B92" w:rsidRPr="002759E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94432E">
        <w:rPr>
          <w:rFonts w:ascii="Arial Narrow" w:hAnsi="Arial Narrow" w:cs="Arial"/>
          <w:bCs/>
          <w:sz w:val="22"/>
          <w:szCs w:val="22"/>
        </w:rPr>
        <w:br/>
      </w:r>
      <w:r w:rsidR="004C7E9B" w:rsidRPr="002759E7">
        <w:rPr>
          <w:rFonts w:ascii="Arial Narrow" w:hAnsi="Arial Narrow" w:cs="Arial"/>
          <w:sz w:val="22"/>
          <w:szCs w:val="22"/>
        </w:rPr>
        <w:t xml:space="preserve"> </w:t>
      </w:r>
      <w:r w:rsidR="00756FF5" w:rsidRPr="002759E7">
        <w:rPr>
          <w:rFonts w:ascii="Arial Narrow" w:hAnsi="Arial Narrow" w:cs="Arial"/>
          <w:sz w:val="22"/>
          <w:szCs w:val="22"/>
        </w:rPr>
        <w:t>(</w:t>
      </w:r>
      <w:proofErr w:type="spellStart"/>
      <w:r w:rsidR="00756FF5" w:rsidRPr="002759E7">
        <w:rPr>
          <w:rFonts w:ascii="Arial Narrow" w:hAnsi="Arial Narrow" w:cs="Arial"/>
          <w:sz w:val="22"/>
          <w:szCs w:val="22"/>
        </w:rPr>
        <w:t>t.j</w:t>
      </w:r>
      <w:proofErr w:type="spellEnd"/>
      <w:r w:rsidR="00756FF5" w:rsidRPr="002759E7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2759E7">
        <w:rPr>
          <w:rFonts w:ascii="Arial Narrow" w:hAnsi="Arial Narrow" w:cs="Arial"/>
          <w:sz w:val="22"/>
          <w:szCs w:val="22"/>
        </w:rPr>
        <w:t xml:space="preserve"> </w:t>
      </w:r>
      <w:r w:rsidR="00890B92" w:rsidRPr="002759E7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2759E7">
        <w:rPr>
          <w:rFonts w:ascii="Arial Narrow" w:hAnsi="Arial Narrow" w:cs="Arial"/>
          <w:sz w:val="22"/>
          <w:szCs w:val="22"/>
        </w:rPr>
        <w:t xml:space="preserve"> dla</w:t>
      </w:r>
      <w:r w:rsidR="00890B92" w:rsidRPr="002759E7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56FF5" w:rsidRPr="002759E7" w14:paraId="101EC40F" w14:textId="77777777" w:rsidTr="0029570D">
        <w:trPr>
          <w:trHeight w:val="70"/>
        </w:trPr>
        <w:tc>
          <w:tcPr>
            <w:tcW w:w="9214" w:type="dxa"/>
          </w:tcPr>
          <w:p w14:paraId="7873DE29" w14:textId="77777777" w:rsidR="00756FF5" w:rsidRPr="002759E7" w:rsidRDefault="00756FF5" w:rsidP="0029570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759E7">
              <w:rPr>
                <w:rFonts w:ascii="Arial Narrow" w:hAnsi="Arial Narrow" w:cs="Arial"/>
                <w:sz w:val="22"/>
                <w:szCs w:val="22"/>
              </w:rPr>
              <w:t>części 1 zamówienia w wysokości 852 287.04 zł brutto;</w:t>
            </w:r>
          </w:p>
        </w:tc>
      </w:tr>
      <w:tr w:rsidR="00756FF5" w:rsidRPr="002759E7" w14:paraId="40C276A7" w14:textId="77777777" w:rsidTr="0029570D">
        <w:trPr>
          <w:trHeight w:val="70"/>
        </w:trPr>
        <w:tc>
          <w:tcPr>
            <w:tcW w:w="9214" w:type="dxa"/>
          </w:tcPr>
          <w:p w14:paraId="07541BFD" w14:textId="77777777" w:rsidR="00756FF5" w:rsidRPr="002759E7" w:rsidRDefault="00756FF5" w:rsidP="0029570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759E7">
              <w:rPr>
                <w:rFonts w:ascii="Arial Narrow" w:hAnsi="Arial Narrow" w:cs="Arial"/>
                <w:sz w:val="22"/>
                <w:szCs w:val="22"/>
              </w:rPr>
              <w:t>części 2 zamówienia w wysokości 380 847.96 zł brutto;</w:t>
            </w:r>
          </w:p>
        </w:tc>
      </w:tr>
    </w:tbl>
    <w:p w14:paraId="7F4EB1EA" w14:textId="77777777" w:rsidR="00890B92" w:rsidRPr="002759E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90C68A1" w14:textId="77777777" w:rsidR="00510EC8" w:rsidRPr="002759E7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C169D77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759E7">
        <w:rPr>
          <w:rFonts w:ascii="Arial Narrow" w:hAnsi="Arial Narrow" w:cs="Arial"/>
          <w:i/>
          <w:sz w:val="22"/>
          <w:szCs w:val="22"/>
        </w:rPr>
        <w:t>Zamawiający</w:t>
      </w:r>
    </w:p>
    <w:p w14:paraId="5885290F" w14:textId="77777777" w:rsidR="0094432E" w:rsidRDefault="0094432E" w:rsidP="009443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899D0CC" w14:textId="77777777" w:rsidR="0094432E" w:rsidRDefault="0094432E" w:rsidP="009443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A9231EF" w14:textId="77777777" w:rsidR="0094432E" w:rsidRDefault="0094432E" w:rsidP="009443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DCF1466" w14:textId="77777777" w:rsidR="0094432E" w:rsidRDefault="0094432E" w:rsidP="009443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4728C05" w14:textId="77777777" w:rsidR="0094432E" w:rsidRDefault="0094432E" w:rsidP="009443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A3D5B7E" w14:textId="77777777" w:rsidR="0094432E" w:rsidRDefault="0094432E" w:rsidP="009443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64480A8" w14:textId="77777777" w:rsidR="0094432E" w:rsidRDefault="0094432E" w:rsidP="009443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AC36F57" w14:textId="77777777" w:rsidR="0094432E" w:rsidRDefault="0094432E" w:rsidP="009443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7C7CEA9" w14:textId="77777777" w:rsidR="0094432E" w:rsidRDefault="0094432E" w:rsidP="009443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D7D2CD2" w14:textId="77777777" w:rsidR="0094432E" w:rsidRDefault="0094432E" w:rsidP="009443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58DBD8B" w14:textId="77777777" w:rsidR="0094432E" w:rsidRPr="0094432E" w:rsidRDefault="0094432E" w:rsidP="009443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057CE1C" w14:textId="762D5E76" w:rsidR="0094432E" w:rsidRPr="0094432E" w:rsidRDefault="0094432E" w:rsidP="009443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>Wykonano w 1 egz. na 1 ark.</w:t>
      </w:r>
    </w:p>
    <w:p w14:paraId="638AC636" w14:textId="0792356B" w:rsidR="0094432E" w:rsidRPr="0094432E" w:rsidRDefault="0094432E" w:rsidP="009443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94432E">
        <w:rPr>
          <w:rFonts w:ascii="Arial Narrow" w:hAnsi="Arial Narrow"/>
          <w:sz w:val="18"/>
          <w:szCs w:val="20"/>
        </w:rPr>
        <w:t>SZPubl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94432E">
        <w:rPr>
          <w:rFonts w:ascii="Arial Narrow" w:hAnsi="Arial Narrow"/>
          <w:sz w:val="18"/>
          <w:szCs w:val="20"/>
        </w:rPr>
        <w:t>int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10wsk.mil.pl i platforma: e-propublico.pl, </w:t>
      </w:r>
      <w:proofErr w:type="spellStart"/>
      <w:r w:rsidRPr="0094432E">
        <w:rPr>
          <w:rFonts w:ascii="Arial Narrow" w:hAnsi="Arial Narrow"/>
          <w:sz w:val="18"/>
          <w:szCs w:val="18"/>
        </w:rPr>
        <w:t>SZPubl</w:t>
      </w:r>
      <w:proofErr w:type="spellEnd"/>
      <w:r w:rsidRPr="0094432E">
        <w:rPr>
          <w:rFonts w:ascii="Arial Narrow" w:hAnsi="Arial Narrow"/>
          <w:sz w:val="18"/>
          <w:szCs w:val="18"/>
        </w:rPr>
        <w:t>. T2612 B</w:t>
      </w:r>
      <w:r>
        <w:rPr>
          <w:rFonts w:ascii="Arial Narrow" w:hAnsi="Arial Narrow"/>
          <w:sz w:val="18"/>
          <w:szCs w:val="18"/>
        </w:rPr>
        <w:t>5</w:t>
      </w:r>
    </w:p>
    <w:p w14:paraId="5DE2EEBD" w14:textId="77777777" w:rsidR="0094432E" w:rsidRPr="0094432E" w:rsidRDefault="0094432E" w:rsidP="0094432E">
      <w:pPr>
        <w:rPr>
          <w:rFonts w:ascii="Arial Narrow" w:hAnsi="Arial Narrow"/>
          <w:sz w:val="18"/>
        </w:rPr>
      </w:pPr>
      <w:r w:rsidRPr="0094432E">
        <w:rPr>
          <w:rFonts w:ascii="Arial Narrow" w:hAnsi="Arial Narrow"/>
          <w:sz w:val="18"/>
        </w:rPr>
        <w:t>Wyk. B. Baranowska – tel. 261 417 364</w:t>
      </w:r>
    </w:p>
    <w:p w14:paraId="65EDC2CB" w14:textId="27C1FFE2" w:rsidR="0094432E" w:rsidRPr="0094432E" w:rsidRDefault="0094432E" w:rsidP="0094432E">
      <w:pPr>
        <w:rPr>
          <w:rFonts w:ascii="Arial Narrow" w:hAnsi="Arial Narrow" w:cs="Arial"/>
          <w:sz w:val="22"/>
          <w:szCs w:val="22"/>
        </w:rPr>
      </w:pPr>
      <w:r w:rsidRPr="0094432E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2024-04-03</w:t>
      </w:r>
    </w:p>
    <w:p w14:paraId="69E8BAEC" w14:textId="77777777" w:rsidR="0094432E" w:rsidRPr="002759E7" w:rsidRDefault="0094432E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94432E" w:rsidRPr="002759E7" w:rsidSect="004008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57F8AD" w14:textId="77777777" w:rsidR="004008C1" w:rsidRDefault="004008C1">
      <w:r>
        <w:separator/>
      </w:r>
    </w:p>
  </w:endnote>
  <w:endnote w:type="continuationSeparator" w:id="0">
    <w:p w14:paraId="3BD119E2" w14:textId="77777777" w:rsidR="004008C1" w:rsidRDefault="00400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7C13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4C70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B8E6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D32A5B5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F6D9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15055D" w14:textId="77777777" w:rsidR="009F189D" w:rsidRDefault="009F189D">
    <w:pPr>
      <w:pStyle w:val="Stopka"/>
      <w:tabs>
        <w:tab w:val="clear" w:pos="4536"/>
      </w:tabs>
      <w:jc w:val="center"/>
    </w:pPr>
  </w:p>
  <w:p w14:paraId="1F7BADC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411E2A" w14:textId="77777777" w:rsidR="004008C1" w:rsidRDefault="004008C1">
      <w:r>
        <w:separator/>
      </w:r>
    </w:p>
  </w:footnote>
  <w:footnote w:type="continuationSeparator" w:id="0">
    <w:p w14:paraId="788A2716" w14:textId="77777777" w:rsidR="004008C1" w:rsidRDefault="00400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30F4D" w14:textId="77777777" w:rsidR="00756FF5" w:rsidRDefault="00756F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71BBC" w14:textId="77777777" w:rsidR="00756FF5" w:rsidRDefault="00756F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9E5D1" w14:textId="77777777" w:rsidR="00756FF5" w:rsidRDefault="00756F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8C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759E7"/>
    <w:rsid w:val="003D72FD"/>
    <w:rsid w:val="003E6519"/>
    <w:rsid w:val="004008C1"/>
    <w:rsid w:val="00423179"/>
    <w:rsid w:val="0049054E"/>
    <w:rsid w:val="00490DC0"/>
    <w:rsid w:val="00493F8C"/>
    <w:rsid w:val="004C7E9B"/>
    <w:rsid w:val="00510EC8"/>
    <w:rsid w:val="00524583"/>
    <w:rsid w:val="0069085C"/>
    <w:rsid w:val="00756FF5"/>
    <w:rsid w:val="00804A9B"/>
    <w:rsid w:val="00843263"/>
    <w:rsid w:val="00861E75"/>
    <w:rsid w:val="00890B92"/>
    <w:rsid w:val="0094432E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3CC976"/>
  <w15:chartTrackingRefBased/>
  <w15:docId w15:val="{AF98A5C9-F8D5-4EDC-B4CB-334DB57B4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4432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443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2024-04-02T12:21:00Z</cp:lastPrinted>
  <dcterms:created xsi:type="dcterms:W3CDTF">2024-04-02T12:19:00Z</dcterms:created>
  <dcterms:modified xsi:type="dcterms:W3CDTF">2024-04-02T12:21:00Z</dcterms:modified>
</cp:coreProperties>
</file>