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F50191" w14:textId="277D564C" w:rsidR="00986737" w:rsidRPr="00CD7348" w:rsidRDefault="002E705B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CD7348">
        <w:rPr>
          <w:rFonts w:ascii="Arial Narrow" w:hAnsi="Arial Narrow" w:cs="Arial"/>
          <w:sz w:val="22"/>
          <w:szCs w:val="22"/>
        </w:rPr>
        <w:t>Bydgoszcz</w:t>
      </w:r>
      <w:r w:rsidR="00986737" w:rsidRPr="00CD7348">
        <w:rPr>
          <w:rFonts w:ascii="Arial Narrow" w:hAnsi="Arial Narrow" w:cs="Arial"/>
          <w:sz w:val="22"/>
          <w:szCs w:val="22"/>
        </w:rPr>
        <w:t xml:space="preserve"> dnia: </w:t>
      </w:r>
      <w:r w:rsidRPr="00CD7348">
        <w:rPr>
          <w:rFonts w:ascii="Arial Narrow" w:hAnsi="Arial Narrow" w:cs="Arial"/>
          <w:sz w:val="22"/>
          <w:szCs w:val="22"/>
        </w:rPr>
        <w:t>2024-04-03</w:t>
      </w:r>
    </w:p>
    <w:p w14:paraId="2C49CAA1" w14:textId="3F372414" w:rsidR="00986737" w:rsidRPr="00CD7348" w:rsidRDefault="002E705B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CD734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5EF49BF" w14:textId="20E73D5E" w:rsidR="00986737" w:rsidRPr="00CD7348" w:rsidRDefault="002E705B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CD7348">
        <w:rPr>
          <w:rFonts w:ascii="Arial Narrow" w:hAnsi="Arial Narrow" w:cs="Arial"/>
          <w:sz w:val="22"/>
          <w:szCs w:val="22"/>
        </w:rPr>
        <w:t>Powstańców Warszawy</w:t>
      </w:r>
      <w:r w:rsidR="00986737" w:rsidRPr="00CD7348">
        <w:rPr>
          <w:rFonts w:ascii="Arial Narrow" w:hAnsi="Arial Narrow" w:cs="Arial"/>
          <w:sz w:val="22"/>
          <w:szCs w:val="22"/>
        </w:rPr>
        <w:t xml:space="preserve"> </w:t>
      </w:r>
      <w:r w:rsidRPr="00CD7348">
        <w:rPr>
          <w:rFonts w:ascii="Arial Narrow" w:hAnsi="Arial Narrow" w:cs="Arial"/>
          <w:sz w:val="22"/>
          <w:szCs w:val="22"/>
        </w:rPr>
        <w:t>5</w:t>
      </w:r>
    </w:p>
    <w:p w14:paraId="67ECF442" w14:textId="1D7A92B8" w:rsidR="00986737" w:rsidRPr="00CD7348" w:rsidRDefault="002E705B" w:rsidP="00986737">
      <w:pPr>
        <w:rPr>
          <w:rFonts w:ascii="Arial Narrow" w:hAnsi="Arial Narrow" w:cs="Arial"/>
          <w:sz w:val="22"/>
          <w:szCs w:val="22"/>
        </w:rPr>
      </w:pPr>
      <w:r w:rsidRPr="00CD7348">
        <w:rPr>
          <w:rFonts w:ascii="Arial Narrow" w:hAnsi="Arial Narrow" w:cs="Arial"/>
          <w:sz w:val="22"/>
          <w:szCs w:val="22"/>
        </w:rPr>
        <w:t>85-681</w:t>
      </w:r>
      <w:r w:rsidR="00986737" w:rsidRPr="00CD7348">
        <w:rPr>
          <w:rFonts w:ascii="Arial Narrow" w:hAnsi="Arial Narrow" w:cs="Arial"/>
          <w:sz w:val="22"/>
          <w:szCs w:val="22"/>
        </w:rPr>
        <w:t xml:space="preserve"> </w:t>
      </w:r>
      <w:r w:rsidRPr="00CD7348">
        <w:rPr>
          <w:rFonts w:ascii="Arial Narrow" w:hAnsi="Arial Narrow" w:cs="Arial"/>
          <w:sz w:val="22"/>
          <w:szCs w:val="22"/>
        </w:rPr>
        <w:t>Bydgoszcz</w:t>
      </w:r>
    </w:p>
    <w:p w14:paraId="086379F2" w14:textId="77777777" w:rsidR="00986737" w:rsidRPr="00CD7348" w:rsidRDefault="00986737" w:rsidP="00986737">
      <w:pPr>
        <w:jc w:val="both"/>
        <w:rPr>
          <w:rFonts w:ascii="Arial Narrow" w:hAnsi="Arial Narrow" w:cs="Arial"/>
          <w:bCs/>
          <w:sz w:val="16"/>
          <w:szCs w:val="16"/>
        </w:rPr>
      </w:pPr>
      <w:r w:rsidRPr="00CD7348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6B49F6F4" w14:textId="77777777" w:rsidR="00986737" w:rsidRPr="00CD7348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CD7348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CD7348" w14:paraId="35C94E0D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F93D7C5" w14:textId="77777777" w:rsidR="00986737" w:rsidRPr="00CD7348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CD7348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06C40605" w14:textId="77777777" w:rsidR="00986737" w:rsidRPr="00CD7348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CD7348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29279142" w14:textId="77777777" w:rsidR="00986737" w:rsidRPr="00CD7348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CD7348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CD734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CD734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CD7348" w14:paraId="4CFBEEBF" w14:textId="77777777" w:rsidTr="005A632E">
        <w:tc>
          <w:tcPr>
            <w:tcW w:w="2269" w:type="dxa"/>
            <w:shd w:val="clear" w:color="auto" w:fill="auto"/>
          </w:tcPr>
          <w:p w14:paraId="6DFC6797" w14:textId="77777777" w:rsidR="00986737" w:rsidRPr="00CD7348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71F0B2A" w14:textId="0769A5D5" w:rsidR="00986737" w:rsidRPr="00CD7348" w:rsidRDefault="002E705B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b/>
                <w:sz w:val="22"/>
                <w:szCs w:val="22"/>
              </w:rPr>
              <w:t>Dostawy sukcesywne implantów ortopedycznych, sprzętu do zaopatrzenia złamań i drobnego sprzętu jednorazowego użytku dla Oddziału Ortopedii na okres 24 miesięcy</w:t>
            </w:r>
            <w:r w:rsidR="00986737" w:rsidRPr="00CD7348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2E705B" w:rsidRPr="00CD7348" w14:paraId="78A517B6" w14:textId="77777777" w:rsidTr="00D33930">
        <w:tc>
          <w:tcPr>
            <w:tcW w:w="2269" w:type="dxa"/>
            <w:shd w:val="clear" w:color="auto" w:fill="auto"/>
          </w:tcPr>
          <w:p w14:paraId="0D029848" w14:textId="77777777" w:rsidR="002E705B" w:rsidRPr="00CD7348" w:rsidRDefault="002E705B" w:rsidP="00D3393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798B6AF" w14:textId="34C1BAAE" w:rsidR="002E705B" w:rsidRPr="00CD7348" w:rsidRDefault="002E705B" w:rsidP="00D3393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b/>
                <w:sz w:val="22"/>
                <w:szCs w:val="22"/>
              </w:rPr>
              <w:t>24/2024</w:t>
            </w:r>
          </w:p>
        </w:tc>
      </w:tr>
    </w:tbl>
    <w:p w14:paraId="64FFB740" w14:textId="77777777" w:rsidR="00A80738" w:rsidRPr="00CD7348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412610A7" w14:textId="040B1F34" w:rsidR="00D665F5" w:rsidRPr="00CD7348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CD7348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CD7348">
        <w:rPr>
          <w:rFonts w:ascii="Arial Narrow" w:hAnsi="Arial Narrow" w:cs="Arial"/>
          <w:sz w:val="22"/>
          <w:szCs w:val="22"/>
        </w:rPr>
        <w:t>2</w:t>
      </w:r>
      <w:r w:rsidRPr="00CD7348">
        <w:rPr>
          <w:rFonts w:ascii="Arial Narrow" w:hAnsi="Arial Narrow" w:cs="Arial"/>
          <w:sz w:val="22"/>
          <w:szCs w:val="22"/>
        </w:rPr>
        <w:t xml:space="preserve"> ust. 5 </w:t>
      </w:r>
      <w:r w:rsidRPr="00CD7348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CD7348">
        <w:rPr>
          <w:rFonts w:ascii="Arial Narrow" w:hAnsi="Arial Narrow" w:cs="Arial"/>
          <w:sz w:val="22"/>
          <w:szCs w:val="22"/>
        </w:rPr>
        <w:t xml:space="preserve"> </w:t>
      </w:r>
      <w:r w:rsidR="002E705B" w:rsidRPr="00CD7348">
        <w:rPr>
          <w:rFonts w:ascii="Arial Narrow" w:hAnsi="Arial Narrow" w:cs="Arial"/>
          <w:sz w:val="22"/>
          <w:szCs w:val="22"/>
        </w:rPr>
        <w:t>(</w:t>
      </w:r>
      <w:proofErr w:type="spellStart"/>
      <w:r w:rsidR="002E705B" w:rsidRPr="00CD7348">
        <w:rPr>
          <w:rFonts w:ascii="Arial Narrow" w:hAnsi="Arial Narrow" w:cs="Arial"/>
          <w:sz w:val="22"/>
          <w:szCs w:val="22"/>
        </w:rPr>
        <w:t>t.j</w:t>
      </w:r>
      <w:proofErr w:type="spellEnd"/>
      <w:r w:rsidR="002E705B" w:rsidRPr="00CD7348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CD7348">
        <w:rPr>
          <w:rFonts w:ascii="Arial Narrow" w:hAnsi="Arial Narrow" w:cs="Arial"/>
          <w:sz w:val="22"/>
          <w:szCs w:val="22"/>
        </w:rPr>
        <w:t xml:space="preserve"> </w:t>
      </w:r>
      <w:r w:rsidRPr="00CD7348">
        <w:rPr>
          <w:rFonts w:ascii="Arial Narrow" w:hAnsi="Arial Narrow" w:cs="Arial"/>
          <w:sz w:val="22"/>
          <w:szCs w:val="22"/>
        </w:rPr>
        <w:t>udostępnia</w:t>
      </w:r>
      <w:r w:rsidR="00F95C33" w:rsidRPr="00CD7348">
        <w:rPr>
          <w:rFonts w:ascii="Arial Narrow" w:hAnsi="Arial Narrow" w:cs="Arial"/>
          <w:sz w:val="22"/>
          <w:szCs w:val="22"/>
        </w:rPr>
        <w:t xml:space="preserve"> </w:t>
      </w:r>
      <w:r w:rsidR="004C7E9B" w:rsidRPr="00CD7348">
        <w:rPr>
          <w:rFonts w:ascii="Arial Narrow" w:hAnsi="Arial Narrow" w:cs="Arial"/>
          <w:sz w:val="22"/>
          <w:szCs w:val="22"/>
        </w:rPr>
        <w:t>informacj</w:t>
      </w:r>
      <w:r w:rsidR="00577BC6" w:rsidRPr="00CD7348">
        <w:rPr>
          <w:rFonts w:ascii="Arial Narrow" w:hAnsi="Arial Narrow" w:cs="Arial"/>
          <w:sz w:val="22"/>
          <w:szCs w:val="22"/>
        </w:rPr>
        <w:t>ę</w:t>
      </w:r>
      <w:r w:rsidR="00035488" w:rsidRPr="00CD7348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CD7348">
        <w:rPr>
          <w:rFonts w:ascii="Arial Narrow" w:hAnsi="Arial Narrow" w:cs="Arial"/>
          <w:sz w:val="22"/>
          <w:szCs w:val="22"/>
        </w:rPr>
        <w:t>.</w:t>
      </w:r>
    </w:p>
    <w:p w14:paraId="6C59C0EA" w14:textId="7E72D071" w:rsidR="00A80738" w:rsidRPr="00CD7348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CD7348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CD7348">
        <w:rPr>
          <w:rFonts w:ascii="Arial Narrow" w:hAnsi="Arial Narrow" w:cs="Arial"/>
          <w:sz w:val="22"/>
          <w:szCs w:val="22"/>
        </w:rPr>
        <w:t xml:space="preserve"> w dniu </w:t>
      </w:r>
      <w:r w:rsidR="002E705B" w:rsidRPr="00CD7348">
        <w:rPr>
          <w:rFonts w:ascii="Arial Narrow" w:hAnsi="Arial Narrow" w:cs="Arial"/>
          <w:sz w:val="22"/>
          <w:szCs w:val="22"/>
        </w:rPr>
        <w:t>03/04/2024</w:t>
      </w:r>
      <w:r w:rsidR="00FF4AB1" w:rsidRPr="00CD7348">
        <w:rPr>
          <w:rFonts w:ascii="Arial Narrow" w:hAnsi="Arial Narrow" w:cs="Arial"/>
          <w:sz w:val="22"/>
          <w:szCs w:val="22"/>
        </w:rPr>
        <w:t xml:space="preserve"> o godz. </w:t>
      </w:r>
      <w:r w:rsidR="002E705B" w:rsidRPr="00CD7348">
        <w:rPr>
          <w:rFonts w:ascii="Arial Narrow" w:hAnsi="Arial Narrow" w:cs="Arial"/>
          <w:sz w:val="22"/>
          <w:szCs w:val="22"/>
        </w:rPr>
        <w:t>08:30</w:t>
      </w:r>
      <w:r w:rsidRPr="00CD7348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CD7348" w14:paraId="77276224" w14:textId="77777777" w:rsidTr="005A632E">
        <w:tc>
          <w:tcPr>
            <w:tcW w:w="1276" w:type="dxa"/>
            <w:shd w:val="clear" w:color="auto" w:fill="F2F2F2"/>
            <w:vAlign w:val="center"/>
          </w:tcPr>
          <w:p w14:paraId="4A4AC093" w14:textId="77777777" w:rsidR="006B27ED" w:rsidRPr="00CD7348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CD7348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30CAB313" w14:textId="77777777" w:rsidR="006B27ED" w:rsidRPr="00CD7348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B44BA6A" w14:textId="77777777" w:rsidR="006B27ED" w:rsidRPr="00CD7348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46B05E88" w14:textId="77777777" w:rsidR="006B27ED" w:rsidRPr="00CD7348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2E705B" w:rsidRPr="00CD7348" w14:paraId="6F5FE3B5" w14:textId="77777777" w:rsidTr="00D33930">
        <w:tc>
          <w:tcPr>
            <w:tcW w:w="1276" w:type="dxa"/>
            <w:shd w:val="clear" w:color="auto" w:fill="auto"/>
            <w:vAlign w:val="center"/>
          </w:tcPr>
          <w:p w14:paraId="6E9244F1" w14:textId="4B4E4FA6" w:rsidR="002E705B" w:rsidRPr="00CD7348" w:rsidRDefault="002E705B" w:rsidP="00D3393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6BB281" w14:textId="742C0ADC" w:rsidR="002E705B" w:rsidRPr="00CD7348" w:rsidRDefault="002E705B" w:rsidP="00D3393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4AAC00DD" w14:textId="7B7C86F6" w:rsidR="002E705B" w:rsidRPr="00CD7348" w:rsidRDefault="002E705B" w:rsidP="00D3393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D7348">
              <w:rPr>
                <w:rFonts w:ascii="Arial Narrow" w:hAnsi="Arial Narrow" w:cs="Arial"/>
                <w:sz w:val="22"/>
                <w:szCs w:val="22"/>
              </w:rPr>
              <w:t>Arthrex</w:t>
            </w:r>
            <w:proofErr w:type="spellEnd"/>
            <w:r w:rsidRPr="00CD7348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14:paraId="43A9FDD2" w14:textId="7CC50466" w:rsidR="002E705B" w:rsidRPr="00CD7348" w:rsidRDefault="002E705B" w:rsidP="00D33930">
            <w:pPr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 xml:space="preserve">ul. </w:t>
            </w:r>
            <w:proofErr w:type="spellStart"/>
            <w:r w:rsidRPr="00CD7348">
              <w:rPr>
                <w:rFonts w:ascii="Arial Narrow" w:hAnsi="Arial Narrow" w:cs="Arial"/>
                <w:sz w:val="22"/>
                <w:szCs w:val="22"/>
              </w:rPr>
              <w:t>Karczunkowska</w:t>
            </w:r>
            <w:proofErr w:type="spellEnd"/>
            <w:r w:rsidRPr="00CD7348">
              <w:rPr>
                <w:rFonts w:ascii="Arial Narrow" w:hAnsi="Arial Narrow" w:cs="Arial"/>
                <w:sz w:val="22"/>
                <w:szCs w:val="22"/>
              </w:rPr>
              <w:t xml:space="preserve"> 42 </w:t>
            </w:r>
          </w:p>
          <w:p w14:paraId="6B7B2B77" w14:textId="0E889869" w:rsidR="002E705B" w:rsidRPr="00CD7348" w:rsidRDefault="002E705B" w:rsidP="00D3393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>02-871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F3F6DB0" w14:textId="5716C8AC" w:rsidR="002E705B" w:rsidRPr="00CD7348" w:rsidRDefault="002E705B" w:rsidP="00D3393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>4 374.00 zł</w:t>
            </w:r>
          </w:p>
        </w:tc>
      </w:tr>
      <w:tr w:rsidR="002E705B" w:rsidRPr="00CD7348" w14:paraId="7AD7BF3E" w14:textId="77777777" w:rsidTr="00D33930">
        <w:tc>
          <w:tcPr>
            <w:tcW w:w="1276" w:type="dxa"/>
            <w:shd w:val="clear" w:color="auto" w:fill="auto"/>
            <w:vAlign w:val="center"/>
          </w:tcPr>
          <w:p w14:paraId="201D5D28" w14:textId="7720F287" w:rsidR="002E705B" w:rsidRPr="00CD7348" w:rsidRDefault="002E705B" w:rsidP="00D3393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8B85E0" w14:textId="4E6FD3D6" w:rsidR="002E705B" w:rsidRPr="00CD7348" w:rsidRDefault="002E705B" w:rsidP="00D3393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009B9AA6" w14:textId="398DB169" w:rsidR="002E705B" w:rsidRPr="00CD7348" w:rsidRDefault="002E705B" w:rsidP="00D3393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D7348">
              <w:rPr>
                <w:rFonts w:ascii="Arial Narrow" w:hAnsi="Arial Narrow" w:cs="Arial"/>
                <w:sz w:val="22"/>
                <w:szCs w:val="22"/>
              </w:rPr>
              <w:t>Arthrex</w:t>
            </w:r>
            <w:proofErr w:type="spellEnd"/>
            <w:r w:rsidRPr="00CD7348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14:paraId="6C889597" w14:textId="10747FF6" w:rsidR="002E705B" w:rsidRPr="00CD7348" w:rsidRDefault="002E705B" w:rsidP="00D33930">
            <w:pPr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 xml:space="preserve">ul. </w:t>
            </w:r>
            <w:proofErr w:type="spellStart"/>
            <w:r w:rsidRPr="00CD7348">
              <w:rPr>
                <w:rFonts w:ascii="Arial Narrow" w:hAnsi="Arial Narrow" w:cs="Arial"/>
                <w:sz w:val="22"/>
                <w:szCs w:val="22"/>
              </w:rPr>
              <w:t>Karczunkowska</w:t>
            </w:r>
            <w:proofErr w:type="spellEnd"/>
            <w:r w:rsidRPr="00CD7348">
              <w:rPr>
                <w:rFonts w:ascii="Arial Narrow" w:hAnsi="Arial Narrow" w:cs="Arial"/>
                <w:sz w:val="22"/>
                <w:szCs w:val="22"/>
              </w:rPr>
              <w:t xml:space="preserve"> 42 </w:t>
            </w:r>
          </w:p>
          <w:p w14:paraId="4EDFA00A" w14:textId="1F001327" w:rsidR="002E705B" w:rsidRPr="00CD7348" w:rsidRDefault="002E705B" w:rsidP="00D3393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>02-871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40B9172" w14:textId="479C2772" w:rsidR="002E705B" w:rsidRPr="00CD7348" w:rsidRDefault="002E705B" w:rsidP="00D3393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>5 443.20 zł</w:t>
            </w:r>
          </w:p>
        </w:tc>
      </w:tr>
      <w:tr w:rsidR="002E705B" w:rsidRPr="00CD7348" w14:paraId="5AC28C04" w14:textId="77777777" w:rsidTr="00D33930">
        <w:tc>
          <w:tcPr>
            <w:tcW w:w="1276" w:type="dxa"/>
            <w:shd w:val="clear" w:color="auto" w:fill="auto"/>
            <w:vAlign w:val="center"/>
          </w:tcPr>
          <w:p w14:paraId="4CA20C64" w14:textId="4A9B0EB4" w:rsidR="002E705B" w:rsidRPr="00CD7348" w:rsidRDefault="002E705B" w:rsidP="00D3393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C23935" w14:textId="638E301A" w:rsidR="002E705B" w:rsidRPr="00CD7348" w:rsidRDefault="002E705B" w:rsidP="00D3393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5919A123" w14:textId="60FC90CB" w:rsidR="002E705B" w:rsidRPr="00CD7348" w:rsidRDefault="002E705B" w:rsidP="00D3393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D7348">
              <w:rPr>
                <w:rFonts w:ascii="Arial Narrow" w:hAnsi="Arial Narrow" w:cs="Arial"/>
                <w:sz w:val="22"/>
                <w:szCs w:val="22"/>
              </w:rPr>
              <w:t>Arthrex</w:t>
            </w:r>
            <w:proofErr w:type="spellEnd"/>
            <w:r w:rsidRPr="00CD7348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14:paraId="4747915C" w14:textId="126C3A7C" w:rsidR="002E705B" w:rsidRPr="00CD7348" w:rsidRDefault="002E705B" w:rsidP="00D33930">
            <w:pPr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 xml:space="preserve">ul. </w:t>
            </w:r>
            <w:proofErr w:type="spellStart"/>
            <w:r w:rsidRPr="00CD7348">
              <w:rPr>
                <w:rFonts w:ascii="Arial Narrow" w:hAnsi="Arial Narrow" w:cs="Arial"/>
                <w:sz w:val="22"/>
                <w:szCs w:val="22"/>
              </w:rPr>
              <w:t>Karczunkowska</w:t>
            </w:r>
            <w:proofErr w:type="spellEnd"/>
            <w:r w:rsidRPr="00CD7348">
              <w:rPr>
                <w:rFonts w:ascii="Arial Narrow" w:hAnsi="Arial Narrow" w:cs="Arial"/>
                <w:sz w:val="22"/>
                <w:szCs w:val="22"/>
              </w:rPr>
              <w:t xml:space="preserve"> 42 </w:t>
            </w:r>
          </w:p>
          <w:p w14:paraId="1FA04181" w14:textId="16F1D3C1" w:rsidR="002E705B" w:rsidRPr="00CD7348" w:rsidRDefault="002E705B" w:rsidP="00D3393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>02-871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1FDA57D" w14:textId="1FBE6953" w:rsidR="002E705B" w:rsidRPr="00CD7348" w:rsidRDefault="002E705B" w:rsidP="00D3393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>1 944.00 zł</w:t>
            </w:r>
          </w:p>
        </w:tc>
      </w:tr>
      <w:tr w:rsidR="002E705B" w:rsidRPr="00CD7348" w14:paraId="649A666B" w14:textId="77777777" w:rsidTr="00D33930">
        <w:tc>
          <w:tcPr>
            <w:tcW w:w="1276" w:type="dxa"/>
            <w:shd w:val="clear" w:color="auto" w:fill="auto"/>
            <w:vAlign w:val="center"/>
          </w:tcPr>
          <w:p w14:paraId="66DB53DE" w14:textId="551E8C3E" w:rsidR="002E705B" w:rsidRPr="00CD7348" w:rsidRDefault="002E705B" w:rsidP="00D3393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2D46C4" w14:textId="1273DA59" w:rsidR="002E705B" w:rsidRPr="00CD7348" w:rsidRDefault="002E705B" w:rsidP="00D3393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6F007BE2" w14:textId="7C552091" w:rsidR="002E705B" w:rsidRPr="00CD7348" w:rsidRDefault="002E705B" w:rsidP="00D3393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>BIOVICO SP. Z O.O.</w:t>
            </w:r>
          </w:p>
          <w:p w14:paraId="009D6D2A" w14:textId="2E370AFE" w:rsidR="002E705B" w:rsidRPr="00CD7348" w:rsidRDefault="002E705B" w:rsidP="00D33930">
            <w:pPr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 xml:space="preserve">ul. Hutnicza 15/B </w:t>
            </w:r>
          </w:p>
          <w:p w14:paraId="327192A4" w14:textId="7B76E763" w:rsidR="002E705B" w:rsidRPr="00CD7348" w:rsidRDefault="002E705B" w:rsidP="00D3393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>81-061 Gdynia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A1361C4" w14:textId="29C8CA20" w:rsidR="002E705B" w:rsidRPr="00CD7348" w:rsidRDefault="002E705B" w:rsidP="00D3393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>96 444.00 zł</w:t>
            </w:r>
          </w:p>
        </w:tc>
      </w:tr>
      <w:tr w:rsidR="002E705B" w:rsidRPr="00CD7348" w14:paraId="482B0482" w14:textId="77777777" w:rsidTr="00D33930">
        <w:tc>
          <w:tcPr>
            <w:tcW w:w="1276" w:type="dxa"/>
            <w:shd w:val="clear" w:color="auto" w:fill="auto"/>
            <w:vAlign w:val="center"/>
          </w:tcPr>
          <w:p w14:paraId="16FEFBB4" w14:textId="29C1C760" w:rsidR="002E705B" w:rsidRPr="00CD7348" w:rsidRDefault="002E705B" w:rsidP="00D3393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0AE635" w14:textId="4F9279D6" w:rsidR="002E705B" w:rsidRPr="00CD7348" w:rsidRDefault="002E705B" w:rsidP="00D3393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702E5378" w14:textId="08C97005" w:rsidR="002E705B" w:rsidRPr="00CD7348" w:rsidRDefault="002E705B" w:rsidP="00D3393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>"</w:t>
            </w:r>
            <w:proofErr w:type="spellStart"/>
            <w:r w:rsidRPr="00CD7348">
              <w:rPr>
                <w:rFonts w:ascii="Arial Narrow" w:hAnsi="Arial Narrow" w:cs="Arial"/>
                <w:sz w:val="22"/>
                <w:szCs w:val="22"/>
              </w:rPr>
              <w:t>ChM"sp</w:t>
            </w:r>
            <w:proofErr w:type="spellEnd"/>
            <w:r w:rsidRPr="00CD7348">
              <w:rPr>
                <w:rFonts w:ascii="Arial Narrow" w:hAnsi="Arial Narrow" w:cs="Arial"/>
                <w:sz w:val="22"/>
                <w:szCs w:val="22"/>
              </w:rPr>
              <w:t>. z o.o.</w:t>
            </w:r>
          </w:p>
          <w:p w14:paraId="3C452917" w14:textId="4448A556" w:rsidR="002E705B" w:rsidRPr="00CD7348" w:rsidRDefault="002E705B" w:rsidP="00D33930">
            <w:pPr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 xml:space="preserve">Lewickie 3b </w:t>
            </w:r>
          </w:p>
          <w:p w14:paraId="444632FE" w14:textId="0E2F5BE0" w:rsidR="002E705B" w:rsidRPr="00CD7348" w:rsidRDefault="002E705B" w:rsidP="00D3393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>16-061 Juchnowiec Kościelny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41F19BB" w14:textId="592F2FD2" w:rsidR="002E705B" w:rsidRPr="00CD7348" w:rsidRDefault="002E705B" w:rsidP="00D3393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>59 886.00 zł</w:t>
            </w:r>
          </w:p>
        </w:tc>
      </w:tr>
      <w:tr w:rsidR="002E705B" w:rsidRPr="00CD7348" w14:paraId="523D11A4" w14:textId="77777777" w:rsidTr="00D33930">
        <w:tc>
          <w:tcPr>
            <w:tcW w:w="1276" w:type="dxa"/>
            <w:shd w:val="clear" w:color="auto" w:fill="auto"/>
            <w:vAlign w:val="center"/>
          </w:tcPr>
          <w:p w14:paraId="024A7218" w14:textId="5A4C4AC0" w:rsidR="002E705B" w:rsidRPr="00CD7348" w:rsidRDefault="002E705B" w:rsidP="00D3393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lastRenderedPageBreak/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07BE49" w14:textId="156A0F46" w:rsidR="002E705B" w:rsidRPr="00CD7348" w:rsidRDefault="002E705B" w:rsidP="00D3393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2D1BDFDF" w14:textId="30C75BF5" w:rsidR="002E705B" w:rsidRPr="00CD7348" w:rsidRDefault="002E705B" w:rsidP="00D3393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 xml:space="preserve">Zimmer </w:t>
            </w:r>
            <w:proofErr w:type="spellStart"/>
            <w:r w:rsidRPr="00CD7348">
              <w:rPr>
                <w:rFonts w:ascii="Arial Narrow" w:hAnsi="Arial Narrow" w:cs="Arial"/>
                <w:sz w:val="22"/>
                <w:szCs w:val="22"/>
              </w:rPr>
              <w:t>Biomet</w:t>
            </w:r>
            <w:proofErr w:type="spellEnd"/>
            <w:r w:rsidRPr="00CD7348">
              <w:rPr>
                <w:rFonts w:ascii="Arial Narrow" w:hAnsi="Arial Narrow" w:cs="Arial"/>
                <w:sz w:val="22"/>
                <w:szCs w:val="22"/>
              </w:rPr>
              <w:t xml:space="preserve"> Polska Sp. </w:t>
            </w:r>
            <w:proofErr w:type="spellStart"/>
            <w:r w:rsidRPr="00CD7348">
              <w:rPr>
                <w:rFonts w:ascii="Arial Narrow" w:hAnsi="Arial Narrow" w:cs="Arial"/>
                <w:sz w:val="22"/>
                <w:szCs w:val="22"/>
              </w:rPr>
              <w:t>zo.o</w:t>
            </w:r>
            <w:proofErr w:type="spellEnd"/>
            <w:r w:rsidRPr="00CD7348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21684767" w14:textId="5FA3C1A3" w:rsidR="002E705B" w:rsidRPr="00CD7348" w:rsidRDefault="002E705B" w:rsidP="00D33930">
            <w:pPr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 xml:space="preserve">Domaniewska 50 </w:t>
            </w:r>
          </w:p>
          <w:p w14:paraId="388808A5" w14:textId="3A9775E3" w:rsidR="002E705B" w:rsidRPr="00CD7348" w:rsidRDefault="002E705B" w:rsidP="00D3393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>02-672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5C06DB1" w14:textId="09E6CCF9" w:rsidR="002E705B" w:rsidRPr="00CD7348" w:rsidRDefault="002E705B" w:rsidP="00D3393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>32 562.00 zł</w:t>
            </w:r>
          </w:p>
        </w:tc>
      </w:tr>
      <w:tr w:rsidR="002E705B" w:rsidRPr="00CD7348" w14:paraId="18ACD041" w14:textId="77777777" w:rsidTr="00D33930">
        <w:tc>
          <w:tcPr>
            <w:tcW w:w="1276" w:type="dxa"/>
            <w:shd w:val="clear" w:color="auto" w:fill="auto"/>
            <w:vAlign w:val="center"/>
          </w:tcPr>
          <w:p w14:paraId="765226E6" w14:textId="6C5C3F9A" w:rsidR="002E705B" w:rsidRPr="00CD7348" w:rsidRDefault="002E705B" w:rsidP="00D3393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AB3978" w14:textId="00F9AB49" w:rsidR="002E705B" w:rsidRPr="00CD7348" w:rsidRDefault="002E705B" w:rsidP="00D3393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6BC88A6E" w14:textId="1F16BB46" w:rsidR="002E705B" w:rsidRPr="00CD7348" w:rsidRDefault="002E705B" w:rsidP="00D3393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D7348">
              <w:rPr>
                <w:rFonts w:ascii="Arial Narrow" w:hAnsi="Arial Narrow" w:cs="Arial"/>
                <w:sz w:val="22"/>
                <w:szCs w:val="22"/>
              </w:rPr>
              <w:t>Hofer</w:t>
            </w:r>
            <w:proofErr w:type="spellEnd"/>
            <w:r w:rsidRPr="00CD7348">
              <w:rPr>
                <w:rFonts w:ascii="Arial Narrow" w:hAnsi="Arial Narrow" w:cs="Arial"/>
                <w:sz w:val="22"/>
                <w:szCs w:val="22"/>
              </w:rPr>
              <w:t xml:space="preserve"> Medical Polska Spółka z ograniczoną odpowiedzialnością</w:t>
            </w:r>
          </w:p>
          <w:p w14:paraId="07739600" w14:textId="779ADC53" w:rsidR="002E705B" w:rsidRPr="00CD7348" w:rsidRDefault="002E705B" w:rsidP="00D33930">
            <w:pPr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 xml:space="preserve">ul. Radkowska 9 </w:t>
            </w:r>
          </w:p>
          <w:p w14:paraId="784E312C" w14:textId="59953DBF" w:rsidR="002E705B" w:rsidRPr="00CD7348" w:rsidRDefault="002E705B" w:rsidP="00D3393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>57-402 Nowa Ruda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AC16782" w14:textId="28861A6B" w:rsidR="002E705B" w:rsidRPr="00CD7348" w:rsidRDefault="002E705B" w:rsidP="00D3393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>100 634.40 zł</w:t>
            </w:r>
          </w:p>
        </w:tc>
      </w:tr>
      <w:tr w:rsidR="002E705B" w:rsidRPr="00CD7348" w14:paraId="1F7E3378" w14:textId="77777777" w:rsidTr="00D33930">
        <w:tc>
          <w:tcPr>
            <w:tcW w:w="1276" w:type="dxa"/>
            <w:shd w:val="clear" w:color="auto" w:fill="auto"/>
            <w:vAlign w:val="center"/>
          </w:tcPr>
          <w:p w14:paraId="3BB03072" w14:textId="75792762" w:rsidR="002E705B" w:rsidRPr="00CD7348" w:rsidRDefault="002E705B" w:rsidP="00D3393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3F5A61" w14:textId="5302D1EA" w:rsidR="002E705B" w:rsidRPr="00CD7348" w:rsidRDefault="002E705B" w:rsidP="00D3393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267B3AB1" w14:textId="4BA0314D" w:rsidR="002E705B" w:rsidRPr="00CD7348" w:rsidRDefault="002E705B" w:rsidP="00D3393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 xml:space="preserve">Beryl </w:t>
            </w:r>
            <w:proofErr w:type="spellStart"/>
            <w:r w:rsidRPr="00CD7348">
              <w:rPr>
                <w:rFonts w:ascii="Arial Narrow" w:hAnsi="Arial Narrow" w:cs="Arial"/>
                <w:sz w:val="22"/>
                <w:szCs w:val="22"/>
              </w:rPr>
              <w:t>Med</w:t>
            </w:r>
            <w:proofErr w:type="spellEnd"/>
            <w:r w:rsidRPr="00CD7348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60877117" w14:textId="3801234A" w:rsidR="002E705B" w:rsidRPr="00CD7348" w:rsidRDefault="002E705B" w:rsidP="00D33930">
            <w:pPr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 xml:space="preserve">ul. </w:t>
            </w:r>
            <w:r w:rsidR="00DD7155">
              <w:rPr>
                <w:rFonts w:ascii="Arial Narrow" w:hAnsi="Arial Narrow" w:cs="Arial"/>
                <w:sz w:val="22"/>
                <w:szCs w:val="22"/>
              </w:rPr>
              <w:t>Rtm. Witolda Pileckiego</w:t>
            </w:r>
            <w:r w:rsidRPr="00CD734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0B6D9D">
              <w:rPr>
                <w:rFonts w:ascii="Arial Narrow" w:hAnsi="Arial Narrow" w:cs="Arial"/>
                <w:sz w:val="22"/>
                <w:szCs w:val="22"/>
              </w:rPr>
              <w:t>59/151</w:t>
            </w:r>
          </w:p>
          <w:p w14:paraId="470A628F" w14:textId="6E41791A" w:rsidR="002E705B" w:rsidRPr="00CD7348" w:rsidRDefault="002E705B" w:rsidP="00D3393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>02-</w:t>
            </w:r>
            <w:r w:rsidR="00DD7155">
              <w:rPr>
                <w:rFonts w:ascii="Arial Narrow" w:hAnsi="Arial Narrow" w:cs="Arial"/>
                <w:sz w:val="22"/>
                <w:szCs w:val="22"/>
              </w:rPr>
              <w:t>781</w:t>
            </w:r>
            <w:r w:rsidRPr="00CD7348">
              <w:rPr>
                <w:rFonts w:ascii="Arial Narrow" w:hAnsi="Arial Narrow" w:cs="Arial"/>
                <w:sz w:val="22"/>
                <w:szCs w:val="22"/>
              </w:rPr>
              <w:t xml:space="preserve">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473F4AB" w14:textId="400CE8B7" w:rsidR="002E705B" w:rsidRPr="00CD7348" w:rsidRDefault="002E705B" w:rsidP="00D3393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>18 000.00 zł</w:t>
            </w:r>
          </w:p>
        </w:tc>
      </w:tr>
      <w:tr w:rsidR="002E705B" w:rsidRPr="00CD7348" w14:paraId="54E138C9" w14:textId="77777777" w:rsidTr="00D33930">
        <w:tc>
          <w:tcPr>
            <w:tcW w:w="1276" w:type="dxa"/>
            <w:shd w:val="clear" w:color="auto" w:fill="auto"/>
            <w:vAlign w:val="center"/>
          </w:tcPr>
          <w:p w14:paraId="4A4883E7" w14:textId="0D8BEC49" w:rsidR="002E705B" w:rsidRPr="00CD7348" w:rsidRDefault="002E705B" w:rsidP="00D3393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F92370" w14:textId="7AB178AF" w:rsidR="002E705B" w:rsidRPr="00CD7348" w:rsidRDefault="002E705B" w:rsidP="00D3393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22D15675" w14:textId="2B0C70DB" w:rsidR="002E705B" w:rsidRPr="00CD7348" w:rsidRDefault="002E705B" w:rsidP="00D3393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>ORTOCARE Sp. z o.o.</w:t>
            </w:r>
          </w:p>
          <w:p w14:paraId="53EE8704" w14:textId="148DDA9F" w:rsidR="002E705B" w:rsidRPr="00CD7348" w:rsidRDefault="002E705B" w:rsidP="00D33930">
            <w:pPr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 xml:space="preserve">Łopuszańska 95 </w:t>
            </w:r>
          </w:p>
          <w:p w14:paraId="00BE8D5B" w14:textId="0885A3E6" w:rsidR="002E705B" w:rsidRPr="00CD7348" w:rsidRDefault="002E705B" w:rsidP="00D3393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>02-457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9419AED" w14:textId="712771F9" w:rsidR="002E705B" w:rsidRPr="00CD7348" w:rsidRDefault="002E705B" w:rsidP="00D3393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>37 800.00 zł</w:t>
            </w:r>
          </w:p>
        </w:tc>
      </w:tr>
      <w:tr w:rsidR="002E705B" w:rsidRPr="00CD7348" w14:paraId="05CBC8B1" w14:textId="77777777" w:rsidTr="00D33930">
        <w:tc>
          <w:tcPr>
            <w:tcW w:w="1276" w:type="dxa"/>
            <w:shd w:val="clear" w:color="auto" w:fill="auto"/>
            <w:vAlign w:val="center"/>
          </w:tcPr>
          <w:p w14:paraId="114C618F" w14:textId="02C79E20" w:rsidR="002E705B" w:rsidRPr="00CD7348" w:rsidRDefault="002E705B" w:rsidP="00D3393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47676B" w14:textId="777F00F2" w:rsidR="002E705B" w:rsidRPr="00CD7348" w:rsidRDefault="002E705B" w:rsidP="00D3393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60573DC0" w14:textId="62FF5679" w:rsidR="002E705B" w:rsidRPr="00CD7348" w:rsidRDefault="002E705B" w:rsidP="00D3393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>ORTOCARE Sp. z o.o.</w:t>
            </w:r>
          </w:p>
          <w:p w14:paraId="0DE8CC57" w14:textId="51566986" w:rsidR="002E705B" w:rsidRPr="00CD7348" w:rsidRDefault="002E705B" w:rsidP="00D33930">
            <w:pPr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 xml:space="preserve">Łopuszańska 95 </w:t>
            </w:r>
          </w:p>
          <w:p w14:paraId="36F3D410" w14:textId="0B1F714B" w:rsidR="002E705B" w:rsidRPr="00CD7348" w:rsidRDefault="002E705B" w:rsidP="00D3393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>02-457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31B34F7" w14:textId="4318A28D" w:rsidR="002E705B" w:rsidRPr="00CD7348" w:rsidRDefault="002E705B" w:rsidP="00D3393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D7348">
              <w:rPr>
                <w:rFonts w:ascii="Arial Narrow" w:hAnsi="Arial Narrow" w:cs="Arial"/>
                <w:sz w:val="22"/>
                <w:szCs w:val="22"/>
              </w:rPr>
              <w:t>1 944.00 zł</w:t>
            </w:r>
          </w:p>
        </w:tc>
      </w:tr>
    </w:tbl>
    <w:p w14:paraId="2F8909AB" w14:textId="54802981" w:rsidR="00A80738" w:rsidRPr="00CD7348" w:rsidRDefault="00CD7348" w:rsidP="00CD7348">
      <w:pPr>
        <w:pStyle w:val="Tekstpodstawowy"/>
        <w:spacing w:before="600" w:after="480"/>
        <w:ind w:left="5947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CD7348">
        <w:rPr>
          <w:rFonts w:ascii="Arial Narrow" w:hAnsi="Arial Narrow" w:cs="Arial"/>
          <w:i/>
          <w:sz w:val="22"/>
          <w:szCs w:val="22"/>
        </w:rPr>
        <w:t>ZAMAWIAJĄCY</w:t>
      </w:r>
    </w:p>
    <w:p w14:paraId="745C9737" w14:textId="77777777" w:rsidR="00CD7348" w:rsidRDefault="00CD7348" w:rsidP="00CD73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076ED25" w14:textId="77777777" w:rsidR="00CD7348" w:rsidRDefault="00CD7348" w:rsidP="00CD73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3CDBF01" w14:textId="77777777" w:rsidR="00CD7348" w:rsidRDefault="00CD7348" w:rsidP="00CD73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B314F0D" w14:textId="77777777" w:rsidR="00CD7348" w:rsidRDefault="00CD7348" w:rsidP="00CD73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624AE59" w14:textId="77777777" w:rsidR="00CD7348" w:rsidRDefault="00CD7348" w:rsidP="00CD73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96AC32F" w14:textId="77777777" w:rsidR="00CD7348" w:rsidRDefault="00CD7348" w:rsidP="00CD73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773A40C" w14:textId="77777777" w:rsidR="00CD7348" w:rsidRDefault="00CD7348" w:rsidP="00CD73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D8F3A61" w14:textId="77777777" w:rsidR="00CD7348" w:rsidRDefault="00CD7348" w:rsidP="00CD73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C12A7EC" w14:textId="77777777" w:rsidR="00CD7348" w:rsidRDefault="00CD7348" w:rsidP="00CD73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E30E298" w14:textId="77777777" w:rsidR="00CD7348" w:rsidRDefault="00CD7348" w:rsidP="00CD73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C8C0450" w14:textId="77777777" w:rsidR="00CD7348" w:rsidRDefault="00CD7348" w:rsidP="00CD73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CFDF67D" w14:textId="77777777" w:rsidR="00CD7348" w:rsidRDefault="00CD7348" w:rsidP="00CD73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11956C8" w14:textId="77777777" w:rsidR="00CD7348" w:rsidRDefault="00CD7348" w:rsidP="00CD73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8AB40FA" w14:textId="77777777" w:rsidR="00CD7348" w:rsidRDefault="00CD7348" w:rsidP="00CD73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D819D6A" w14:textId="77777777" w:rsidR="00CD7348" w:rsidRDefault="00CD7348" w:rsidP="00CD73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A0B1775" w14:textId="77777777" w:rsidR="00CD7348" w:rsidRDefault="00CD7348" w:rsidP="00CD73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F045CD2" w14:textId="77777777" w:rsidR="00CD7348" w:rsidRDefault="00CD7348" w:rsidP="00CD73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2C71FA5" w14:textId="77777777" w:rsidR="00CD7348" w:rsidRDefault="00CD7348" w:rsidP="00CD73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E4D77C6" w14:textId="77777777" w:rsidR="00CD7348" w:rsidRDefault="00CD7348" w:rsidP="00CD73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F66C776" w14:textId="77777777" w:rsidR="00CD7348" w:rsidRDefault="00CD7348" w:rsidP="00CD73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E602030" w14:textId="77777777" w:rsidR="00CD7348" w:rsidRDefault="00CD7348" w:rsidP="00CD73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8D8F9F9" w14:textId="77777777" w:rsidR="00CD7348" w:rsidRDefault="00CD7348" w:rsidP="00CD73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2CD312F" w14:textId="77777777" w:rsidR="00CD7348" w:rsidRDefault="00CD7348" w:rsidP="00CD73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5FFDEDD" w14:textId="77777777" w:rsidR="00CD7348" w:rsidRDefault="00CD7348" w:rsidP="00CD73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2423F9C" w14:textId="77777777" w:rsidR="00CD7348" w:rsidRDefault="00CD7348" w:rsidP="00CD73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0FFC63E" w14:textId="77777777" w:rsidR="00CD7348" w:rsidRDefault="00CD7348" w:rsidP="00CD73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DEF6B7A" w14:textId="77777777" w:rsidR="00CD7348" w:rsidRDefault="00CD7348" w:rsidP="00CD73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954B701" w14:textId="77777777" w:rsidR="00CD7348" w:rsidRDefault="00CD7348" w:rsidP="00CD73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11971D8" w14:textId="77777777" w:rsidR="00CD7348" w:rsidRDefault="00CD7348" w:rsidP="00CD73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4008798" w14:textId="77777777" w:rsidR="00CD7348" w:rsidRDefault="00CD7348" w:rsidP="00CD73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69BD7E9" w14:textId="77777777" w:rsidR="00CD7348" w:rsidRDefault="00CD7348" w:rsidP="00CD73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91DF48E" w14:textId="535ECAED" w:rsidR="00CD7348" w:rsidRPr="00681E50" w:rsidRDefault="00CD7348" w:rsidP="00CD73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Wykonano w 1 egz. na 1 ark.</w:t>
      </w:r>
    </w:p>
    <w:p w14:paraId="5D3BA62E" w14:textId="77777777" w:rsidR="00CD7348" w:rsidRPr="00681E50" w:rsidRDefault="00CD7348" w:rsidP="00CD73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 –platforma: e-propublico.pl, strona www Zamawiającego,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T2612 B5</w:t>
      </w:r>
    </w:p>
    <w:p w14:paraId="54630E33" w14:textId="77777777" w:rsidR="00CD7348" w:rsidRPr="00681E50" w:rsidRDefault="00CD7348" w:rsidP="00CD7348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261 417 449</w:t>
      </w:r>
    </w:p>
    <w:p w14:paraId="3744ADCD" w14:textId="4AF15DE7" w:rsidR="00C236D3" w:rsidRPr="00CD7348" w:rsidRDefault="00CD7348" w:rsidP="00CD7348">
      <w:pPr>
        <w:rPr>
          <w:rFonts w:ascii="Arial Narrow" w:hAnsi="Arial Narrow" w:cs="Arial"/>
        </w:rPr>
      </w:pPr>
      <w:proofErr w:type="gramStart"/>
      <w:r w:rsidRPr="00681E50">
        <w:rPr>
          <w:rFonts w:ascii="Arial Narrow" w:hAnsi="Arial Narrow"/>
          <w:i/>
          <w:iCs/>
          <w:sz w:val="18"/>
        </w:rPr>
        <w:t xml:space="preserve">Data: </w:t>
      </w:r>
      <w:r>
        <w:rPr>
          <w:rFonts w:ascii="Arial Narrow" w:hAnsi="Arial Narrow"/>
          <w:i/>
          <w:iCs/>
          <w:sz w:val="18"/>
        </w:rPr>
        <w:t xml:space="preserve"> 3.04.2024</w:t>
      </w:r>
      <w:proofErr w:type="gramEnd"/>
      <w:r>
        <w:rPr>
          <w:rFonts w:ascii="Arial Narrow" w:hAnsi="Arial Narrow"/>
          <w:i/>
          <w:iCs/>
          <w:sz w:val="18"/>
        </w:rPr>
        <w:t xml:space="preserve"> r.</w:t>
      </w:r>
      <w:r w:rsidR="002E705B" w:rsidRPr="00CD7348">
        <w:rPr>
          <w:rFonts w:ascii="Arial Narrow" w:hAnsi="Arial Narrow" w:cs="Arial"/>
          <w:sz w:val="22"/>
          <w:szCs w:val="22"/>
        </w:rPr>
        <w:t xml:space="preserve">  </w:t>
      </w:r>
      <w:bookmarkEnd w:id="0"/>
    </w:p>
    <w:sectPr w:rsidR="00C236D3" w:rsidRPr="00CD7348" w:rsidSect="00D5707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7C1232" w14:textId="77777777" w:rsidR="00D57075" w:rsidRDefault="00D57075">
      <w:r>
        <w:separator/>
      </w:r>
    </w:p>
  </w:endnote>
  <w:endnote w:type="continuationSeparator" w:id="0">
    <w:p w14:paraId="1EF83239" w14:textId="77777777" w:rsidR="00D57075" w:rsidRDefault="00D57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047F7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9C2D4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847035" w14:textId="77777777" w:rsidR="00986737" w:rsidRPr="00986737" w:rsidRDefault="000B6D9D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5678A62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6D19B76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EC7B5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4524B4" w14:textId="77777777" w:rsidR="009F189D" w:rsidRDefault="009F189D">
    <w:pPr>
      <w:pStyle w:val="Stopka"/>
      <w:tabs>
        <w:tab w:val="clear" w:pos="4536"/>
      </w:tabs>
      <w:jc w:val="center"/>
    </w:pPr>
  </w:p>
  <w:p w14:paraId="1B9DF4B8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3367F9" w14:textId="77777777" w:rsidR="00D57075" w:rsidRDefault="00D57075">
      <w:r>
        <w:separator/>
      </w:r>
    </w:p>
  </w:footnote>
  <w:footnote w:type="continuationSeparator" w:id="0">
    <w:p w14:paraId="01F78D2D" w14:textId="77777777" w:rsidR="00D57075" w:rsidRDefault="00D57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DEC29F" w14:textId="77777777" w:rsidR="002E705B" w:rsidRDefault="002E70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453C20" w14:textId="77777777" w:rsidR="002E705B" w:rsidRDefault="002E70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D56F91" w14:textId="77777777" w:rsidR="002E705B" w:rsidRDefault="002E70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7075"/>
    <w:rsid w:val="00007727"/>
    <w:rsid w:val="00017720"/>
    <w:rsid w:val="00035488"/>
    <w:rsid w:val="000B6D9D"/>
    <w:rsid w:val="000D7F25"/>
    <w:rsid w:val="000E00E5"/>
    <w:rsid w:val="00173B20"/>
    <w:rsid w:val="001C69FF"/>
    <w:rsid w:val="0023318D"/>
    <w:rsid w:val="002E705B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CD7348"/>
    <w:rsid w:val="00D57075"/>
    <w:rsid w:val="00D665F5"/>
    <w:rsid w:val="00D7128F"/>
    <w:rsid w:val="00DD7155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C2EBCB"/>
  <w15:chartTrackingRefBased/>
  <w15:docId w15:val="{1C7382FC-D0EB-454D-9186-2E986EF41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D734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CD73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281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5</cp:revision>
  <cp:lastPrinted>2024-04-03T08:33:00Z</cp:lastPrinted>
  <dcterms:created xsi:type="dcterms:W3CDTF">2024-04-03T08:31:00Z</dcterms:created>
  <dcterms:modified xsi:type="dcterms:W3CDTF">2024-04-03T08:39:00Z</dcterms:modified>
</cp:coreProperties>
</file>