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506CDAF2" w:rsidR="00281DC6" w:rsidRDefault="00C41F03" w:rsidP="00E72FDC">
      <w:pPr>
        <w:keepNext/>
        <w:jc w:val="right"/>
        <w:outlineLvl w:val="3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E72FDC">
        <w:rPr>
          <w:bCs/>
          <w:sz w:val="22"/>
          <w:szCs w:val="22"/>
        </w:rPr>
        <w:t>z</w:t>
      </w:r>
      <w:r w:rsidR="00281DC6" w:rsidRPr="00281DC6">
        <w:rPr>
          <w:bCs/>
          <w:sz w:val="22"/>
          <w:szCs w:val="22"/>
        </w:rPr>
        <w:t xml:space="preserve">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</w:p>
    <w:p w14:paraId="6EDAEF3B" w14:textId="1DB1BD0C" w:rsidR="00E72FDC" w:rsidRDefault="00E72FDC" w:rsidP="00E72FDC">
      <w:pPr>
        <w:keepNext/>
        <w:outlineLvl w:val="3"/>
        <w:rPr>
          <w:bCs/>
          <w:sz w:val="22"/>
          <w:szCs w:val="22"/>
        </w:rPr>
      </w:pPr>
      <w:r>
        <w:rPr>
          <w:bCs/>
          <w:sz w:val="22"/>
          <w:szCs w:val="22"/>
        </w:rPr>
        <w:t>SZW/DZP/</w:t>
      </w:r>
      <w:r w:rsidR="001274DC">
        <w:rPr>
          <w:bCs/>
          <w:sz w:val="22"/>
          <w:szCs w:val="22"/>
        </w:rPr>
        <w:t>22</w:t>
      </w:r>
      <w:r>
        <w:rPr>
          <w:bCs/>
          <w:sz w:val="22"/>
          <w:szCs w:val="22"/>
        </w:rPr>
        <w:t>/202</w:t>
      </w:r>
      <w:r w:rsidR="001274DC">
        <w:rPr>
          <w:bCs/>
          <w:sz w:val="22"/>
          <w:szCs w:val="22"/>
        </w:rPr>
        <w:t>4</w:t>
      </w:r>
    </w:p>
    <w:p w14:paraId="547658B9" w14:textId="77777777" w:rsidR="00E72FDC" w:rsidRPr="00FE7210" w:rsidRDefault="00E72FDC" w:rsidP="00E72FDC">
      <w:pPr>
        <w:keepNext/>
        <w:outlineLvl w:val="3"/>
        <w:rPr>
          <w:b/>
          <w:bCs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3E90C4E2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90E02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778AA788" w14:textId="77777777" w:rsidR="00957800" w:rsidRDefault="00957800" w:rsidP="00957800">
      <w:pPr>
        <w:jc w:val="center"/>
        <w:rPr>
          <w:b/>
          <w:sz w:val="22"/>
          <w:szCs w:val="22"/>
        </w:rPr>
      </w:pPr>
    </w:p>
    <w:p w14:paraId="63167698" w14:textId="3BE526B9" w:rsidR="00CB68B7" w:rsidRDefault="00E72FDC" w:rsidP="00990E02">
      <w:pPr>
        <w:spacing w:line="276" w:lineRule="auto"/>
        <w:jc w:val="center"/>
        <w:rPr>
          <w:b/>
          <w:sz w:val="28"/>
          <w:szCs w:val="28"/>
        </w:rPr>
      </w:pPr>
      <w:r w:rsidRPr="00E72FDC">
        <w:rPr>
          <w:b/>
          <w:sz w:val="28"/>
          <w:szCs w:val="28"/>
        </w:rPr>
        <w:t>Dostawa kardiomonitorów i echokardiografu na potrzeby Szpitala Wojewódzkiego w Poznaniu</w:t>
      </w:r>
    </w:p>
    <w:p w14:paraId="5978FF40" w14:textId="77777777" w:rsidR="00E72FDC" w:rsidRPr="00655408" w:rsidRDefault="00E72FDC" w:rsidP="00990E02">
      <w:pPr>
        <w:spacing w:line="276" w:lineRule="auto"/>
        <w:jc w:val="center"/>
        <w:rPr>
          <w:sz w:val="28"/>
          <w:szCs w:val="28"/>
        </w:rPr>
      </w:pPr>
    </w:p>
    <w:p w14:paraId="5518607C" w14:textId="7A9FF5FA" w:rsidR="00281DC6" w:rsidRPr="00281DC6" w:rsidRDefault="00281DC6" w:rsidP="00CB68B7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CB68B7">
        <w:rPr>
          <w:sz w:val="22"/>
          <w:szCs w:val="22"/>
        </w:rPr>
        <w:t xml:space="preserve">, </w:t>
      </w:r>
      <w:r w:rsidRPr="00281DC6">
        <w:rPr>
          <w:sz w:val="22"/>
          <w:szCs w:val="22"/>
        </w:rPr>
        <w:t>działając w imieniu i na rzecz:</w:t>
      </w:r>
    </w:p>
    <w:p w14:paraId="70559D9C" w14:textId="77777777" w:rsidR="00CB68B7" w:rsidRDefault="00CB68B7" w:rsidP="00281DC6">
      <w:pPr>
        <w:spacing w:after="100"/>
        <w:rPr>
          <w:b/>
          <w:sz w:val="22"/>
          <w:szCs w:val="22"/>
        </w:rPr>
      </w:pPr>
    </w:p>
    <w:p w14:paraId="233A661E" w14:textId="62ABB542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08EEE17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68222F">
              <w:t xml:space="preserve">ulica, kod pocztowy, miasto, </w:t>
            </w:r>
            <w:r w:rsidRPr="00281DC6">
              <w:t>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85414C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A1ECB2A" w:rsidR="00281DC6" w:rsidRPr="00B73557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B73557">
        <w:rPr>
          <w:b/>
        </w:rPr>
        <w:t>SKŁADAMY OFERTĘ</w:t>
      </w:r>
      <w:r w:rsidRPr="00B73557">
        <w:t xml:space="preserve"> na wykonanie przedmiotu zamówienia </w:t>
      </w:r>
      <w:r w:rsidR="00957800" w:rsidRPr="00B73557">
        <w:t xml:space="preserve">zgodnie </w:t>
      </w:r>
      <w:r w:rsidRPr="00B73557">
        <w:t>ze Specyfikacją Warunków Zamówienia</w:t>
      </w:r>
      <w:r w:rsidR="00E554F1" w:rsidRPr="00B73557">
        <w:t xml:space="preserve">, </w:t>
      </w:r>
      <w:r w:rsidR="00381520">
        <w:t>f</w:t>
      </w:r>
      <w:r w:rsidR="00957800" w:rsidRPr="00B73557">
        <w:t xml:space="preserve">ormularzem asortymentowo–cenowym </w:t>
      </w:r>
      <w:r w:rsidR="004858D2" w:rsidRPr="00B73557">
        <w:t xml:space="preserve">oraz </w:t>
      </w:r>
      <w:r w:rsidR="001F5C81" w:rsidRPr="00B73557">
        <w:t>wzorem</w:t>
      </w:r>
      <w:r w:rsidR="004858D2" w:rsidRPr="00B73557">
        <w:t xml:space="preserve"> umowy</w:t>
      </w:r>
      <w:r w:rsidRPr="00B73557">
        <w:t xml:space="preserve">, </w:t>
      </w:r>
      <w:r w:rsidR="00CF77BE" w:rsidRPr="00B73557">
        <w:t>za kwotę</w:t>
      </w:r>
      <w:r w:rsidRPr="00B73557">
        <w:t>:</w:t>
      </w:r>
    </w:p>
    <w:p w14:paraId="30C6F5CE" w14:textId="5BD0ACF0" w:rsidR="001F5C81" w:rsidRPr="00B73557" w:rsidRDefault="001F5C81" w:rsidP="001F5C81">
      <w:pPr>
        <w:spacing w:after="120" w:line="276" w:lineRule="auto"/>
        <w:contextualSpacing/>
        <w:jc w:val="both"/>
      </w:pPr>
    </w:p>
    <w:p w14:paraId="1288A81C" w14:textId="77777777" w:rsidR="00E72FDC" w:rsidRDefault="006C52A7" w:rsidP="006C52A7">
      <w:pPr>
        <w:spacing w:after="120" w:line="276" w:lineRule="auto"/>
        <w:contextualSpacing/>
        <w:jc w:val="both"/>
        <w:rPr>
          <w:rFonts w:eastAsia="Calibri"/>
          <w:b/>
          <w:u w:val="single"/>
          <w:lang w:eastAsia="en-US"/>
        </w:rPr>
      </w:pPr>
      <w:bookmarkStart w:id="2" w:name="_Hlk136496738"/>
      <w:bookmarkStart w:id="3" w:name="_Hlk130903349"/>
      <w:bookmarkStart w:id="4" w:name="_Hlk64876004"/>
      <w:bookmarkStart w:id="5" w:name="_Hlk115774927"/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1: </w:t>
      </w:r>
      <w:r w:rsidR="00E72FDC" w:rsidRPr="00E72FDC">
        <w:rPr>
          <w:rFonts w:eastAsia="Calibri"/>
          <w:b/>
          <w:u w:val="single"/>
          <w:lang w:eastAsia="en-US"/>
        </w:rPr>
        <w:t>zestaw kardiomonitorów z centralą monitorującą</w:t>
      </w:r>
    </w:p>
    <w:p w14:paraId="17C2F4FA" w14:textId="3FDCBE98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2D3CD9D6" w14:textId="190DD2A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127DB75E" w14:textId="74E88469" w:rsidR="006C52A7" w:rsidRPr="00B73557" w:rsidRDefault="006C52A7" w:rsidP="006C52A7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 xml:space="preserve">___________________________  zł brutto </w:t>
      </w:r>
    </w:p>
    <w:p w14:paraId="69C82874" w14:textId="04B44403" w:rsidR="00D7115D" w:rsidRPr="00B73557" w:rsidRDefault="006C52A7" w:rsidP="00CB4F91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lastRenderedPageBreak/>
        <w:t>(słownie: __________________________________________________________________brutto)</w:t>
      </w:r>
      <w:r w:rsidR="00615E11" w:rsidRPr="00B73557">
        <w:rPr>
          <w:bCs/>
        </w:rPr>
        <w:t xml:space="preserve">, </w:t>
      </w:r>
      <w:bookmarkStart w:id="6" w:name="_Hlk150165567"/>
      <w:r w:rsidR="00615E11" w:rsidRPr="00B73557">
        <w:rPr>
          <w:bCs/>
        </w:rPr>
        <w:t xml:space="preserve">w </w:t>
      </w:r>
    </w:p>
    <w:p w14:paraId="4E14E24F" w14:textId="4C84C335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2F452082" w14:textId="77777777" w:rsidR="005C6582" w:rsidRDefault="005C6582" w:rsidP="006C52A7">
      <w:pPr>
        <w:jc w:val="both"/>
        <w:rPr>
          <w:b/>
        </w:rPr>
      </w:pPr>
      <w:bookmarkStart w:id="7" w:name="_Hlk150153833"/>
      <w:bookmarkEnd w:id="6"/>
    </w:p>
    <w:p w14:paraId="7E3B261F" w14:textId="51D9E578" w:rsidR="006C52A7" w:rsidRPr="00B73557" w:rsidRDefault="006C52A7" w:rsidP="006C52A7">
      <w:pPr>
        <w:jc w:val="both"/>
      </w:pPr>
      <w:r w:rsidRPr="00B73557">
        <w:rPr>
          <w:b/>
        </w:rPr>
        <w:t xml:space="preserve">Okres gwarancji: </w:t>
      </w:r>
      <w:r w:rsidRPr="00B73557">
        <w:t xml:space="preserve">……… miesięcy (wpisać odpowiednio: </w:t>
      </w:r>
      <w:r w:rsidR="00160E9C" w:rsidRPr="00B73557">
        <w:t>24</w:t>
      </w:r>
      <w:r w:rsidRPr="00B73557">
        <w:t xml:space="preserve"> miesiące, </w:t>
      </w:r>
      <w:r w:rsidR="00160E9C" w:rsidRPr="00B73557">
        <w:t>powyżej 24</w:t>
      </w:r>
      <w:r w:rsidRPr="00B73557">
        <w:t xml:space="preserve"> miesięcy </w:t>
      </w:r>
      <w:r w:rsidR="00160E9C" w:rsidRPr="00B73557">
        <w:t>–</w:t>
      </w:r>
      <w:r w:rsidRPr="00B73557">
        <w:t xml:space="preserve"> podać</w:t>
      </w:r>
      <w:r w:rsidR="00160E9C" w:rsidRPr="00B73557">
        <w:t xml:space="preserve"> ile dokładnie</w:t>
      </w:r>
      <w:r w:rsidRPr="00B73557">
        <w:t>)</w:t>
      </w:r>
      <w:r w:rsidR="00160E9C" w:rsidRPr="00B73557">
        <w:t xml:space="preserve"> od daty podpisania protokołu odbioru.</w:t>
      </w:r>
    </w:p>
    <w:p w14:paraId="77F9A5FC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p w14:paraId="681CD4FF" w14:textId="77777777" w:rsidR="000D4D84" w:rsidRDefault="000D4D84" w:rsidP="006C52A7">
      <w:pPr>
        <w:spacing w:after="120" w:line="276" w:lineRule="auto"/>
        <w:contextualSpacing/>
        <w:jc w:val="both"/>
        <w:rPr>
          <w:bCs/>
        </w:rPr>
      </w:pPr>
      <w:bookmarkStart w:id="8" w:name="_Hlk133228980"/>
    </w:p>
    <w:p w14:paraId="08041A0F" w14:textId="77777777" w:rsidR="00DA06F8" w:rsidRPr="00DA06F8" w:rsidRDefault="000D4D84" w:rsidP="000D4D84">
      <w:pPr>
        <w:jc w:val="both"/>
        <w:outlineLvl w:val="1"/>
        <w:rPr>
          <w:bCs/>
          <w:iCs/>
          <w:color w:val="000000"/>
        </w:rPr>
      </w:pPr>
      <w:r w:rsidRPr="00DA06F8">
        <w:rPr>
          <w:b/>
        </w:rPr>
        <w:t>Termin wykonania:</w:t>
      </w:r>
      <w:r w:rsidRPr="00DA06F8">
        <w:rPr>
          <w:bCs/>
        </w:rPr>
        <w:t xml:space="preserve"> ……</w:t>
      </w:r>
      <w:r w:rsidR="00DA06F8" w:rsidRPr="00DA06F8">
        <w:rPr>
          <w:bCs/>
        </w:rPr>
        <w:t>………</w:t>
      </w:r>
      <w:r w:rsidRPr="00DA06F8">
        <w:rPr>
          <w:bCs/>
        </w:rPr>
        <w:t>…..</w:t>
      </w:r>
      <w:r w:rsidRPr="00DA06F8">
        <w:rPr>
          <w:bCs/>
          <w:iCs/>
          <w:color w:val="000000"/>
        </w:rPr>
        <w:t xml:space="preserve"> dni (wpisać </w:t>
      </w:r>
      <w:r w:rsidR="00DA06F8" w:rsidRPr="00DA06F8">
        <w:rPr>
          <w:bCs/>
          <w:iCs/>
          <w:color w:val="000000"/>
        </w:rPr>
        <w:t>odpowiednio</w:t>
      </w:r>
      <w:r w:rsidRPr="00DA06F8">
        <w:rPr>
          <w:bCs/>
          <w:iCs/>
          <w:color w:val="000000"/>
        </w:rPr>
        <w:t>: 21 dni, skrócenie o</w:t>
      </w:r>
      <w:r w:rsidR="00DA06F8" w:rsidRPr="00DA06F8">
        <w:rPr>
          <w:bCs/>
          <w:iCs/>
          <w:color w:val="000000"/>
        </w:rPr>
        <w:t xml:space="preserve"> 7 dni, skrócenie o 14 dni). </w:t>
      </w:r>
    </w:p>
    <w:p w14:paraId="1DE0977A" w14:textId="25EEA230" w:rsidR="000D4D84" w:rsidRPr="00DA06F8" w:rsidRDefault="009447CD" w:rsidP="000D4D84">
      <w:pPr>
        <w:jc w:val="both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 xml:space="preserve">Maksymalny termin wykonania wynosi 21 dni. </w:t>
      </w:r>
      <w:r w:rsidR="009D2A89">
        <w:rPr>
          <w:bCs/>
          <w:iCs/>
          <w:color w:val="000000"/>
        </w:rPr>
        <w:t>Wskazanie terminu dłuższego lub n</w:t>
      </w:r>
      <w:r w:rsidR="00DA06F8" w:rsidRPr="00DA06F8">
        <w:rPr>
          <w:bCs/>
          <w:iCs/>
          <w:color w:val="000000"/>
        </w:rPr>
        <w:t xml:space="preserve">ie podanie terminu wykonania </w:t>
      </w:r>
      <w:r w:rsidRPr="00B73557">
        <w:rPr>
          <w:bCs/>
        </w:rPr>
        <w:t>spowoduje odrzucenie oferty jako niezgodnej z SWZ.</w:t>
      </w:r>
    </w:p>
    <w:p w14:paraId="45C4CBE3" w14:textId="4C1FD7D8" w:rsidR="000D4D84" w:rsidRDefault="000D4D84" w:rsidP="006C52A7">
      <w:pPr>
        <w:spacing w:after="120" w:line="276" w:lineRule="auto"/>
        <w:contextualSpacing/>
        <w:jc w:val="both"/>
        <w:rPr>
          <w:bCs/>
        </w:rPr>
      </w:pPr>
    </w:p>
    <w:p w14:paraId="3E326EE5" w14:textId="35241EF7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Warunki płatności: 60 dni</w:t>
      </w:r>
    </w:p>
    <w:bookmarkEnd w:id="8"/>
    <w:bookmarkEnd w:id="7"/>
    <w:p w14:paraId="0D0537B2" w14:textId="77777777" w:rsidR="006C52A7" w:rsidRPr="00B73557" w:rsidRDefault="006C52A7" w:rsidP="006C52A7">
      <w:pPr>
        <w:jc w:val="both"/>
        <w:rPr>
          <w:b/>
        </w:rPr>
      </w:pPr>
    </w:p>
    <w:p w14:paraId="00F34349" w14:textId="6B47821C" w:rsidR="00E03BCB" w:rsidRPr="00B73557" w:rsidRDefault="00160E9C" w:rsidP="00E03BCB">
      <w:pPr>
        <w:spacing w:after="120" w:line="276" w:lineRule="auto"/>
        <w:contextualSpacing/>
        <w:rPr>
          <w:rFonts w:eastAsia="Calibri"/>
          <w:b/>
          <w:bCs/>
          <w:u w:val="single"/>
          <w:lang w:eastAsia="en-US"/>
        </w:rPr>
      </w:pPr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2: </w:t>
      </w:r>
      <w:r w:rsidR="00E72FDC" w:rsidRPr="00E72FDC">
        <w:rPr>
          <w:rFonts w:eastAsia="Calibri"/>
          <w:b/>
          <w:bCs/>
          <w:u w:val="single"/>
          <w:lang w:eastAsia="en-US"/>
        </w:rPr>
        <w:t>echokardiograf z głowicą przezprzełykową 3D</w:t>
      </w:r>
    </w:p>
    <w:p w14:paraId="3B5CA00F" w14:textId="0F6900FE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6B75261B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0843BEAA" w14:textId="03752105" w:rsidR="00160E9C" w:rsidRPr="00B73557" w:rsidRDefault="00160E9C" w:rsidP="00160E9C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>___________________________  zł brutto</w:t>
      </w:r>
    </w:p>
    <w:p w14:paraId="56D6E464" w14:textId="3D125E31" w:rsidR="005A45CA" w:rsidRPr="00B73557" w:rsidRDefault="00160E9C" w:rsidP="00CB4F91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(słownie: __________________________________________________________________brutto)</w:t>
      </w:r>
      <w:r w:rsidR="005A45CA">
        <w:rPr>
          <w:bCs/>
        </w:rPr>
        <w:t>,</w:t>
      </w:r>
      <w:r w:rsidR="005A45CA" w:rsidRPr="005A45CA">
        <w:rPr>
          <w:bCs/>
        </w:rPr>
        <w:t xml:space="preserve"> </w:t>
      </w:r>
      <w:r w:rsidR="005A45CA" w:rsidRPr="00B73557">
        <w:rPr>
          <w:bCs/>
        </w:rPr>
        <w:t xml:space="preserve">w </w:t>
      </w:r>
    </w:p>
    <w:p w14:paraId="0D04AA8C" w14:textId="60919818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07FAB504" w14:textId="77777777" w:rsidR="005E1FEB" w:rsidRDefault="005E1FEB" w:rsidP="00E03BCB">
      <w:pPr>
        <w:jc w:val="both"/>
        <w:rPr>
          <w:b/>
        </w:rPr>
      </w:pPr>
      <w:bookmarkStart w:id="9" w:name="_Hlk150153876"/>
    </w:p>
    <w:p w14:paraId="1FCCBB35" w14:textId="26A638B3" w:rsidR="00E03BCB" w:rsidRPr="00B73557" w:rsidRDefault="00E03BCB" w:rsidP="00E03BCB">
      <w:pPr>
        <w:jc w:val="both"/>
      </w:pPr>
      <w:r w:rsidRPr="00B73557">
        <w:rPr>
          <w:b/>
        </w:rPr>
        <w:t xml:space="preserve">Okres gwarancji: </w:t>
      </w:r>
      <w:r w:rsidRPr="00B73557">
        <w:t>……… miesięcy (wpisać odpowiednio: 24 miesiące, powyżej 24 miesięcy – podać ile dokładnie) od daty podpisania protokołu odbioru.</w:t>
      </w:r>
    </w:p>
    <w:p w14:paraId="0C369442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bookmarkEnd w:id="9"/>
    <w:bookmarkEnd w:id="2"/>
    <w:bookmarkEnd w:id="3"/>
    <w:p w14:paraId="74045E15" w14:textId="77777777" w:rsidR="009D2A89" w:rsidRDefault="009D2A89" w:rsidP="009D2A89">
      <w:pPr>
        <w:jc w:val="both"/>
        <w:outlineLvl w:val="1"/>
        <w:rPr>
          <w:b/>
        </w:rPr>
      </w:pPr>
    </w:p>
    <w:p w14:paraId="30159CB3" w14:textId="6DABD482" w:rsidR="009D2A89" w:rsidRPr="00DA06F8" w:rsidRDefault="009D2A89" w:rsidP="009D2A89">
      <w:pPr>
        <w:jc w:val="both"/>
        <w:outlineLvl w:val="1"/>
        <w:rPr>
          <w:bCs/>
          <w:iCs/>
          <w:color w:val="000000"/>
        </w:rPr>
      </w:pPr>
      <w:r w:rsidRPr="00DA06F8">
        <w:rPr>
          <w:b/>
        </w:rPr>
        <w:t>Termin wykonania:</w:t>
      </w:r>
      <w:r w:rsidRPr="00DA06F8">
        <w:rPr>
          <w:bCs/>
        </w:rPr>
        <w:t xml:space="preserve"> ………………..</w:t>
      </w:r>
      <w:r w:rsidRPr="00DA06F8">
        <w:rPr>
          <w:bCs/>
          <w:iCs/>
          <w:color w:val="000000"/>
        </w:rPr>
        <w:t xml:space="preserve"> dni (wpisać odpowiednio: 21 dni, skrócenie o 7 dni, skrócenie o 14 dni). </w:t>
      </w:r>
    </w:p>
    <w:p w14:paraId="482945D6" w14:textId="77777777" w:rsidR="009D2A89" w:rsidRPr="00DA06F8" w:rsidRDefault="009D2A89" w:rsidP="009D2A89">
      <w:pPr>
        <w:jc w:val="both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Maksymalny termin wykonania wynosi 21 dni. Wskazanie terminu dłuższego lub n</w:t>
      </w:r>
      <w:r w:rsidRPr="00DA06F8">
        <w:rPr>
          <w:bCs/>
          <w:iCs/>
          <w:color w:val="000000"/>
        </w:rPr>
        <w:t xml:space="preserve">ie podanie terminu wykonania </w:t>
      </w:r>
      <w:r w:rsidRPr="00B73557">
        <w:rPr>
          <w:bCs/>
        </w:rPr>
        <w:t>spowoduje odrzucenie oferty jako niezgodnej z SWZ.</w:t>
      </w:r>
    </w:p>
    <w:p w14:paraId="7268EF2B" w14:textId="77777777" w:rsidR="009D2A89" w:rsidRDefault="009D2A89" w:rsidP="009D2A89">
      <w:pPr>
        <w:spacing w:after="120" w:line="276" w:lineRule="auto"/>
        <w:contextualSpacing/>
        <w:jc w:val="both"/>
        <w:rPr>
          <w:bCs/>
        </w:rPr>
      </w:pPr>
    </w:p>
    <w:p w14:paraId="3EAC28F3" w14:textId="77777777" w:rsidR="009D2A89" w:rsidRPr="00B73557" w:rsidRDefault="009D2A89" w:rsidP="009D2A89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Warunki płatności: 60 dni</w:t>
      </w:r>
    </w:p>
    <w:p w14:paraId="34DEB440" w14:textId="1CD3DF7E" w:rsidR="000D2EDF" w:rsidRPr="00B73557" w:rsidRDefault="000D2EDF" w:rsidP="00D200D8">
      <w:pPr>
        <w:spacing w:after="120" w:line="276" w:lineRule="auto"/>
        <w:contextualSpacing/>
        <w:jc w:val="both"/>
        <w:rPr>
          <w:bCs/>
        </w:rPr>
      </w:pPr>
    </w:p>
    <w:bookmarkEnd w:id="4"/>
    <w:bookmarkEnd w:id="5"/>
    <w:p w14:paraId="30542761" w14:textId="77777777" w:rsidR="00281DC6" w:rsidRPr="00B73557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</w:pPr>
      <w:r w:rsidRPr="00B73557">
        <w:rPr>
          <w:b/>
        </w:rPr>
        <w:t>OŚWIADCZAMY</w:t>
      </w:r>
      <w:r w:rsidRPr="00B73557">
        <w:t>, że:</w:t>
      </w:r>
    </w:p>
    <w:p w14:paraId="3E1966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</w:pPr>
      <w:r w:rsidRPr="00B73557">
        <w:t>zapoznaliśmy się ze Specyfikacją Warunków Zamówienia i uznajemy się za związanych określonymi w niej zasadami postępowania;</w:t>
      </w:r>
    </w:p>
    <w:p w14:paraId="6F8E74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</w:pPr>
      <w:r w:rsidRPr="00B73557">
        <w:t>uważamy się za związanych niniejszą ofertą na czas wskazany w Specyfikacji Warunków Zamówienia;</w:t>
      </w:r>
    </w:p>
    <w:p w14:paraId="47289857" w14:textId="77777777" w:rsidR="000B7920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</w:pPr>
      <w:r w:rsidRPr="00B73557">
        <w:t>zamierzamy / nie zamierzamy powierzyć realizację następujących części zamówienia podwykonawcom*:</w:t>
      </w:r>
    </w:p>
    <w:p w14:paraId="676D1149" w14:textId="77777777" w:rsidR="00CB4F91" w:rsidRPr="00B73557" w:rsidRDefault="00CB4F91" w:rsidP="00CB4F91">
      <w:pPr>
        <w:spacing w:after="120"/>
        <w:ind w:left="641"/>
        <w:contextualSpacing/>
        <w:jc w:val="both"/>
      </w:pP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B73557">
        <w:t>wypełniliśmy obowiązki informacyjne przewidziane w art. 13 lub art. 14 RODO</w:t>
      </w:r>
      <w:r w:rsidRPr="00B73557">
        <w:rPr>
          <w:vertAlign w:val="superscript"/>
        </w:rPr>
        <w:footnoteReference w:id="2"/>
      </w:r>
      <w:r w:rsidRPr="00B73557">
        <w:t xml:space="preserve">  wobec osób fizycznych, od których dane osobowe bezpośrednio lub pośrednio pozyskaliśmy w celu ubiegania się o udzielenie zamówienia publicznego w niniejszym postępowaniu</w:t>
      </w:r>
      <w:r w:rsidRPr="00B73557">
        <w:rPr>
          <w:vertAlign w:val="superscript"/>
        </w:rPr>
        <w:footnoteReference w:id="3"/>
      </w:r>
      <w:r w:rsidRPr="00B73557">
        <w:t>.</w:t>
      </w:r>
    </w:p>
    <w:p w14:paraId="482F586D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 w:rsidRPr="00B73557">
        <w:t xml:space="preserve">oświadczam, że nie podlegam wykluczeniu z postępowania na podstawie art.108 ust 1 pkt 1-6 ustawy </w:t>
      </w:r>
      <w:proofErr w:type="spellStart"/>
      <w:r w:rsidRPr="00B73557">
        <w:t>Pzp</w:t>
      </w:r>
      <w:proofErr w:type="spellEnd"/>
      <w:r w:rsidRPr="00B73557">
        <w:t>.</w:t>
      </w:r>
    </w:p>
    <w:p w14:paraId="5B602EEE" w14:textId="77777777" w:rsidR="000B7920" w:rsidRPr="00B73557" w:rsidRDefault="000B7920" w:rsidP="00E57579">
      <w:pPr>
        <w:numPr>
          <w:ilvl w:val="0"/>
          <w:numId w:val="2"/>
        </w:numPr>
      </w:pPr>
      <w:r w:rsidRPr="00B73557">
        <w:t xml:space="preserve">oświadczam, że nie podlegam wykluczeniu z postępowania na podstawie art. 109 ust. 1 pkt 4 ustawy </w:t>
      </w:r>
      <w:proofErr w:type="spellStart"/>
      <w:r w:rsidRPr="00B73557">
        <w:t>Pzp</w:t>
      </w:r>
      <w:proofErr w:type="spellEnd"/>
    </w:p>
    <w:p w14:paraId="13F5386E" w14:textId="77777777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53B8403" w14:textId="77777777" w:rsidR="00281DC6" w:rsidRPr="00B73557" w:rsidRDefault="00281DC6" w:rsidP="00281DC6">
      <w:pPr>
        <w:spacing w:before="120" w:after="120" w:line="276" w:lineRule="auto"/>
        <w:ind w:left="641"/>
        <w:contextualSpacing/>
        <w:jc w:val="both"/>
      </w:pPr>
    </w:p>
    <w:p w14:paraId="474446A0" w14:textId="77777777" w:rsidR="00281DC6" w:rsidRPr="00B73557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</w:rPr>
      </w:pPr>
      <w:r w:rsidRPr="00B73557">
        <w:rPr>
          <w:b/>
        </w:rPr>
        <w:t>OŚWIADCZAMY</w:t>
      </w:r>
      <w:r w:rsidRPr="00B73557">
        <w:rPr>
          <w:bCs/>
        </w:rPr>
        <w:t>, że wybór naszej oferty</w:t>
      </w:r>
      <w:r w:rsidRPr="00B73557">
        <w:rPr>
          <w:bCs/>
          <w:vertAlign w:val="superscript"/>
        </w:rPr>
        <w:t>*</w:t>
      </w:r>
      <w:r w:rsidRPr="00B73557">
        <w:rPr>
          <w:bCs/>
        </w:rPr>
        <w:t>:</w:t>
      </w:r>
    </w:p>
    <w:p w14:paraId="2156324E" w14:textId="77777777" w:rsidR="00281DC6" w:rsidRPr="00B73557" w:rsidRDefault="00281DC6" w:rsidP="00281DC6">
      <w:pPr>
        <w:spacing w:before="240" w:after="24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t xml:space="preserve">□ </w:t>
      </w:r>
      <w:r w:rsidRPr="00B73557">
        <w:rPr>
          <w:b/>
          <w:u w:val="single"/>
        </w:rPr>
        <w:t>nie będzie</w:t>
      </w:r>
      <w:r w:rsidRPr="00B73557">
        <w:rPr>
          <w:bCs/>
        </w:rPr>
        <w:t xml:space="preserve"> prowadzić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</w:t>
      </w:r>
    </w:p>
    <w:p w14:paraId="02D4AD6F" w14:textId="77777777" w:rsidR="00281DC6" w:rsidRPr="00B73557" w:rsidRDefault="00281DC6" w:rsidP="00281DC6">
      <w:pPr>
        <w:spacing w:line="276" w:lineRule="auto"/>
        <w:ind w:left="284"/>
        <w:contextualSpacing/>
        <w:jc w:val="both"/>
        <w:rPr>
          <w:bCs/>
        </w:rPr>
      </w:pPr>
    </w:p>
    <w:p w14:paraId="340E3FA9" w14:textId="1186921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t xml:space="preserve">□ </w:t>
      </w:r>
      <w:r w:rsidRPr="00B73557">
        <w:rPr>
          <w:b/>
          <w:u w:val="single"/>
        </w:rPr>
        <w:t>będzie prowadzić</w:t>
      </w:r>
      <w:r w:rsidRPr="00B73557">
        <w:rPr>
          <w:bCs/>
        </w:rPr>
        <w:t xml:space="preserve">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9D2A89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9D2A89" w:rsidRDefault="00281DC6" w:rsidP="00CB68B7">
            <w:pPr>
              <w:snapToGrid w:val="0"/>
              <w:jc w:val="center"/>
              <w:rPr>
                <w:sz w:val="22"/>
                <w:szCs w:val="22"/>
              </w:rPr>
            </w:pPr>
            <w:r w:rsidRPr="009D2A89">
              <w:rPr>
                <w:sz w:val="22"/>
                <w:szCs w:val="22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9D2A89" w:rsidRDefault="00281DC6" w:rsidP="00CB68B7">
            <w:pPr>
              <w:snapToGrid w:val="0"/>
              <w:jc w:val="center"/>
              <w:rPr>
                <w:sz w:val="22"/>
                <w:szCs w:val="22"/>
              </w:rPr>
            </w:pPr>
            <w:r w:rsidRPr="009D2A89">
              <w:rPr>
                <w:sz w:val="22"/>
                <w:szCs w:val="22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9D2A89" w:rsidRDefault="00281DC6" w:rsidP="00CB68B7">
            <w:pPr>
              <w:snapToGrid w:val="0"/>
              <w:jc w:val="center"/>
              <w:rPr>
                <w:sz w:val="22"/>
                <w:szCs w:val="22"/>
              </w:rPr>
            </w:pPr>
            <w:r w:rsidRPr="009D2A89">
              <w:rPr>
                <w:sz w:val="22"/>
                <w:szCs w:val="22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9D2A89" w:rsidRDefault="00281DC6" w:rsidP="00CB68B7">
            <w:pPr>
              <w:snapToGrid w:val="0"/>
              <w:jc w:val="center"/>
              <w:rPr>
                <w:sz w:val="22"/>
                <w:szCs w:val="22"/>
              </w:rPr>
            </w:pPr>
            <w:r w:rsidRPr="009D2A89">
              <w:rPr>
                <w:sz w:val="22"/>
                <w:szCs w:val="22"/>
              </w:rPr>
              <w:t>Stawka podatku od towarów i usług, która zgodnie z wiedzą Wykonawcy, będzie miała zastosowanie</w:t>
            </w:r>
          </w:p>
        </w:tc>
      </w:tr>
      <w:tr w:rsidR="00281DC6" w:rsidRPr="00B73557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  <w:tr w:rsidR="00281DC6" w:rsidRPr="00B73557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</w:tbl>
    <w:p w14:paraId="28D01F34" w14:textId="77777777" w:rsidR="00281DC6" w:rsidRPr="00B73557" w:rsidRDefault="00281DC6" w:rsidP="00281DC6">
      <w:pPr>
        <w:spacing w:before="240" w:line="360" w:lineRule="auto"/>
        <w:ind w:left="284"/>
        <w:contextualSpacing/>
        <w:jc w:val="both"/>
      </w:pPr>
    </w:p>
    <w:p w14:paraId="5349E88E" w14:textId="77777777" w:rsidR="00281DC6" w:rsidRPr="00B73557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</w:pPr>
      <w:r w:rsidRPr="00B73557">
        <w:rPr>
          <w:b/>
        </w:rPr>
        <w:lastRenderedPageBreak/>
        <w:t>WSZELKĄ KORESPONDENCJĘ</w:t>
      </w:r>
      <w:r w:rsidRPr="00B73557"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B73557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B73557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B73557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lang w:val="en-US" w:eastAsia="en-US"/>
        </w:rPr>
      </w:pPr>
      <w:proofErr w:type="spellStart"/>
      <w:r w:rsidRPr="00B73557">
        <w:rPr>
          <w:rFonts w:eastAsia="Calibri"/>
          <w:lang w:val="en-US" w:eastAsia="en-US"/>
        </w:rPr>
        <w:t>Informacja</w:t>
      </w:r>
      <w:proofErr w:type="spellEnd"/>
    </w:p>
    <w:p w14:paraId="74867EBF" w14:textId="77777777" w:rsidR="00281DC6" w:rsidRPr="00B73557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B73557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B73557">
        <w:rPr>
          <w:rFonts w:eastAsia="Calibri"/>
          <w:lang w:eastAsia="en-US"/>
        </w:rPr>
        <w:t xml:space="preserve">Wykonawca jest: </w:t>
      </w:r>
      <w:r w:rsidRPr="00B73557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mikroprzedsiębiorstwem</w:t>
      </w:r>
    </w:p>
    <w:p w14:paraId="455641E1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małym przedsiębiorstwem</w:t>
      </w:r>
    </w:p>
    <w:p w14:paraId="192A1B53" w14:textId="59A345C5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średnim przedsiębiorstwem</w:t>
      </w:r>
    </w:p>
    <w:p w14:paraId="1526D3BF" w14:textId="6BE7B7DB" w:rsidR="0068222F" w:rsidRPr="00B73557" w:rsidRDefault="0068222F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inny ………………….</w:t>
      </w:r>
    </w:p>
    <w:p w14:paraId="7F66F6AC" w14:textId="77777777" w:rsidR="00281DC6" w:rsidRPr="00281DC6" w:rsidRDefault="00281DC6" w:rsidP="00B73557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C41FB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100B02E5" w14:textId="77777777" w:rsidR="009D2A89" w:rsidRDefault="009D2A89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6917DC53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B73557">
      <w:pPr>
        <w:pStyle w:val="Tekstprzypisudolnego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734F"/>
    <w:rsid w:val="00066BA7"/>
    <w:rsid w:val="00071FE3"/>
    <w:rsid w:val="000859D9"/>
    <w:rsid w:val="000B7920"/>
    <w:rsid w:val="000D2EDF"/>
    <w:rsid w:val="000D4D84"/>
    <w:rsid w:val="000F47FB"/>
    <w:rsid w:val="00121113"/>
    <w:rsid w:val="001274DC"/>
    <w:rsid w:val="00160E9C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2F3B02"/>
    <w:rsid w:val="00302047"/>
    <w:rsid w:val="0030391A"/>
    <w:rsid w:val="00342D95"/>
    <w:rsid w:val="00381520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45CA"/>
    <w:rsid w:val="005A5EE5"/>
    <w:rsid w:val="005A70C7"/>
    <w:rsid w:val="005C6582"/>
    <w:rsid w:val="005E1FEB"/>
    <w:rsid w:val="00613B65"/>
    <w:rsid w:val="00615E11"/>
    <w:rsid w:val="00635C6E"/>
    <w:rsid w:val="00655408"/>
    <w:rsid w:val="0068222F"/>
    <w:rsid w:val="006929C9"/>
    <w:rsid w:val="006A2CCB"/>
    <w:rsid w:val="006B0115"/>
    <w:rsid w:val="006B5C98"/>
    <w:rsid w:val="006C52A7"/>
    <w:rsid w:val="006E5589"/>
    <w:rsid w:val="00740C0B"/>
    <w:rsid w:val="007717C3"/>
    <w:rsid w:val="007D1797"/>
    <w:rsid w:val="0080270C"/>
    <w:rsid w:val="00813379"/>
    <w:rsid w:val="00853B6B"/>
    <w:rsid w:val="008D29B6"/>
    <w:rsid w:val="008F47D5"/>
    <w:rsid w:val="00925288"/>
    <w:rsid w:val="00925993"/>
    <w:rsid w:val="00942685"/>
    <w:rsid w:val="009447CD"/>
    <w:rsid w:val="00957800"/>
    <w:rsid w:val="00990E02"/>
    <w:rsid w:val="009971F0"/>
    <w:rsid w:val="009D2A89"/>
    <w:rsid w:val="009E1B04"/>
    <w:rsid w:val="009E5297"/>
    <w:rsid w:val="009F45A4"/>
    <w:rsid w:val="00A35787"/>
    <w:rsid w:val="00A35DA2"/>
    <w:rsid w:val="00A45690"/>
    <w:rsid w:val="00A90AD6"/>
    <w:rsid w:val="00AC0870"/>
    <w:rsid w:val="00AE55B5"/>
    <w:rsid w:val="00B03F5C"/>
    <w:rsid w:val="00B07767"/>
    <w:rsid w:val="00B22D6B"/>
    <w:rsid w:val="00B36CBF"/>
    <w:rsid w:val="00B45820"/>
    <w:rsid w:val="00B71BCD"/>
    <w:rsid w:val="00B73557"/>
    <w:rsid w:val="00BB3E12"/>
    <w:rsid w:val="00BB7503"/>
    <w:rsid w:val="00BE1621"/>
    <w:rsid w:val="00C02BAF"/>
    <w:rsid w:val="00C12016"/>
    <w:rsid w:val="00C336B1"/>
    <w:rsid w:val="00C3420C"/>
    <w:rsid w:val="00C41F03"/>
    <w:rsid w:val="00C4798D"/>
    <w:rsid w:val="00C509E8"/>
    <w:rsid w:val="00CA0475"/>
    <w:rsid w:val="00CA7C6C"/>
    <w:rsid w:val="00CB2BE7"/>
    <w:rsid w:val="00CB4F91"/>
    <w:rsid w:val="00CB68B7"/>
    <w:rsid w:val="00CF77BE"/>
    <w:rsid w:val="00D069E8"/>
    <w:rsid w:val="00D17FD4"/>
    <w:rsid w:val="00D200D8"/>
    <w:rsid w:val="00D710C9"/>
    <w:rsid w:val="00D7115D"/>
    <w:rsid w:val="00D74BC1"/>
    <w:rsid w:val="00D75D14"/>
    <w:rsid w:val="00D81677"/>
    <w:rsid w:val="00DA06F8"/>
    <w:rsid w:val="00E03BCB"/>
    <w:rsid w:val="00E554F1"/>
    <w:rsid w:val="00E57579"/>
    <w:rsid w:val="00E61D09"/>
    <w:rsid w:val="00E67A95"/>
    <w:rsid w:val="00E72FDC"/>
    <w:rsid w:val="00E93CBB"/>
    <w:rsid w:val="00EE3481"/>
    <w:rsid w:val="00F2537A"/>
    <w:rsid w:val="00F52DCA"/>
    <w:rsid w:val="00F67712"/>
    <w:rsid w:val="00FA46AF"/>
    <w:rsid w:val="00FA79F5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241</TotalTime>
  <Pages>4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67</cp:revision>
  <cp:lastPrinted>2007-10-05T06:59:00Z</cp:lastPrinted>
  <dcterms:created xsi:type="dcterms:W3CDTF">2022-10-05T12:38:00Z</dcterms:created>
  <dcterms:modified xsi:type="dcterms:W3CDTF">2024-03-28T08:18:00Z</dcterms:modified>
</cp:coreProperties>
</file>