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43433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843433" w:rsidRDefault="00843433" w:rsidP="0084343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1340C" w:rsidRDefault="0071340C" w:rsidP="0084343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5D6435" w:rsidRPr="005D6435">
        <w:rPr>
          <w:rFonts w:ascii="Arial" w:hAnsi="Arial" w:cs="Arial"/>
          <w:sz w:val="24"/>
          <w:szCs w:val="24"/>
        </w:rPr>
        <w:t>(</w:t>
      </w:r>
      <w:proofErr w:type="spellStart"/>
      <w:r w:rsidR="005D6435" w:rsidRPr="005D6435">
        <w:rPr>
          <w:rFonts w:ascii="Arial" w:hAnsi="Arial" w:cs="Arial"/>
          <w:sz w:val="24"/>
          <w:szCs w:val="24"/>
        </w:rPr>
        <w:t>t.j</w:t>
      </w:r>
      <w:proofErr w:type="spellEnd"/>
      <w:r w:rsidR="005D6435" w:rsidRPr="005D6435">
        <w:rPr>
          <w:rFonts w:ascii="Arial" w:hAnsi="Arial" w:cs="Arial"/>
          <w:sz w:val="24"/>
          <w:szCs w:val="24"/>
        </w:rPr>
        <w:t>. Dz. U. z 2023r. poz. 1605</w:t>
      </w:r>
      <w:r w:rsidR="00843433">
        <w:rPr>
          <w:rFonts w:ascii="Arial" w:hAnsi="Arial" w:cs="Arial"/>
          <w:sz w:val="24"/>
          <w:szCs w:val="24"/>
        </w:rPr>
        <w:t xml:space="preserve"> ze zm.</w:t>
      </w:r>
      <w:r w:rsidR="005D6435" w:rsidRPr="005D6435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p w:rsidR="00843433" w:rsidRPr="00053927" w:rsidRDefault="00843433" w:rsidP="0084343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843433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5D6435" w:rsidP="00843433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D643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Konserwacja i serwis urządzeń klimatyzacyjnych na Politechnice Krakowskiej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D6435" w:rsidRPr="00A2540E" w:rsidTr="0081332F">
        <w:tc>
          <w:tcPr>
            <w:tcW w:w="2269" w:type="dxa"/>
            <w:shd w:val="clear" w:color="auto" w:fill="auto"/>
          </w:tcPr>
          <w:p w:rsidR="005D6435" w:rsidRPr="00A2540E" w:rsidRDefault="005D6435" w:rsidP="00843433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D6435" w:rsidRPr="00A2540E" w:rsidRDefault="005D6435" w:rsidP="00843433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D643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KA-2/023/2024</w:t>
            </w:r>
          </w:p>
        </w:tc>
      </w:tr>
    </w:tbl>
    <w:p w:rsidR="00843433" w:rsidRDefault="005D6435" w:rsidP="0084343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DC652A" w:rsidRPr="00053927" w:rsidRDefault="00DC652A" w:rsidP="0084343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bookmarkStart w:id="1" w:name="_GoBack"/>
      <w:bookmarkEnd w:id="1"/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84343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84343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84343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84343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84343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84343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84343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84343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84343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84343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84343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84343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84343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4343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84343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4343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84343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84343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84343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843433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84343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84343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84343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D643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84343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448E" w:rsidRDefault="0067448E" w:rsidP="00025386">
      <w:pPr>
        <w:spacing w:after="0" w:line="240" w:lineRule="auto"/>
      </w:pPr>
      <w:r>
        <w:separator/>
      </w:r>
    </w:p>
  </w:endnote>
  <w:endnote w:type="continuationSeparator" w:id="0">
    <w:p w:rsidR="0067448E" w:rsidRDefault="0067448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435" w:rsidRDefault="005D64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435" w:rsidRDefault="005D64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448E" w:rsidRDefault="0067448E" w:rsidP="00025386">
      <w:pPr>
        <w:spacing w:after="0" w:line="240" w:lineRule="auto"/>
      </w:pPr>
      <w:r>
        <w:separator/>
      </w:r>
    </w:p>
  </w:footnote>
  <w:footnote w:type="continuationSeparator" w:id="0">
    <w:p w:rsidR="0067448E" w:rsidRDefault="0067448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435" w:rsidRDefault="005D64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435" w:rsidRDefault="005D64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435" w:rsidRDefault="005D64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448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D6435"/>
    <w:rsid w:val="00620476"/>
    <w:rsid w:val="00657A47"/>
    <w:rsid w:val="0067448E"/>
    <w:rsid w:val="0071340C"/>
    <w:rsid w:val="00745A44"/>
    <w:rsid w:val="007666D6"/>
    <w:rsid w:val="007D6755"/>
    <w:rsid w:val="007F49C7"/>
    <w:rsid w:val="00824D73"/>
    <w:rsid w:val="00830970"/>
    <w:rsid w:val="00843433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5CFB40A"/>
  <w15:chartTrackingRefBased/>
  <w15:docId w15:val="{A17CCE74-024D-4472-80CE-3A825B564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295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2024-03-11T10:49:00Z</dcterms:created>
  <dcterms:modified xsi:type="dcterms:W3CDTF">2024-03-11T10:51:00Z</dcterms:modified>
</cp:coreProperties>
</file>